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862AA" w14:textId="1874DED4" w:rsidR="00016590" w:rsidRPr="00DB7958" w:rsidRDefault="00016590" w:rsidP="00016590">
      <w:pPr>
        <w:rPr>
          <w:rFonts w:asciiTheme="minorHAnsi" w:hAnsiTheme="minorHAnsi"/>
          <w:szCs w:val="22"/>
        </w:rPr>
      </w:pPr>
      <w:r w:rsidRPr="00DB7958">
        <w:rPr>
          <w:rFonts w:ascii="Courier New" w:hAnsi="Courier New"/>
        </w:rPr>
        <w:t xml:space="preserve">1. ------IND- 2020 0059 SK- DE- ------ </w:t>
      </w:r>
      <w:r w:rsidRPr="00DB7958">
        <w:rPr>
          <w:rFonts w:ascii="Segoe UI" w:hAnsi="Segoe UI"/>
          <w:color w:val="000000"/>
        </w:rPr>
        <w:t>20200930</w:t>
      </w:r>
      <w:r w:rsidRPr="00DB7958">
        <w:rPr>
          <w:rFonts w:ascii="Courier New" w:hAnsi="Courier New"/>
        </w:rPr>
        <w:t xml:space="preserve"> --- --- FINAL</w:t>
      </w:r>
    </w:p>
    <w:p w14:paraId="59AE7941" w14:textId="77777777" w:rsidR="002A6A5F" w:rsidRPr="00DB7958" w:rsidRDefault="00ED624F" w:rsidP="008D5A2A">
      <w:pPr>
        <w:jc w:val="center"/>
        <w:rPr>
          <w:rFonts w:cs="Arial"/>
          <w:b/>
          <w:sz w:val="24"/>
        </w:rPr>
      </w:pPr>
      <w:r w:rsidRPr="00DB7958">
        <w:rPr>
          <w:b/>
          <w:sz w:val="24"/>
        </w:rPr>
        <w:t>Ministerium für Verkehr und Bauwesen der Slowakischen Republik</w:t>
      </w:r>
    </w:p>
    <w:p w14:paraId="156EA16B" w14:textId="77777777" w:rsidR="00E96BE9" w:rsidRPr="00DB7958" w:rsidRDefault="000E3B46" w:rsidP="008D5A2A">
      <w:pPr>
        <w:jc w:val="center"/>
        <w:rPr>
          <w:rFonts w:cs="Arial"/>
          <w:b/>
          <w:sz w:val="24"/>
        </w:rPr>
      </w:pPr>
      <w:r w:rsidRPr="00DB7958">
        <w:rPr>
          <w:b/>
          <w:sz w:val="24"/>
        </w:rPr>
        <w:t>Sektion Straßenverkehr und Verkehrsstraßen</w:t>
      </w:r>
    </w:p>
    <w:p w14:paraId="503333A7" w14:textId="4BF11DD9" w:rsidR="00E96BE9" w:rsidRPr="00DB7958" w:rsidRDefault="00E96BE9" w:rsidP="008D5A2A">
      <w:pPr>
        <w:spacing w:before="2040"/>
        <w:jc w:val="right"/>
        <w:rPr>
          <w:rFonts w:cs="Arial"/>
          <w:b/>
          <w:i/>
        </w:rPr>
      </w:pPr>
      <w:r w:rsidRPr="00DB7958">
        <w:rPr>
          <w:b/>
          <w:i/>
        </w:rPr>
        <w:t>TB 115</w:t>
      </w:r>
    </w:p>
    <w:p w14:paraId="575166D5" w14:textId="30FBBBEF" w:rsidR="00F12059" w:rsidRPr="00DB7958" w:rsidRDefault="00F12059" w:rsidP="008D5A2A">
      <w:pPr>
        <w:tabs>
          <w:tab w:val="left" w:pos="2187"/>
          <w:tab w:val="center" w:pos="4533"/>
        </w:tabs>
        <w:spacing w:before="2800"/>
        <w:jc w:val="center"/>
        <w:rPr>
          <w:rFonts w:cs="Arial"/>
          <w:b/>
          <w:sz w:val="28"/>
          <w:szCs w:val="28"/>
        </w:rPr>
      </w:pPr>
      <w:r w:rsidRPr="00DB7958">
        <w:rPr>
          <w:b/>
          <w:sz w:val="28"/>
        </w:rPr>
        <w:t>TECHNISCHE BEDINGUNGEN</w:t>
      </w:r>
    </w:p>
    <w:p w14:paraId="68E2D90F" w14:textId="77777777" w:rsidR="00246983" w:rsidRPr="00DB7958" w:rsidRDefault="001C7FFC" w:rsidP="008D5A2A">
      <w:pPr>
        <w:spacing w:before="240" w:after="60"/>
        <w:jc w:val="center"/>
        <w:rPr>
          <w:rFonts w:cs="Arial"/>
          <w:b/>
          <w:sz w:val="32"/>
          <w:szCs w:val="32"/>
        </w:rPr>
      </w:pPr>
      <w:r w:rsidRPr="00DB7958">
        <w:rPr>
          <w:b/>
          <w:sz w:val="32"/>
        </w:rPr>
        <w:t>Beleuchtung von Straßentunneln</w:t>
      </w:r>
    </w:p>
    <w:p w14:paraId="61AE12ED" w14:textId="77777777" w:rsidR="00246983" w:rsidRPr="00DB7958" w:rsidRDefault="00246983" w:rsidP="008D5A2A">
      <w:pPr>
        <w:spacing w:before="240" w:after="60"/>
        <w:jc w:val="center"/>
        <w:rPr>
          <w:rFonts w:cs="Arial"/>
          <w:b/>
          <w:sz w:val="32"/>
          <w:szCs w:val="32"/>
        </w:rPr>
      </w:pPr>
    </w:p>
    <w:p w14:paraId="6E18FF50" w14:textId="23E5DC46" w:rsidR="00E96BE9" w:rsidRPr="00DB7958" w:rsidRDefault="00E96BE9" w:rsidP="008D5A2A">
      <w:pPr>
        <w:spacing w:before="240" w:after="60"/>
        <w:jc w:val="center"/>
        <w:rPr>
          <w:rFonts w:cs="Arial"/>
          <w:b/>
        </w:rPr>
      </w:pPr>
      <w:r w:rsidRPr="00DB7958">
        <w:rPr>
          <w:b/>
        </w:rPr>
        <w:t>Inkrafttreten ab: 1.6.2020</w:t>
      </w:r>
    </w:p>
    <w:p w14:paraId="4C7FE659" w14:textId="44659970" w:rsidR="00E42B01" w:rsidRPr="00DB7958" w:rsidRDefault="00F46394" w:rsidP="00A47CFC">
      <w:pPr>
        <w:keepNext/>
        <w:keepLines/>
        <w:pageBreakBefore/>
        <w:spacing w:before="240" w:after="60"/>
        <w:jc w:val="center"/>
        <w:rPr>
          <w:rFonts w:cs="Arial"/>
          <w:b/>
          <w:sz w:val="24"/>
          <w:szCs w:val="32"/>
        </w:rPr>
      </w:pPr>
      <w:r w:rsidRPr="00DB7958">
        <w:rPr>
          <w:b/>
          <w:sz w:val="24"/>
        </w:rPr>
        <w:lastRenderedPageBreak/>
        <w:t>INHALT</w:t>
      </w:r>
    </w:p>
    <w:p w14:paraId="649D2857" w14:textId="77777777" w:rsidR="00DB7958" w:rsidRPr="00DB7958" w:rsidRDefault="00C36C62">
      <w:pPr>
        <w:pStyle w:val="TOC1"/>
        <w:rPr>
          <w:rFonts w:asciiTheme="minorHAnsi" w:eastAsiaTheme="minorEastAsia" w:hAnsiTheme="minorHAnsi" w:cstheme="minorBidi"/>
          <w:noProof/>
          <w:sz w:val="22"/>
          <w:szCs w:val="22"/>
          <w:lang w:val="en-US"/>
        </w:rPr>
      </w:pPr>
      <w:r w:rsidRPr="00DB7958">
        <w:fldChar w:fldCharType="begin"/>
      </w:r>
      <w:r w:rsidR="000C53BF" w:rsidRPr="00DB7958">
        <w:instrText xml:space="preserve"> TOC \o "1-2" \h \z \u </w:instrText>
      </w:r>
      <w:r w:rsidRPr="00DB7958">
        <w:fldChar w:fldCharType="separate"/>
      </w:r>
      <w:hyperlink w:anchor="_Toc51875491" w:history="1">
        <w:r w:rsidR="00DB7958" w:rsidRPr="00DB7958">
          <w:rPr>
            <w:rStyle w:val="Hyperlink"/>
            <w:noProof/>
          </w:rPr>
          <w:t>1</w:t>
        </w:r>
        <w:r w:rsidR="00DB7958" w:rsidRPr="00DB7958">
          <w:rPr>
            <w:rFonts w:asciiTheme="minorHAnsi" w:eastAsiaTheme="minorEastAsia" w:hAnsiTheme="minorHAnsi" w:cstheme="minorBidi"/>
            <w:noProof/>
            <w:sz w:val="22"/>
            <w:szCs w:val="22"/>
            <w:lang w:val="en-US"/>
          </w:rPr>
          <w:tab/>
        </w:r>
        <w:r w:rsidR="00DB7958" w:rsidRPr="00DB7958">
          <w:rPr>
            <w:rStyle w:val="Hyperlink"/>
            <w:noProof/>
          </w:rPr>
          <w:t>Einleitung</w:t>
        </w:r>
        <w:r w:rsidR="00DB7958" w:rsidRPr="00DB7958">
          <w:rPr>
            <w:noProof/>
            <w:webHidden/>
          </w:rPr>
          <w:tab/>
        </w:r>
        <w:r w:rsidR="00DB7958" w:rsidRPr="00DB7958">
          <w:rPr>
            <w:noProof/>
            <w:webHidden/>
          </w:rPr>
          <w:fldChar w:fldCharType="begin"/>
        </w:r>
        <w:r w:rsidR="00DB7958" w:rsidRPr="00DB7958">
          <w:rPr>
            <w:noProof/>
            <w:webHidden/>
          </w:rPr>
          <w:instrText xml:space="preserve"> PAGEREF _Toc51875491 \h </w:instrText>
        </w:r>
        <w:r w:rsidR="00DB7958" w:rsidRPr="00DB7958">
          <w:rPr>
            <w:noProof/>
            <w:webHidden/>
          </w:rPr>
        </w:r>
        <w:r w:rsidR="00DB7958" w:rsidRPr="00DB7958">
          <w:rPr>
            <w:noProof/>
            <w:webHidden/>
          </w:rPr>
          <w:fldChar w:fldCharType="separate"/>
        </w:r>
        <w:r w:rsidR="00DB7958" w:rsidRPr="00DB7958">
          <w:rPr>
            <w:noProof/>
            <w:webHidden/>
          </w:rPr>
          <w:t>3</w:t>
        </w:r>
        <w:r w:rsidR="00DB7958" w:rsidRPr="00DB7958">
          <w:rPr>
            <w:noProof/>
            <w:webHidden/>
          </w:rPr>
          <w:fldChar w:fldCharType="end"/>
        </w:r>
      </w:hyperlink>
    </w:p>
    <w:p w14:paraId="7C216D50"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2" w:history="1">
        <w:r w:rsidRPr="00DB7958">
          <w:rPr>
            <w:rStyle w:val="Hyperlink"/>
            <w:noProof/>
          </w:rPr>
          <w:t>1.1</w:t>
        </w:r>
        <w:r w:rsidRPr="00DB7958">
          <w:rPr>
            <w:rFonts w:asciiTheme="minorHAnsi" w:eastAsiaTheme="minorEastAsia" w:hAnsiTheme="minorHAnsi" w:cstheme="minorBidi"/>
            <w:noProof/>
            <w:sz w:val="22"/>
            <w:szCs w:val="22"/>
            <w:lang w:val="en-US"/>
          </w:rPr>
          <w:tab/>
        </w:r>
        <w:r w:rsidRPr="00DB7958">
          <w:rPr>
            <w:rStyle w:val="Hyperlink"/>
            <w:noProof/>
          </w:rPr>
          <w:t>Gegenseitige Anerkennung</w:t>
        </w:r>
        <w:r w:rsidRPr="00DB7958">
          <w:rPr>
            <w:noProof/>
            <w:webHidden/>
          </w:rPr>
          <w:tab/>
        </w:r>
        <w:r w:rsidRPr="00DB7958">
          <w:rPr>
            <w:noProof/>
            <w:webHidden/>
          </w:rPr>
          <w:fldChar w:fldCharType="begin"/>
        </w:r>
        <w:r w:rsidRPr="00DB7958">
          <w:rPr>
            <w:noProof/>
            <w:webHidden/>
          </w:rPr>
          <w:instrText xml:space="preserve"> PAGEREF _Toc51875492 \h </w:instrText>
        </w:r>
        <w:r w:rsidRPr="00DB7958">
          <w:rPr>
            <w:noProof/>
            <w:webHidden/>
          </w:rPr>
        </w:r>
        <w:r w:rsidRPr="00DB7958">
          <w:rPr>
            <w:noProof/>
            <w:webHidden/>
          </w:rPr>
          <w:fldChar w:fldCharType="separate"/>
        </w:r>
        <w:r w:rsidRPr="00DB7958">
          <w:rPr>
            <w:noProof/>
            <w:webHidden/>
          </w:rPr>
          <w:t>3</w:t>
        </w:r>
        <w:r w:rsidRPr="00DB7958">
          <w:rPr>
            <w:noProof/>
            <w:webHidden/>
          </w:rPr>
          <w:fldChar w:fldCharType="end"/>
        </w:r>
      </w:hyperlink>
    </w:p>
    <w:p w14:paraId="296BA2DB"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3" w:history="1">
        <w:r w:rsidRPr="00DB7958">
          <w:rPr>
            <w:rStyle w:val="Hyperlink"/>
            <w:noProof/>
          </w:rPr>
          <w:t>1.2</w:t>
        </w:r>
        <w:r w:rsidRPr="00DB7958">
          <w:rPr>
            <w:rFonts w:asciiTheme="minorHAnsi" w:eastAsiaTheme="minorEastAsia" w:hAnsiTheme="minorHAnsi" w:cstheme="minorBidi"/>
            <w:noProof/>
            <w:sz w:val="22"/>
            <w:szCs w:val="22"/>
            <w:lang w:val="en-US"/>
          </w:rPr>
          <w:tab/>
        </w:r>
        <w:r w:rsidRPr="00DB7958">
          <w:rPr>
            <w:rStyle w:val="Hyperlink"/>
            <w:noProof/>
          </w:rPr>
          <w:t>Gegenstand der Technischen Bedingungen (TB)</w:t>
        </w:r>
        <w:r w:rsidRPr="00DB7958">
          <w:rPr>
            <w:noProof/>
            <w:webHidden/>
          </w:rPr>
          <w:tab/>
        </w:r>
        <w:r w:rsidRPr="00DB7958">
          <w:rPr>
            <w:noProof/>
            <w:webHidden/>
          </w:rPr>
          <w:fldChar w:fldCharType="begin"/>
        </w:r>
        <w:r w:rsidRPr="00DB7958">
          <w:rPr>
            <w:noProof/>
            <w:webHidden/>
          </w:rPr>
          <w:instrText xml:space="preserve"> PAGEREF _Toc51875493 \h </w:instrText>
        </w:r>
        <w:r w:rsidRPr="00DB7958">
          <w:rPr>
            <w:noProof/>
            <w:webHidden/>
          </w:rPr>
        </w:r>
        <w:r w:rsidRPr="00DB7958">
          <w:rPr>
            <w:noProof/>
            <w:webHidden/>
          </w:rPr>
          <w:fldChar w:fldCharType="separate"/>
        </w:r>
        <w:r w:rsidRPr="00DB7958">
          <w:rPr>
            <w:noProof/>
            <w:webHidden/>
          </w:rPr>
          <w:t>3</w:t>
        </w:r>
        <w:r w:rsidRPr="00DB7958">
          <w:rPr>
            <w:noProof/>
            <w:webHidden/>
          </w:rPr>
          <w:fldChar w:fldCharType="end"/>
        </w:r>
      </w:hyperlink>
    </w:p>
    <w:p w14:paraId="21536ABA"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4" w:history="1">
        <w:r w:rsidRPr="00DB7958">
          <w:rPr>
            <w:rStyle w:val="Hyperlink"/>
            <w:noProof/>
          </w:rPr>
          <w:t>1.3</w:t>
        </w:r>
        <w:r w:rsidRPr="00DB7958">
          <w:rPr>
            <w:rFonts w:asciiTheme="minorHAnsi" w:eastAsiaTheme="minorEastAsia" w:hAnsiTheme="minorHAnsi" w:cstheme="minorBidi"/>
            <w:noProof/>
            <w:sz w:val="22"/>
            <w:szCs w:val="22"/>
            <w:lang w:val="en-US"/>
          </w:rPr>
          <w:tab/>
        </w:r>
        <w:r w:rsidRPr="00DB7958">
          <w:rPr>
            <w:rStyle w:val="Hyperlink"/>
            <w:noProof/>
          </w:rPr>
          <w:t>Zweck der TB</w:t>
        </w:r>
        <w:r w:rsidRPr="00DB7958">
          <w:rPr>
            <w:noProof/>
            <w:webHidden/>
          </w:rPr>
          <w:tab/>
        </w:r>
        <w:r w:rsidRPr="00DB7958">
          <w:rPr>
            <w:noProof/>
            <w:webHidden/>
          </w:rPr>
          <w:fldChar w:fldCharType="begin"/>
        </w:r>
        <w:r w:rsidRPr="00DB7958">
          <w:rPr>
            <w:noProof/>
            <w:webHidden/>
          </w:rPr>
          <w:instrText xml:space="preserve"> PAGEREF _Toc51875494 \h </w:instrText>
        </w:r>
        <w:r w:rsidRPr="00DB7958">
          <w:rPr>
            <w:noProof/>
            <w:webHidden/>
          </w:rPr>
        </w:r>
        <w:r w:rsidRPr="00DB7958">
          <w:rPr>
            <w:noProof/>
            <w:webHidden/>
          </w:rPr>
          <w:fldChar w:fldCharType="separate"/>
        </w:r>
        <w:r w:rsidRPr="00DB7958">
          <w:rPr>
            <w:noProof/>
            <w:webHidden/>
          </w:rPr>
          <w:t>3</w:t>
        </w:r>
        <w:r w:rsidRPr="00DB7958">
          <w:rPr>
            <w:noProof/>
            <w:webHidden/>
          </w:rPr>
          <w:fldChar w:fldCharType="end"/>
        </w:r>
      </w:hyperlink>
    </w:p>
    <w:p w14:paraId="183219C5"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5" w:history="1">
        <w:r w:rsidRPr="00DB7958">
          <w:rPr>
            <w:rStyle w:val="Hyperlink"/>
            <w:noProof/>
          </w:rPr>
          <w:t>1.4</w:t>
        </w:r>
        <w:r w:rsidRPr="00DB7958">
          <w:rPr>
            <w:rFonts w:asciiTheme="minorHAnsi" w:eastAsiaTheme="minorEastAsia" w:hAnsiTheme="minorHAnsi" w:cstheme="minorBidi"/>
            <w:noProof/>
            <w:sz w:val="22"/>
            <w:szCs w:val="22"/>
            <w:lang w:val="en-US"/>
          </w:rPr>
          <w:tab/>
        </w:r>
        <w:r w:rsidRPr="00DB7958">
          <w:rPr>
            <w:rStyle w:val="Hyperlink"/>
            <w:noProof/>
          </w:rPr>
          <w:t>Verwendung der TB</w:t>
        </w:r>
        <w:r w:rsidRPr="00DB7958">
          <w:rPr>
            <w:noProof/>
            <w:webHidden/>
          </w:rPr>
          <w:tab/>
        </w:r>
        <w:r w:rsidRPr="00DB7958">
          <w:rPr>
            <w:noProof/>
            <w:webHidden/>
          </w:rPr>
          <w:fldChar w:fldCharType="begin"/>
        </w:r>
        <w:r w:rsidRPr="00DB7958">
          <w:rPr>
            <w:noProof/>
            <w:webHidden/>
          </w:rPr>
          <w:instrText xml:space="preserve"> PAGEREF _Toc51875495 \h </w:instrText>
        </w:r>
        <w:r w:rsidRPr="00DB7958">
          <w:rPr>
            <w:noProof/>
            <w:webHidden/>
          </w:rPr>
        </w:r>
        <w:r w:rsidRPr="00DB7958">
          <w:rPr>
            <w:noProof/>
            <w:webHidden/>
          </w:rPr>
          <w:fldChar w:fldCharType="separate"/>
        </w:r>
        <w:r w:rsidRPr="00DB7958">
          <w:rPr>
            <w:noProof/>
            <w:webHidden/>
          </w:rPr>
          <w:t>3</w:t>
        </w:r>
        <w:r w:rsidRPr="00DB7958">
          <w:rPr>
            <w:noProof/>
            <w:webHidden/>
          </w:rPr>
          <w:fldChar w:fldCharType="end"/>
        </w:r>
      </w:hyperlink>
    </w:p>
    <w:p w14:paraId="551356E2"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6" w:history="1">
        <w:r w:rsidRPr="00DB7958">
          <w:rPr>
            <w:rStyle w:val="Hyperlink"/>
            <w:noProof/>
          </w:rPr>
          <w:t>1.5</w:t>
        </w:r>
        <w:r w:rsidRPr="00DB7958">
          <w:rPr>
            <w:rFonts w:asciiTheme="minorHAnsi" w:eastAsiaTheme="minorEastAsia" w:hAnsiTheme="minorHAnsi" w:cstheme="minorBidi"/>
            <w:noProof/>
            <w:sz w:val="22"/>
            <w:szCs w:val="22"/>
            <w:lang w:val="en-US"/>
          </w:rPr>
          <w:tab/>
        </w:r>
        <w:r w:rsidRPr="00DB7958">
          <w:rPr>
            <w:rStyle w:val="Hyperlink"/>
            <w:noProof/>
          </w:rPr>
          <w:t>Ausarbeitung der TB</w:t>
        </w:r>
        <w:r w:rsidRPr="00DB7958">
          <w:rPr>
            <w:noProof/>
            <w:webHidden/>
          </w:rPr>
          <w:tab/>
        </w:r>
        <w:r w:rsidRPr="00DB7958">
          <w:rPr>
            <w:noProof/>
            <w:webHidden/>
          </w:rPr>
          <w:fldChar w:fldCharType="begin"/>
        </w:r>
        <w:r w:rsidRPr="00DB7958">
          <w:rPr>
            <w:noProof/>
            <w:webHidden/>
          </w:rPr>
          <w:instrText xml:space="preserve"> PAGEREF _Toc51875496 \h </w:instrText>
        </w:r>
        <w:r w:rsidRPr="00DB7958">
          <w:rPr>
            <w:noProof/>
            <w:webHidden/>
          </w:rPr>
        </w:r>
        <w:r w:rsidRPr="00DB7958">
          <w:rPr>
            <w:noProof/>
            <w:webHidden/>
          </w:rPr>
          <w:fldChar w:fldCharType="separate"/>
        </w:r>
        <w:r w:rsidRPr="00DB7958">
          <w:rPr>
            <w:noProof/>
            <w:webHidden/>
          </w:rPr>
          <w:t>3</w:t>
        </w:r>
        <w:r w:rsidRPr="00DB7958">
          <w:rPr>
            <w:noProof/>
            <w:webHidden/>
          </w:rPr>
          <w:fldChar w:fldCharType="end"/>
        </w:r>
      </w:hyperlink>
    </w:p>
    <w:p w14:paraId="61F8FE68"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7" w:history="1">
        <w:r w:rsidRPr="00DB7958">
          <w:rPr>
            <w:rStyle w:val="Hyperlink"/>
            <w:noProof/>
          </w:rPr>
          <w:t>1.6</w:t>
        </w:r>
        <w:r w:rsidRPr="00DB7958">
          <w:rPr>
            <w:rFonts w:asciiTheme="minorHAnsi" w:eastAsiaTheme="minorEastAsia" w:hAnsiTheme="minorHAnsi" w:cstheme="minorBidi"/>
            <w:noProof/>
            <w:sz w:val="22"/>
            <w:szCs w:val="22"/>
            <w:lang w:val="en-US"/>
          </w:rPr>
          <w:tab/>
        </w:r>
        <w:r w:rsidRPr="00DB7958">
          <w:rPr>
            <w:rStyle w:val="Hyperlink"/>
            <w:noProof/>
          </w:rPr>
          <w:t>Vertrieb der TB</w:t>
        </w:r>
        <w:r w:rsidRPr="00DB7958">
          <w:rPr>
            <w:noProof/>
            <w:webHidden/>
          </w:rPr>
          <w:tab/>
        </w:r>
        <w:r w:rsidRPr="00DB7958">
          <w:rPr>
            <w:noProof/>
            <w:webHidden/>
          </w:rPr>
          <w:fldChar w:fldCharType="begin"/>
        </w:r>
        <w:r w:rsidRPr="00DB7958">
          <w:rPr>
            <w:noProof/>
            <w:webHidden/>
          </w:rPr>
          <w:instrText xml:space="preserve"> PAGEREF _Toc51875497 \h </w:instrText>
        </w:r>
        <w:r w:rsidRPr="00DB7958">
          <w:rPr>
            <w:noProof/>
            <w:webHidden/>
          </w:rPr>
        </w:r>
        <w:r w:rsidRPr="00DB7958">
          <w:rPr>
            <w:noProof/>
            <w:webHidden/>
          </w:rPr>
          <w:fldChar w:fldCharType="separate"/>
        </w:r>
        <w:r w:rsidRPr="00DB7958">
          <w:rPr>
            <w:noProof/>
            <w:webHidden/>
          </w:rPr>
          <w:t>4</w:t>
        </w:r>
        <w:r w:rsidRPr="00DB7958">
          <w:rPr>
            <w:noProof/>
            <w:webHidden/>
          </w:rPr>
          <w:fldChar w:fldCharType="end"/>
        </w:r>
      </w:hyperlink>
    </w:p>
    <w:p w14:paraId="2844C19C"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8" w:history="1">
        <w:r w:rsidRPr="00DB7958">
          <w:rPr>
            <w:rStyle w:val="Hyperlink"/>
            <w:noProof/>
          </w:rPr>
          <w:t>1.7</w:t>
        </w:r>
        <w:r w:rsidRPr="00DB7958">
          <w:rPr>
            <w:rFonts w:asciiTheme="minorHAnsi" w:eastAsiaTheme="minorEastAsia" w:hAnsiTheme="minorHAnsi" w:cstheme="minorBidi"/>
            <w:noProof/>
            <w:sz w:val="22"/>
            <w:szCs w:val="22"/>
            <w:lang w:val="en-US"/>
          </w:rPr>
          <w:tab/>
        </w:r>
        <w:r w:rsidRPr="00DB7958">
          <w:rPr>
            <w:rStyle w:val="Hyperlink"/>
            <w:noProof/>
          </w:rPr>
          <w:t>Inkrafttreten der TB</w:t>
        </w:r>
        <w:r w:rsidRPr="00DB7958">
          <w:rPr>
            <w:noProof/>
            <w:webHidden/>
          </w:rPr>
          <w:tab/>
        </w:r>
        <w:r w:rsidRPr="00DB7958">
          <w:rPr>
            <w:noProof/>
            <w:webHidden/>
          </w:rPr>
          <w:fldChar w:fldCharType="begin"/>
        </w:r>
        <w:r w:rsidRPr="00DB7958">
          <w:rPr>
            <w:noProof/>
            <w:webHidden/>
          </w:rPr>
          <w:instrText xml:space="preserve"> PAGEREF _Toc51875498 \h </w:instrText>
        </w:r>
        <w:r w:rsidRPr="00DB7958">
          <w:rPr>
            <w:noProof/>
            <w:webHidden/>
          </w:rPr>
        </w:r>
        <w:r w:rsidRPr="00DB7958">
          <w:rPr>
            <w:noProof/>
            <w:webHidden/>
          </w:rPr>
          <w:fldChar w:fldCharType="separate"/>
        </w:r>
        <w:r w:rsidRPr="00DB7958">
          <w:rPr>
            <w:noProof/>
            <w:webHidden/>
          </w:rPr>
          <w:t>4</w:t>
        </w:r>
        <w:r w:rsidRPr="00DB7958">
          <w:rPr>
            <w:noProof/>
            <w:webHidden/>
          </w:rPr>
          <w:fldChar w:fldCharType="end"/>
        </w:r>
      </w:hyperlink>
    </w:p>
    <w:p w14:paraId="70C451BD"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499" w:history="1">
        <w:r w:rsidRPr="00DB7958">
          <w:rPr>
            <w:rStyle w:val="Hyperlink"/>
            <w:noProof/>
          </w:rPr>
          <w:t>1.8</w:t>
        </w:r>
        <w:r w:rsidRPr="00DB7958">
          <w:rPr>
            <w:rFonts w:asciiTheme="minorHAnsi" w:eastAsiaTheme="minorEastAsia" w:hAnsiTheme="minorHAnsi" w:cstheme="minorBidi"/>
            <w:noProof/>
            <w:sz w:val="22"/>
            <w:szCs w:val="22"/>
            <w:lang w:val="en-US"/>
          </w:rPr>
          <w:tab/>
        </w:r>
        <w:r w:rsidRPr="00DB7958">
          <w:rPr>
            <w:rStyle w:val="Hyperlink"/>
            <w:noProof/>
          </w:rPr>
          <w:t>Ersatz vorheriger Vorschriften</w:t>
        </w:r>
        <w:r w:rsidRPr="00DB7958">
          <w:rPr>
            <w:noProof/>
            <w:webHidden/>
          </w:rPr>
          <w:tab/>
        </w:r>
        <w:r w:rsidRPr="00DB7958">
          <w:rPr>
            <w:noProof/>
            <w:webHidden/>
          </w:rPr>
          <w:fldChar w:fldCharType="begin"/>
        </w:r>
        <w:r w:rsidRPr="00DB7958">
          <w:rPr>
            <w:noProof/>
            <w:webHidden/>
          </w:rPr>
          <w:instrText xml:space="preserve"> PAGEREF _Toc51875499 \h </w:instrText>
        </w:r>
        <w:r w:rsidRPr="00DB7958">
          <w:rPr>
            <w:noProof/>
            <w:webHidden/>
          </w:rPr>
        </w:r>
        <w:r w:rsidRPr="00DB7958">
          <w:rPr>
            <w:noProof/>
            <w:webHidden/>
          </w:rPr>
          <w:fldChar w:fldCharType="separate"/>
        </w:r>
        <w:r w:rsidRPr="00DB7958">
          <w:rPr>
            <w:noProof/>
            <w:webHidden/>
          </w:rPr>
          <w:t>4</w:t>
        </w:r>
        <w:r w:rsidRPr="00DB7958">
          <w:rPr>
            <w:noProof/>
            <w:webHidden/>
          </w:rPr>
          <w:fldChar w:fldCharType="end"/>
        </w:r>
      </w:hyperlink>
    </w:p>
    <w:p w14:paraId="3680B838"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0" w:history="1">
        <w:r w:rsidRPr="00DB7958">
          <w:rPr>
            <w:rStyle w:val="Hyperlink"/>
            <w:noProof/>
          </w:rPr>
          <w:t>1.9</w:t>
        </w:r>
        <w:r w:rsidRPr="00DB7958">
          <w:rPr>
            <w:rFonts w:asciiTheme="minorHAnsi" w:eastAsiaTheme="minorEastAsia" w:hAnsiTheme="minorHAnsi" w:cstheme="minorBidi"/>
            <w:noProof/>
            <w:sz w:val="22"/>
            <w:szCs w:val="22"/>
            <w:lang w:val="en-US"/>
          </w:rPr>
          <w:tab/>
        </w:r>
        <w:r w:rsidRPr="00DB7958">
          <w:rPr>
            <w:rStyle w:val="Hyperlink"/>
            <w:noProof/>
          </w:rPr>
          <w:t>Zusammenhängende und zitierte Rechtsvorschriften</w:t>
        </w:r>
        <w:r w:rsidRPr="00DB7958">
          <w:rPr>
            <w:noProof/>
            <w:webHidden/>
          </w:rPr>
          <w:tab/>
        </w:r>
        <w:r w:rsidRPr="00DB7958">
          <w:rPr>
            <w:noProof/>
            <w:webHidden/>
          </w:rPr>
          <w:fldChar w:fldCharType="begin"/>
        </w:r>
        <w:r w:rsidRPr="00DB7958">
          <w:rPr>
            <w:noProof/>
            <w:webHidden/>
          </w:rPr>
          <w:instrText xml:space="preserve"> PAGEREF _Toc51875500 \h </w:instrText>
        </w:r>
        <w:r w:rsidRPr="00DB7958">
          <w:rPr>
            <w:noProof/>
            <w:webHidden/>
          </w:rPr>
        </w:r>
        <w:r w:rsidRPr="00DB7958">
          <w:rPr>
            <w:noProof/>
            <w:webHidden/>
          </w:rPr>
          <w:fldChar w:fldCharType="separate"/>
        </w:r>
        <w:r w:rsidRPr="00DB7958">
          <w:rPr>
            <w:noProof/>
            <w:webHidden/>
          </w:rPr>
          <w:t>4</w:t>
        </w:r>
        <w:r w:rsidRPr="00DB7958">
          <w:rPr>
            <w:noProof/>
            <w:webHidden/>
          </w:rPr>
          <w:fldChar w:fldCharType="end"/>
        </w:r>
      </w:hyperlink>
    </w:p>
    <w:p w14:paraId="0328203A"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1" w:history="1">
        <w:r w:rsidRPr="00DB7958">
          <w:rPr>
            <w:rStyle w:val="Hyperlink"/>
            <w:noProof/>
          </w:rPr>
          <w:t>1.10</w:t>
        </w:r>
        <w:r w:rsidRPr="00DB7958">
          <w:rPr>
            <w:rFonts w:asciiTheme="minorHAnsi" w:eastAsiaTheme="minorEastAsia" w:hAnsiTheme="minorHAnsi" w:cstheme="minorBidi"/>
            <w:noProof/>
            <w:sz w:val="22"/>
            <w:szCs w:val="22"/>
            <w:lang w:val="en-US"/>
          </w:rPr>
          <w:tab/>
        </w:r>
        <w:r w:rsidRPr="00DB7958">
          <w:rPr>
            <w:rStyle w:val="Hyperlink"/>
            <w:noProof/>
          </w:rPr>
          <w:t>Einschlägige und zitierte Normen</w:t>
        </w:r>
        <w:r w:rsidRPr="00DB7958">
          <w:rPr>
            <w:noProof/>
            <w:webHidden/>
          </w:rPr>
          <w:tab/>
        </w:r>
        <w:r w:rsidRPr="00DB7958">
          <w:rPr>
            <w:noProof/>
            <w:webHidden/>
          </w:rPr>
          <w:fldChar w:fldCharType="begin"/>
        </w:r>
        <w:r w:rsidRPr="00DB7958">
          <w:rPr>
            <w:noProof/>
            <w:webHidden/>
          </w:rPr>
          <w:instrText xml:space="preserve"> PAGEREF _Toc51875501 \h </w:instrText>
        </w:r>
        <w:r w:rsidRPr="00DB7958">
          <w:rPr>
            <w:noProof/>
            <w:webHidden/>
          </w:rPr>
        </w:r>
        <w:r w:rsidRPr="00DB7958">
          <w:rPr>
            <w:noProof/>
            <w:webHidden/>
          </w:rPr>
          <w:fldChar w:fldCharType="separate"/>
        </w:r>
        <w:r w:rsidRPr="00DB7958">
          <w:rPr>
            <w:noProof/>
            <w:webHidden/>
          </w:rPr>
          <w:t>4</w:t>
        </w:r>
        <w:r w:rsidRPr="00DB7958">
          <w:rPr>
            <w:noProof/>
            <w:webHidden/>
          </w:rPr>
          <w:fldChar w:fldCharType="end"/>
        </w:r>
      </w:hyperlink>
    </w:p>
    <w:p w14:paraId="3569096B"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2" w:history="1">
        <w:r w:rsidRPr="00DB7958">
          <w:rPr>
            <w:rStyle w:val="Hyperlink"/>
            <w:noProof/>
          </w:rPr>
          <w:t>1.11</w:t>
        </w:r>
        <w:r w:rsidRPr="00DB7958">
          <w:rPr>
            <w:rFonts w:asciiTheme="minorHAnsi" w:eastAsiaTheme="minorEastAsia" w:hAnsiTheme="minorHAnsi" w:cstheme="minorBidi"/>
            <w:noProof/>
            <w:sz w:val="22"/>
            <w:szCs w:val="22"/>
            <w:lang w:val="en-US"/>
          </w:rPr>
          <w:tab/>
        </w:r>
        <w:r w:rsidRPr="00DB7958">
          <w:rPr>
            <w:rStyle w:val="Hyperlink"/>
            <w:noProof/>
          </w:rPr>
          <w:t>Einschlägige und zitierte technische Vorschriften des Ressorts</w:t>
        </w:r>
        <w:r w:rsidRPr="00DB7958">
          <w:rPr>
            <w:noProof/>
            <w:webHidden/>
          </w:rPr>
          <w:tab/>
        </w:r>
        <w:r w:rsidRPr="00DB7958">
          <w:rPr>
            <w:noProof/>
            <w:webHidden/>
          </w:rPr>
          <w:fldChar w:fldCharType="begin"/>
        </w:r>
        <w:r w:rsidRPr="00DB7958">
          <w:rPr>
            <w:noProof/>
            <w:webHidden/>
          </w:rPr>
          <w:instrText xml:space="preserve"> PAGEREF _Toc51875502 \h </w:instrText>
        </w:r>
        <w:r w:rsidRPr="00DB7958">
          <w:rPr>
            <w:noProof/>
            <w:webHidden/>
          </w:rPr>
        </w:r>
        <w:r w:rsidRPr="00DB7958">
          <w:rPr>
            <w:noProof/>
            <w:webHidden/>
          </w:rPr>
          <w:fldChar w:fldCharType="separate"/>
        </w:r>
        <w:r w:rsidRPr="00DB7958">
          <w:rPr>
            <w:noProof/>
            <w:webHidden/>
          </w:rPr>
          <w:t>6</w:t>
        </w:r>
        <w:r w:rsidRPr="00DB7958">
          <w:rPr>
            <w:noProof/>
            <w:webHidden/>
          </w:rPr>
          <w:fldChar w:fldCharType="end"/>
        </w:r>
      </w:hyperlink>
    </w:p>
    <w:p w14:paraId="199B1821"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3" w:history="1">
        <w:r w:rsidRPr="00DB7958">
          <w:rPr>
            <w:rStyle w:val="Hyperlink"/>
            <w:noProof/>
          </w:rPr>
          <w:t>1.12</w:t>
        </w:r>
        <w:r w:rsidRPr="00DB7958">
          <w:rPr>
            <w:rFonts w:asciiTheme="minorHAnsi" w:eastAsiaTheme="minorEastAsia" w:hAnsiTheme="minorHAnsi" w:cstheme="minorBidi"/>
            <w:noProof/>
            <w:sz w:val="22"/>
            <w:szCs w:val="22"/>
            <w:lang w:val="en-US"/>
          </w:rPr>
          <w:tab/>
        </w:r>
        <w:r w:rsidRPr="00DB7958">
          <w:rPr>
            <w:rStyle w:val="Hyperlink"/>
            <w:noProof/>
          </w:rPr>
          <w:t>Einschlägige ausländische Vorschriften</w:t>
        </w:r>
        <w:r w:rsidRPr="00DB7958">
          <w:rPr>
            <w:noProof/>
            <w:webHidden/>
          </w:rPr>
          <w:tab/>
        </w:r>
        <w:r w:rsidRPr="00DB7958">
          <w:rPr>
            <w:noProof/>
            <w:webHidden/>
          </w:rPr>
          <w:fldChar w:fldCharType="begin"/>
        </w:r>
        <w:r w:rsidRPr="00DB7958">
          <w:rPr>
            <w:noProof/>
            <w:webHidden/>
          </w:rPr>
          <w:instrText xml:space="preserve"> PAGEREF _Toc51875503 \h </w:instrText>
        </w:r>
        <w:r w:rsidRPr="00DB7958">
          <w:rPr>
            <w:noProof/>
            <w:webHidden/>
          </w:rPr>
        </w:r>
        <w:r w:rsidRPr="00DB7958">
          <w:rPr>
            <w:noProof/>
            <w:webHidden/>
          </w:rPr>
          <w:fldChar w:fldCharType="separate"/>
        </w:r>
        <w:r w:rsidRPr="00DB7958">
          <w:rPr>
            <w:noProof/>
            <w:webHidden/>
          </w:rPr>
          <w:t>6</w:t>
        </w:r>
        <w:r w:rsidRPr="00DB7958">
          <w:rPr>
            <w:noProof/>
            <w:webHidden/>
          </w:rPr>
          <w:fldChar w:fldCharType="end"/>
        </w:r>
      </w:hyperlink>
    </w:p>
    <w:p w14:paraId="6DF974B0"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4" w:history="1">
        <w:r w:rsidRPr="00DB7958">
          <w:rPr>
            <w:rStyle w:val="Hyperlink"/>
            <w:noProof/>
          </w:rPr>
          <w:t>1.13</w:t>
        </w:r>
        <w:r w:rsidRPr="00DB7958">
          <w:rPr>
            <w:rFonts w:asciiTheme="minorHAnsi" w:eastAsiaTheme="minorEastAsia" w:hAnsiTheme="minorHAnsi" w:cstheme="minorBidi"/>
            <w:noProof/>
            <w:sz w:val="22"/>
            <w:szCs w:val="22"/>
            <w:lang w:val="en-US"/>
          </w:rPr>
          <w:tab/>
        </w:r>
        <w:r w:rsidRPr="00DB7958">
          <w:rPr>
            <w:rStyle w:val="Hyperlink"/>
            <w:noProof/>
          </w:rPr>
          <w:t>Verwendete Literatur</w:t>
        </w:r>
        <w:r w:rsidRPr="00DB7958">
          <w:rPr>
            <w:noProof/>
            <w:webHidden/>
          </w:rPr>
          <w:tab/>
        </w:r>
        <w:r w:rsidRPr="00DB7958">
          <w:rPr>
            <w:noProof/>
            <w:webHidden/>
          </w:rPr>
          <w:fldChar w:fldCharType="begin"/>
        </w:r>
        <w:r w:rsidRPr="00DB7958">
          <w:rPr>
            <w:noProof/>
            <w:webHidden/>
          </w:rPr>
          <w:instrText xml:space="preserve"> PAGEREF _Toc51875504 \h </w:instrText>
        </w:r>
        <w:r w:rsidRPr="00DB7958">
          <w:rPr>
            <w:noProof/>
            <w:webHidden/>
          </w:rPr>
        </w:r>
        <w:r w:rsidRPr="00DB7958">
          <w:rPr>
            <w:noProof/>
            <w:webHidden/>
          </w:rPr>
          <w:fldChar w:fldCharType="separate"/>
        </w:r>
        <w:r w:rsidRPr="00DB7958">
          <w:rPr>
            <w:noProof/>
            <w:webHidden/>
          </w:rPr>
          <w:t>7</w:t>
        </w:r>
        <w:r w:rsidRPr="00DB7958">
          <w:rPr>
            <w:noProof/>
            <w:webHidden/>
          </w:rPr>
          <w:fldChar w:fldCharType="end"/>
        </w:r>
      </w:hyperlink>
    </w:p>
    <w:p w14:paraId="15FE87D0"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5" w:history="1">
        <w:r w:rsidRPr="00DB7958">
          <w:rPr>
            <w:rStyle w:val="Hyperlink"/>
            <w:noProof/>
          </w:rPr>
          <w:t>1.14</w:t>
        </w:r>
        <w:r w:rsidRPr="00DB7958">
          <w:rPr>
            <w:rFonts w:asciiTheme="minorHAnsi" w:eastAsiaTheme="minorEastAsia" w:hAnsiTheme="minorHAnsi" w:cstheme="minorBidi"/>
            <w:noProof/>
            <w:sz w:val="22"/>
            <w:szCs w:val="22"/>
            <w:lang w:val="en-US"/>
          </w:rPr>
          <w:tab/>
        </w:r>
        <w:r w:rsidRPr="00DB7958">
          <w:rPr>
            <w:rStyle w:val="Hyperlink"/>
            <w:noProof/>
          </w:rPr>
          <w:t>Verwendete Abkürzungen</w:t>
        </w:r>
        <w:r w:rsidRPr="00DB7958">
          <w:rPr>
            <w:noProof/>
            <w:webHidden/>
          </w:rPr>
          <w:tab/>
        </w:r>
        <w:r w:rsidRPr="00DB7958">
          <w:rPr>
            <w:noProof/>
            <w:webHidden/>
          </w:rPr>
          <w:fldChar w:fldCharType="begin"/>
        </w:r>
        <w:r w:rsidRPr="00DB7958">
          <w:rPr>
            <w:noProof/>
            <w:webHidden/>
          </w:rPr>
          <w:instrText xml:space="preserve"> PAGEREF _Toc51875505 \h </w:instrText>
        </w:r>
        <w:r w:rsidRPr="00DB7958">
          <w:rPr>
            <w:noProof/>
            <w:webHidden/>
          </w:rPr>
        </w:r>
        <w:r w:rsidRPr="00DB7958">
          <w:rPr>
            <w:noProof/>
            <w:webHidden/>
          </w:rPr>
          <w:fldChar w:fldCharType="separate"/>
        </w:r>
        <w:r w:rsidRPr="00DB7958">
          <w:rPr>
            <w:noProof/>
            <w:webHidden/>
          </w:rPr>
          <w:t>7</w:t>
        </w:r>
        <w:r w:rsidRPr="00DB7958">
          <w:rPr>
            <w:noProof/>
            <w:webHidden/>
          </w:rPr>
          <w:fldChar w:fldCharType="end"/>
        </w:r>
      </w:hyperlink>
    </w:p>
    <w:p w14:paraId="60AD0469"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6" w:history="1">
        <w:r w:rsidRPr="00DB7958">
          <w:rPr>
            <w:rStyle w:val="Hyperlink"/>
            <w:noProof/>
          </w:rPr>
          <w:t>1.15</w:t>
        </w:r>
        <w:r w:rsidRPr="00DB7958">
          <w:rPr>
            <w:rFonts w:asciiTheme="minorHAnsi" w:eastAsiaTheme="minorEastAsia" w:hAnsiTheme="minorHAnsi" w:cstheme="minorBidi"/>
            <w:noProof/>
            <w:sz w:val="22"/>
            <w:szCs w:val="22"/>
            <w:lang w:val="en-US"/>
          </w:rPr>
          <w:tab/>
        </w:r>
        <w:r w:rsidRPr="00DB7958">
          <w:rPr>
            <w:rStyle w:val="Hyperlink"/>
            <w:noProof/>
          </w:rPr>
          <w:t>Begriffe und Definitionen</w:t>
        </w:r>
        <w:r w:rsidRPr="00DB7958">
          <w:rPr>
            <w:noProof/>
            <w:webHidden/>
          </w:rPr>
          <w:tab/>
        </w:r>
        <w:r w:rsidRPr="00DB7958">
          <w:rPr>
            <w:noProof/>
            <w:webHidden/>
          </w:rPr>
          <w:fldChar w:fldCharType="begin"/>
        </w:r>
        <w:r w:rsidRPr="00DB7958">
          <w:rPr>
            <w:noProof/>
            <w:webHidden/>
          </w:rPr>
          <w:instrText xml:space="preserve"> PAGEREF _Toc51875506 \h </w:instrText>
        </w:r>
        <w:r w:rsidRPr="00DB7958">
          <w:rPr>
            <w:noProof/>
            <w:webHidden/>
          </w:rPr>
        </w:r>
        <w:r w:rsidRPr="00DB7958">
          <w:rPr>
            <w:noProof/>
            <w:webHidden/>
          </w:rPr>
          <w:fldChar w:fldCharType="separate"/>
        </w:r>
        <w:r w:rsidRPr="00DB7958">
          <w:rPr>
            <w:noProof/>
            <w:webHidden/>
          </w:rPr>
          <w:t>7</w:t>
        </w:r>
        <w:r w:rsidRPr="00DB7958">
          <w:rPr>
            <w:noProof/>
            <w:webHidden/>
          </w:rPr>
          <w:fldChar w:fldCharType="end"/>
        </w:r>
      </w:hyperlink>
    </w:p>
    <w:p w14:paraId="688F25C8" w14:textId="77777777" w:rsidR="00DB7958" w:rsidRPr="00DB7958" w:rsidRDefault="00DB7958">
      <w:pPr>
        <w:pStyle w:val="TOC1"/>
        <w:rPr>
          <w:rFonts w:asciiTheme="minorHAnsi" w:eastAsiaTheme="minorEastAsia" w:hAnsiTheme="minorHAnsi" w:cstheme="minorBidi"/>
          <w:noProof/>
          <w:sz w:val="22"/>
          <w:szCs w:val="22"/>
          <w:lang w:val="en-US"/>
        </w:rPr>
      </w:pPr>
      <w:hyperlink w:anchor="_Toc51875507" w:history="1">
        <w:r w:rsidRPr="00DB7958">
          <w:rPr>
            <w:rStyle w:val="Hyperlink"/>
            <w:noProof/>
          </w:rPr>
          <w:t>2</w:t>
        </w:r>
        <w:r w:rsidRPr="00DB7958">
          <w:rPr>
            <w:rFonts w:asciiTheme="minorHAnsi" w:eastAsiaTheme="minorEastAsia" w:hAnsiTheme="minorHAnsi" w:cstheme="minorBidi"/>
            <w:noProof/>
            <w:sz w:val="22"/>
            <w:szCs w:val="22"/>
            <w:lang w:val="en-US"/>
          </w:rPr>
          <w:tab/>
        </w:r>
        <w:r w:rsidRPr="00DB7958">
          <w:rPr>
            <w:rStyle w:val="Hyperlink"/>
            <w:noProof/>
          </w:rPr>
          <w:t>Allgemeines</w:t>
        </w:r>
        <w:r w:rsidRPr="00DB7958">
          <w:rPr>
            <w:noProof/>
            <w:webHidden/>
          </w:rPr>
          <w:tab/>
        </w:r>
        <w:r w:rsidRPr="00DB7958">
          <w:rPr>
            <w:noProof/>
            <w:webHidden/>
          </w:rPr>
          <w:fldChar w:fldCharType="begin"/>
        </w:r>
        <w:r w:rsidRPr="00DB7958">
          <w:rPr>
            <w:noProof/>
            <w:webHidden/>
          </w:rPr>
          <w:instrText xml:space="preserve"> PAGEREF _Toc51875507 \h </w:instrText>
        </w:r>
        <w:r w:rsidRPr="00DB7958">
          <w:rPr>
            <w:noProof/>
            <w:webHidden/>
          </w:rPr>
        </w:r>
        <w:r w:rsidRPr="00DB7958">
          <w:rPr>
            <w:noProof/>
            <w:webHidden/>
          </w:rPr>
          <w:fldChar w:fldCharType="separate"/>
        </w:r>
        <w:r w:rsidRPr="00DB7958">
          <w:rPr>
            <w:noProof/>
            <w:webHidden/>
          </w:rPr>
          <w:t>11</w:t>
        </w:r>
        <w:r w:rsidRPr="00DB7958">
          <w:rPr>
            <w:noProof/>
            <w:webHidden/>
          </w:rPr>
          <w:fldChar w:fldCharType="end"/>
        </w:r>
      </w:hyperlink>
    </w:p>
    <w:p w14:paraId="56A94A3D" w14:textId="77777777" w:rsidR="00DB7958" w:rsidRPr="00DB7958" w:rsidRDefault="00DB7958">
      <w:pPr>
        <w:pStyle w:val="TOC1"/>
        <w:rPr>
          <w:rFonts w:asciiTheme="minorHAnsi" w:eastAsiaTheme="minorEastAsia" w:hAnsiTheme="minorHAnsi" w:cstheme="minorBidi"/>
          <w:noProof/>
          <w:sz w:val="22"/>
          <w:szCs w:val="22"/>
          <w:lang w:val="en-US"/>
        </w:rPr>
      </w:pPr>
      <w:hyperlink w:anchor="_Toc51875508" w:history="1">
        <w:r w:rsidRPr="00DB7958">
          <w:rPr>
            <w:rStyle w:val="Hyperlink"/>
            <w:noProof/>
          </w:rPr>
          <w:t>3</w:t>
        </w:r>
        <w:r w:rsidRPr="00DB7958">
          <w:rPr>
            <w:rFonts w:asciiTheme="minorHAnsi" w:eastAsiaTheme="minorEastAsia" w:hAnsiTheme="minorHAnsi" w:cstheme="minorBidi"/>
            <w:noProof/>
            <w:sz w:val="22"/>
            <w:szCs w:val="22"/>
            <w:lang w:val="en-US"/>
          </w:rPr>
          <w:tab/>
        </w:r>
        <w:r w:rsidRPr="00DB7958">
          <w:rPr>
            <w:rStyle w:val="Hyperlink"/>
            <w:noProof/>
          </w:rPr>
          <w:t>Entwurf und Anforderungen für die Beleuchtung von Straßentunneln</w:t>
        </w:r>
        <w:r w:rsidRPr="00DB7958">
          <w:rPr>
            <w:noProof/>
            <w:webHidden/>
          </w:rPr>
          <w:tab/>
        </w:r>
        <w:r w:rsidRPr="00DB7958">
          <w:rPr>
            <w:noProof/>
            <w:webHidden/>
          </w:rPr>
          <w:fldChar w:fldCharType="begin"/>
        </w:r>
        <w:r w:rsidRPr="00DB7958">
          <w:rPr>
            <w:noProof/>
            <w:webHidden/>
          </w:rPr>
          <w:instrText xml:space="preserve"> PAGEREF _Toc51875508 \h </w:instrText>
        </w:r>
        <w:r w:rsidRPr="00DB7958">
          <w:rPr>
            <w:noProof/>
            <w:webHidden/>
          </w:rPr>
        </w:r>
        <w:r w:rsidRPr="00DB7958">
          <w:rPr>
            <w:noProof/>
            <w:webHidden/>
          </w:rPr>
          <w:fldChar w:fldCharType="separate"/>
        </w:r>
        <w:r w:rsidRPr="00DB7958">
          <w:rPr>
            <w:noProof/>
            <w:webHidden/>
          </w:rPr>
          <w:t>11</w:t>
        </w:r>
        <w:r w:rsidRPr="00DB7958">
          <w:rPr>
            <w:noProof/>
            <w:webHidden/>
          </w:rPr>
          <w:fldChar w:fldCharType="end"/>
        </w:r>
      </w:hyperlink>
    </w:p>
    <w:p w14:paraId="3791E52C"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09" w:history="1">
        <w:r w:rsidRPr="00DB7958">
          <w:rPr>
            <w:rStyle w:val="Hyperlink"/>
            <w:noProof/>
          </w:rPr>
          <w:t>3.1</w:t>
        </w:r>
        <w:r w:rsidRPr="00DB7958">
          <w:rPr>
            <w:rFonts w:asciiTheme="minorHAnsi" w:eastAsiaTheme="minorEastAsia" w:hAnsiTheme="minorHAnsi" w:cstheme="minorBidi"/>
            <w:noProof/>
            <w:sz w:val="22"/>
            <w:szCs w:val="22"/>
            <w:lang w:val="en-US"/>
          </w:rPr>
          <w:tab/>
        </w:r>
        <w:r w:rsidRPr="00DB7958">
          <w:rPr>
            <w:rStyle w:val="Hyperlink"/>
            <w:noProof/>
          </w:rPr>
          <w:t>Beleuchtungsart</w:t>
        </w:r>
        <w:r w:rsidRPr="00DB7958">
          <w:rPr>
            <w:noProof/>
            <w:webHidden/>
          </w:rPr>
          <w:tab/>
        </w:r>
        <w:r w:rsidRPr="00DB7958">
          <w:rPr>
            <w:noProof/>
            <w:webHidden/>
          </w:rPr>
          <w:fldChar w:fldCharType="begin"/>
        </w:r>
        <w:r w:rsidRPr="00DB7958">
          <w:rPr>
            <w:noProof/>
            <w:webHidden/>
          </w:rPr>
          <w:instrText xml:space="preserve"> PAGEREF _Toc51875509 \h </w:instrText>
        </w:r>
        <w:r w:rsidRPr="00DB7958">
          <w:rPr>
            <w:noProof/>
            <w:webHidden/>
          </w:rPr>
        </w:r>
        <w:r w:rsidRPr="00DB7958">
          <w:rPr>
            <w:noProof/>
            <w:webHidden/>
          </w:rPr>
          <w:fldChar w:fldCharType="separate"/>
        </w:r>
        <w:r w:rsidRPr="00DB7958">
          <w:rPr>
            <w:noProof/>
            <w:webHidden/>
          </w:rPr>
          <w:t>12</w:t>
        </w:r>
        <w:r w:rsidRPr="00DB7958">
          <w:rPr>
            <w:noProof/>
            <w:webHidden/>
          </w:rPr>
          <w:fldChar w:fldCharType="end"/>
        </w:r>
      </w:hyperlink>
    </w:p>
    <w:p w14:paraId="731188BF"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0" w:history="1">
        <w:r w:rsidRPr="00DB7958">
          <w:rPr>
            <w:rStyle w:val="Hyperlink"/>
            <w:noProof/>
          </w:rPr>
          <w:t>3.2</w:t>
        </w:r>
        <w:r w:rsidRPr="00DB7958">
          <w:rPr>
            <w:rFonts w:asciiTheme="minorHAnsi" w:eastAsiaTheme="minorEastAsia" w:hAnsiTheme="minorHAnsi" w:cstheme="minorBidi"/>
            <w:noProof/>
            <w:sz w:val="22"/>
            <w:szCs w:val="22"/>
            <w:lang w:val="en-US"/>
          </w:rPr>
          <w:tab/>
        </w:r>
        <w:r w:rsidRPr="00DB7958">
          <w:rPr>
            <w:rStyle w:val="Hyperlink"/>
            <w:noProof/>
          </w:rPr>
          <w:t>Bestimmung des Gesamtbremsweges</w:t>
        </w:r>
        <w:r w:rsidRPr="00DB7958">
          <w:rPr>
            <w:noProof/>
            <w:webHidden/>
          </w:rPr>
          <w:tab/>
        </w:r>
        <w:r w:rsidRPr="00DB7958">
          <w:rPr>
            <w:noProof/>
            <w:webHidden/>
          </w:rPr>
          <w:fldChar w:fldCharType="begin"/>
        </w:r>
        <w:r w:rsidRPr="00DB7958">
          <w:rPr>
            <w:noProof/>
            <w:webHidden/>
          </w:rPr>
          <w:instrText xml:space="preserve"> PAGEREF _Toc51875510 \h </w:instrText>
        </w:r>
        <w:r w:rsidRPr="00DB7958">
          <w:rPr>
            <w:noProof/>
            <w:webHidden/>
          </w:rPr>
        </w:r>
        <w:r w:rsidRPr="00DB7958">
          <w:rPr>
            <w:noProof/>
            <w:webHidden/>
          </w:rPr>
          <w:fldChar w:fldCharType="separate"/>
        </w:r>
        <w:r w:rsidRPr="00DB7958">
          <w:rPr>
            <w:noProof/>
            <w:webHidden/>
          </w:rPr>
          <w:t>13</w:t>
        </w:r>
        <w:r w:rsidRPr="00DB7958">
          <w:rPr>
            <w:noProof/>
            <w:webHidden/>
          </w:rPr>
          <w:fldChar w:fldCharType="end"/>
        </w:r>
      </w:hyperlink>
    </w:p>
    <w:p w14:paraId="02B7F755"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1" w:history="1">
        <w:r w:rsidRPr="00DB7958">
          <w:rPr>
            <w:rStyle w:val="Hyperlink"/>
            <w:noProof/>
          </w:rPr>
          <w:t>3.3</w:t>
        </w:r>
        <w:r w:rsidRPr="00DB7958">
          <w:rPr>
            <w:rFonts w:asciiTheme="minorHAnsi" w:eastAsiaTheme="minorEastAsia" w:hAnsiTheme="minorHAnsi" w:cstheme="minorBidi"/>
            <w:noProof/>
            <w:sz w:val="22"/>
            <w:szCs w:val="22"/>
            <w:lang w:val="en-US"/>
          </w:rPr>
          <w:tab/>
        </w:r>
        <w:r w:rsidRPr="00DB7958">
          <w:rPr>
            <w:rStyle w:val="Hyperlink"/>
            <w:noProof/>
          </w:rPr>
          <w:t xml:space="preserve">Bestimmung der Leuchtdichte in der Annäherungsstrecke </w:t>
        </w:r>
        <w:r w:rsidRPr="00DB7958">
          <w:rPr>
            <w:rStyle w:val="Hyperlink"/>
            <w:i/>
            <w:noProof/>
          </w:rPr>
          <w:t>L</w:t>
        </w:r>
        <w:r w:rsidRPr="00DB7958">
          <w:rPr>
            <w:rStyle w:val="Hyperlink"/>
            <w:noProof/>
            <w:vertAlign w:val="subscript"/>
          </w:rPr>
          <w:t>20</w:t>
        </w:r>
        <w:r w:rsidRPr="00DB7958">
          <w:rPr>
            <w:noProof/>
            <w:webHidden/>
          </w:rPr>
          <w:tab/>
        </w:r>
        <w:r w:rsidRPr="00DB7958">
          <w:rPr>
            <w:noProof/>
            <w:webHidden/>
          </w:rPr>
          <w:fldChar w:fldCharType="begin"/>
        </w:r>
        <w:r w:rsidRPr="00DB7958">
          <w:rPr>
            <w:noProof/>
            <w:webHidden/>
          </w:rPr>
          <w:instrText xml:space="preserve"> PAGEREF _Toc51875511 \h </w:instrText>
        </w:r>
        <w:r w:rsidRPr="00DB7958">
          <w:rPr>
            <w:noProof/>
            <w:webHidden/>
          </w:rPr>
        </w:r>
        <w:r w:rsidRPr="00DB7958">
          <w:rPr>
            <w:noProof/>
            <w:webHidden/>
          </w:rPr>
          <w:fldChar w:fldCharType="separate"/>
        </w:r>
        <w:r w:rsidRPr="00DB7958">
          <w:rPr>
            <w:noProof/>
            <w:webHidden/>
          </w:rPr>
          <w:t>14</w:t>
        </w:r>
        <w:r w:rsidRPr="00DB7958">
          <w:rPr>
            <w:noProof/>
            <w:webHidden/>
          </w:rPr>
          <w:fldChar w:fldCharType="end"/>
        </w:r>
      </w:hyperlink>
    </w:p>
    <w:p w14:paraId="669839BD"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2" w:history="1">
        <w:r w:rsidRPr="00DB7958">
          <w:rPr>
            <w:rStyle w:val="Hyperlink"/>
            <w:noProof/>
          </w:rPr>
          <w:t>3.4</w:t>
        </w:r>
        <w:r w:rsidRPr="00DB7958">
          <w:rPr>
            <w:rFonts w:asciiTheme="minorHAnsi" w:eastAsiaTheme="minorEastAsia" w:hAnsiTheme="minorHAnsi" w:cstheme="minorBidi"/>
            <w:noProof/>
            <w:sz w:val="22"/>
            <w:szCs w:val="22"/>
            <w:lang w:val="en-US"/>
          </w:rPr>
          <w:tab/>
        </w:r>
        <w:r w:rsidRPr="00DB7958">
          <w:rPr>
            <w:rStyle w:val="Hyperlink"/>
            <w:noProof/>
          </w:rPr>
          <w:t>Bestimmung der Beleuchtungsklassen</w:t>
        </w:r>
        <w:r w:rsidRPr="00DB7958">
          <w:rPr>
            <w:noProof/>
            <w:webHidden/>
          </w:rPr>
          <w:tab/>
        </w:r>
        <w:r w:rsidRPr="00DB7958">
          <w:rPr>
            <w:noProof/>
            <w:webHidden/>
          </w:rPr>
          <w:fldChar w:fldCharType="begin"/>
        </w:r>
        <w:r w:rsidRPr="00DB7958">
          <w:rPr>
            <w:noProof/>
            <w:webHidden/>
          </w:rPr>
          <w:instrText xml:space="preserve"> PAGEREF _Toc51875512 \h </w:instrText>
        </w:r>
        <w:r w:rsidRPr="00DB7958">
          <w:rPr>
            <w:noProof/>
            <w:webHidden/>
          </w:rPr>
        </w:r>
        <w:r w:rsidRPr="00DB7958">
          <w:rPr>
            <w:noProof/>
            <w:webHidden/>
          </w:rPr>
          <w:fldChar w:fldCharType="separate"/>
        </w:r>
        <w:r w:rsidRPr="00DB7958">
          <w:rPr>
            <w:noProof/>
            <w:webHidden/>
          </w:rPr>
          <w:t>16</w:t>
        </w:r>
        <w:r w:rsidRPr="00DB7958">
          <w:rPr>
            <w:noProof/>
            <w:webHidden/>
          </w:rPr>
          <w:fldChar w:fldCharType="end"/>
        </w:r>
      </w:hyperlink>
    </w:p>
    <w:p w14:paraId="78EBFAE6"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3" w:history="1">
        <w:r w:rsidRPr="00DB7958">
          <w:rPr>
            <w:rStyle w:val="Hyperlink"/>
            <w:noProof/>
          </w:rPr>
          <w:t>3.5</w:t>
        </w:r>
        <w:r w:rsidRPr="00DB7958">
          <w:rPr>
            <w:rFonts w:asciiTheme="minorHAnsi" w:eastAsiaTheme="minorEastAsia" w:hAnsiTheme="minorHAnsi" w:cstheme="minorBidi"/>
            <w:noProof/>
            <w:sz w:val="22"/>
            <w:szCs w:val="22"/>
            <w:lang w:val="en-US"/>
          </w:rPr>
          <w:tab/>
        </w:r>
        <w:r w:rsidRPr="00DB7958">
          <w:rPr>
            <w:rStyle w:val="Hyperlink"/>
            <w:noProof/>
          </w:rPr>
          <w:t>Begrenzung des Flimmerns</w:t>
        </w:r>
        <w:r w:rsidRPr="00DB7958">
          <w:rPr>
            <w:noProof/>
            <w:webHidden/>
          </w:rPr>
          <w:tab/>
        </w:r>
        <w:r w:rsidRPr="00DB7958">
          <w:rPr>
            <w:noProof/>
            <w:webHidden/>
          </w:rPr>
          <w:fldChar w:fldCharType="begin"/>
        </w:r>
        <w:r w:rsidRPr="00DB7958">
          <w:rPr>
            <w:noProof/>
            <w:webHidden/>
          </w:rPr>
          <w:instrText xml:space="preserve"> PAGEREF _Toc51875513 \h </w:instrText>
        </w:r>
        <w:r w:rsidRPr="00DB7958">
          <w:rPr>
            <w:noProof/>
            <w:webHidden/>
          </w:rPr>
        </w:r>
        <w:r w:rsidRPr="00DB7958">
          <w:rPr>
            <w:noProof/>
            <w:webHidden/>
          </w:rPr>
          <w:fldChar w:fldCharType="separate"/>
        </w:r>
        <w:r w:rsidRPr="00DB7958">
          <w:rPr>
            <w:noProof/>
            <w:webHidden/>
          </w:rPr>
          <w:t>16</w:t>
        </w:r>
        <w:r w:rsidRPr="00DB7958">
          <w:rPr>
            <w:noProof/>
            <w:webHidden/>
          </w:rPr>
          <w:fldChar w:fldCharType="end"/>
        </w:r>
      </w:hyperlink>
    </w:p>
    <w:p w14:paraId="10054856"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4" w:history="1">
        <w:r w:rsidRPr="00DB7958">
          <w:rPr>
            <w:rStyle w:val="Hyperlink"/>
            <w:noProof/>
          </w:rPr>
          <w:t>3.6</w:t>
        </w:r>
        <w:r w:rsidRPr="00DB7958">
          <w:rPr>
            <w:rFonts w:asciiTheme="minorHAnsi" w:eastAsiaTheme="minorEastAsia" w:hAnsiTheme="minorHAnsi" w:cstheme="minorBidi"/>
            <w:noProof/>
            <w:sz w:val="22"/>
            <w:szCs w:val="22"/>
            <w:lang w:val="en-US"/>
          </w:rPr>
          <w:tab/>
        </w:r>
        <w:r w:rsidRPr="00DB7958">
          <w:rPr>
            <w:rStyle w:val="Hyperlink"/>
            <w:noProof/>
          </w:rPr>
          <w:t>Begrenzung der Blendbelästigung</w:t>
        </w:r>
        <w:r w:rsidRPr="00DB7958">
          <w:rPr>
            <w:noProof/>
            <w:webHidden/>
          </w:rPr>
          <w:tab/>
        </w:r>
        <w:r w:rsidRPr="00DB7958">
          <w:rPr>
            <w:noProof/>
            <w:webHidden/>
          </w:rPr>
          <w:fldChar w:fldCharType="begin"/>
        </w:r>
        <w:r w:rsidRPr="00DB7958">
          <w:rPr>
            <w:noProof/>
            <w:webHidden/>
          </w:rPr>
          <w:instrText xml:space="preserve"> PAGEREF _Toc51875514 \h </w:instrText>
        </w:r>
        <w:r w:rsidRPr="00DB7958">
          <w:rPr>
            <w:noProof/>
            <w:webHidden/>
          </w:rPr>
        </w:r>
        <w:r w:rsidRPr="00DB7958">
          <w:rPr>
            <w:noProof/>
            <w:webHidden/>
          </w:rPr>
          <w:fldChar w:fldCharType="separate"/>
        </w:r>
        <w:r w:rsidRPr="00DB7958">
          <w:rPr>
            <w:noProof/>
            <w:webHidden/>
          </w:rPr>
          <w:t>17</w:t>
        </w:r>
        <w:r w:rsidRPr="00DB7958">
          <w:rPr>
            <w:noProof/>
            <w:webHidden/>
          </w:rPr>
          <w:fldChar w:fldCharType="end"/>
        </w:r>
      </w:hyperlink>
    </w:p>
    <w:p w14:paraId="35B4CB9B"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5" w:history="1">
        <w:r w:rsidRPr="00DB7958">
          <w:rPr>
            <w:rStyle w:val="Hyperlink"/>
            <w:noProof/>
          </w:rPr>
          <w:t>3.7</w:t>
        </w:r>
        <w:r w:rsidRPr="00DB7958">
          <w:rPr>
            <w:rFonts w:asciiTheme="minorHAnsi" w:eastAsiaTheme="minorEastAsia" w:hAnsiTheme="minorHAnsi" w:cstheme="minorBidi"/>
            <w:noProof/>
            <w:sz w:val="22"/>
            <w:szCs w:val="22"/>
            <w:lang w:val="en-US"/>
          </w:rPr>
          <w:tab/>
        </w:r>
        <w:r w:rsidRPr="00DB7958">
          <w:rPr>
            <w:rStyle w:val="Hyperlink"/>
            <w:noProof/>
          </w:rPr>
          <w:t>Berechnungsnetze zur Berechnung der einzelnen Beleuchtungsparameter</w:t>
        </w:r>
        <w:r w:rsidRPr="00DB7958">
          <w:rPr>
            <w:noProof/>
            <w:webHidden/>
          </w:rPr>
          <w:tab/>
        </w:r>
        <w:r w:rsidRPr="00DB7958">
          <w:rPr>
            <w:noProof/>
            <w:webHidden/>
          </w:rPr>
          <w:fldChar w:fldCharType="begin"/>
        </w:r>
        <w:r w:rsidRPr="00DB7958">
          <w:rPr>
            <w:noProof/>
            <w:webHidden/>
          </w:rPr>
          <w:instrText xml:space="preserve"> PAGEREF _Toc51875515 \h </w:instrText>
        </w:r>
        <w:r w:rsidRPr="00DB7958">
          <w:rPr>
            <w:noProof/>
            <w:webHidden/>
          </w:rPr>
        </w:r>
        <w:r w:rsidRPr="00DB7958">
          <w:rPr>
            <w:noProof/>
            <w:webHidden/>
          </w:rPr>
          <w:fldChar w:fldCharType="separate"/>
        </w:r>
        <w:r w:rsidRPr="00DB7958">
          <w:rPr>
            <w:noProof/>
            <w:webHidden/>
          </w:rPr>
          <w:t>17</w:t>
        </w:r>
        <w:r w:rsidRPr="00DB7958">
          <w:rPr>
            <w:noProof/>
            <w:webHidden/>
          </w:rPr>
          <w:fldChar w:fldCharType="end"/>
        </w:r>
      </w:hyperlink>
    </w:p>
    <w:p w14:paraId="73F3D445"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6" w:history="1">
        <w:r w:rsidRPr="00DB7958">
          <w:rPr>
            <w:rStyle w:val="Hyperlink"/>
            <w:noProof/>
          </w:rPr>
          <w:t>3.8</w:t>
        </w:r>
        <w:r w:rsidRPr="00DB7958">
          <w:rPr>
            <w:rFonts w:asciiTheme="minorHAnsi" w:eastAsiaTheme="minorEastAsia" w:hAnsiTheme="minorHAnsi" w:cstheme="minorBidi"/>
            <w:noProof/>
            <w:sz w:val="22"/>
            <w:szCs w:val="22"/>
            <w:lang w:val="en-US"/>
          </w:rPr>
          <w:tab/>
        </w:r>
        <w:r w:rsidRPr="00DB7958">
          <w:rPr>
            <w:rStyle w:val="Hyperlink"/>
            <w:noProof/>
          </w:rPr>
          <w:t>Beleuchtung der Tunnelwände</w:t>
        </w:r>
        <w:r w:rsidRPr="00DB7958">
          <w:rPr>
            <w:noProof/>
            <w:webHidden/>
          </w:rPr>
          <w:tab/>
        </w:r>
        <w:r w:rsidRPr="00DB7958">
          <w:rPr>
            <w:noProof/>
            <w:webHidden/>
          </w:rPr>
          <w:fldChar w:fldCharType="begin"/>
        </w:r>
        <w:r w:rsidRPr="00DB7958">
          <w:rPr>
            <w:noProof/>
            <w:webHidden/>
          </w:rPr>
          <w:instrText xml:space="preserve"> PAGEREF _Toc51875516 \h </w:instrText>
        </w:r>
        <w:r w:rsidRPr="00DB7958">
          <w:rPr>
            <w:noProof/>
            <w:webHidden/>
          </w:rPr>
        </w:r>
        <w:r w:rsidRPr="00DB7958">
          <w:rPr>
            <w:noProof/>
            <w:webHidden/>
          </w:rPr>
          <w:fldChar w:fldCharType="separate"/>
        </w:r>
        <w:r w:rsidRPr="00DB7958">
          <w:rPr>
            <w:noProof/>
            <w:webHidden/>
          </w:rPr>
          <w:t>19</w:t>
        </w:r>
        <w:r w:rsidRPr="00DB7958">
          <w:rPr>
            <w:noProof/>
            <w:webHidden/>
          </w:rPr>
          <w:fldChar w:fldCharType="end"/>
        </w:r>
      </w:hyperlink>
    </w:p>
    <w:p w14:paraId="6C234889"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7" w:history="1">
        <w:r w:rsidRPr="00DB7958">
          <w:rPr>
            <w:rStyle w:val="Hyperlink"/>
            <w:noProof/>
          </w:rPr>
          <w:t>3.9</w:t>
        </w:r>
        <w:r w:rsidRPr="00DB7958">
          <w:rPr>
            <w:rFonts w:asciiTheme="minorHAnsi" w:eastAsiaTheme="minorEastAsia" w:hAnsiTheme="minorHAnsi" w:cstheme="minorBidi"/>
            <w:noProof/>
            <w:sz w:val="22"/>
            <w:szCs w:val="22"/>
            <w:lang w:val="en-US"/>
          </w:rPr>
          <w:tab/>
        </w:r>
        <w:r w:rsidRPr="00DB7958">
          <w:rPr>
            <w:rStyle w:val="Hyperlink"/>
            <w:noProof/>
          </w:rPr>
          <w:t>Gleichmäßigkeit der Leuchtdichte</w:t>
        </w:r>
        <w:r w:rsidRPr="00DB7958">
          <w:rPr>
            <w:noProof/>
            <w:webHidden/>
          </w:rPr>
          <w:tab/>
        </w:r>
        <w:r w:rsidRPr="00DB7958">
          <w:rPr>
            <w:noProof/>
            <w:webHidden/>
          </w:rPr>
          <w:fldChar w:fldCharType="begin"/>
        </w:r>
        <w:r w:rsidRPr="00DB7958">
          <w:rPr>
            <w:noProof/>
            <w:webHidden/>
          </w:rPr>
          <w:instrText xml:space="preserve"> PAGEREF _Toc51875517 \h </w:instrText>
        </w:r>
        <w:r w:rsidRPr="00DB7958">
          <w:rPr>
            <w:noProof/>
            <w:webHidden/>
          </w:rPr>
        </w:r>
        <w:r w:rsidRPr="00DB7958">
          <w:rPr>
            <w:noProof/>
            <w:webHidden/>
          </w:rPr>
          <w:fldChar w:fldCharType="separate"/>
        </w:r>
        <w:r w:rsidRPr="00DB7958">
          <w:rPr>
            <w:noProof/>
            <w:webHidden/>
          </w:rPr>
          <w:t>20</w:t>
        </w:r>
        <w:r w:rsidRPr="00DB7958">
          <w:rPr>
            <w:noProof/>
            <w:webHidden/>
          </w:rPr>
          <w:fldChar w:fldCharType="end"/>
        </w:r>
      </w:hyperlink>
    </w:p>
    <w:p w14:paraId="20A29826"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8" w:history="1">
        <w:r w:rsidRPr="00DB7958">
          <w:rPr>
            <w:rStyle w:val="Hyperlink"/>
            <w:noProof/>
          </w:rPr>
          <w:t>3.10</w:t>
        </w:r>
        <w:r w:rsidRPr="00DB7958">
          <w:rPr>
            <w:rFonts w:asciiTheme="minorHAnsi" w:eastAsiaTheme="minorEastAsia" w:hAnsiTheme="minorHAnsi" w:cstheme="minorBidi"/>
            <w:noProof/>
            <w:sz w:val="22"/>
            <w:szCs w:val="22"/>
            <w:lang w:val="en-US"/>
          </w:rPr>
          <w:tab/>
        </w:r>
        <w:r w:rsidRPr="00DB7958">
          <w:rPr>
            <w:rStyle w:val="Hyperlink"/>
            <w:noProof/>
          </w:rPr>
          <w:t>Anforderung an die Adaptionsbeleuchtung von Straßentunneln</w:t>
        </w:r>
        <w:r w:rsidRPr="00DB7958">
          <w:rPr>
            <w:noProof/>
            <w:webHidden/>
          </w:rPr>
          <w:tab/>
        </w:r>
        <w:r w:rsidRPr="00DB7958">
          <w:rPr>
            <w:noProof/>
            <w:webHidden/>
          </w:rPr>
          <w:fldChar w:fldCharType="begin"/>
        </w:r>
        <w:r w:rsidRPr="00DB7958">
          <w:rPr>
            <w:noProof/>
            <w:webHidden/>
          </w:rPr>
          <w:instrText xml:space="preserve"> PAGEREF _Toc51875518 \h </w:instrText>
        </w:r>
        <w:r w:rsidRPr="00DB7958">
          <w:rPr>
            <w:noProof/>
            <w:webHidden/>
          </w:rPr>
        </w:r>
        <w:r w:rsidRPr="00DB7958">
          <w:rPr>
            <w:noProof/>
            <w:webHidden/>
          </w:rPr>
          <w:fldChar w:fldCharType="separate"/>
        </w:r>
        <w:r w:rsidRPr="00DB7958">
          <w:rPr>
            <w:noProof/>
            <w:webHidden/>
          </w:rPr>
          <w:t>20</w:t>
        </w:r>
        <w:r w:rsidRPr="00DB7958">
          <w:rPr>
            <w:noProof/>
            <w:webHidden/>
          </w:rPr>
          <w:fldChar w:fldCharType="end"/>
        </w:r>
      </w:hyperlink>
    </w:p>
    <w:p w14:paraId="18B39E55"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19" w:history="1">
        <w:r w:rsidRPr="00DB7958">
          <w:rPr>
            <w:rStyle w:val="Hyperlink"/>
            <w:noProof/>
          </w:rPr>
          <w:t>3.11</w:t>
        </w:r>
        <w:r w:rsidRPr="00DB7958">
          <w:rPr>
            <w:rFonts w:asciiTheme="minorHAnsi" w:eastAsiaTheme="minorEastAsia" w:hAnsiTheme="minorHAnsi" w:cstheme="minorBidi"/>
            <w:noProof/>
            <w:sz w:val="22"/>
            <w:szCs w:val="22"/>
            <w:lang w:val="en-US"/>
          </w:rPr>
          <w:tab/>
        </w:r>
        <w:r w:rsidRPr="00DB7958">
          <w:rPr>
            <w:rStyle w:val="Hyperlink"/>
            <w:noProof/>
          </w:rPr>
          <w:t>Anforderung an die Innen-(Durchfahrts-)beleuchtung von Straßentunneln</w:t>
        </w:r>
        <w:r w:rsidRPr="00DB7958">
          <w:rPr>
            <w:noProof/>
            <w:webHidden/>
          </w:rPr>
          <w:tab/>
        </w:r>
        <w:r w:rsidRPr="00DB7958">
          <w:rPr>
            <w:noProof/>
            <w:webHidden/>
          </w:rPr>
          <w:fldChar w:fldCharType="begin"/>
        </w:r>
        <w:r w:rsidRPr="00DB7958">
          <w:rPr>
            <w:noProof/>
            <w:webHidden/>
          </w:rPr>
          <w:instrText xml:space="preserve"> PAGEREF _Toc51875519 \h </w:instrText>
        </w:r>
        <w:r w:rsidRPr="00DB7958">
          <w:rPr>
            <w:noProof/>
            <w:webHidden/>
          </w:rPr>
        </w:r>
        <w:r w:rsidRPr="00DB7958">
          <w:rPr>
            <w:noProof/>
            <w:webHidden/>
          </w:rPr>
          <w:fldChar w:fldCharType="separate"/>
        </w:r>
        <w:r w:rsidRPr="00DB7958">
          <w:rPr>
            <w:noProof/>
            <w:webHidden/>
          </w:rPr>
          <w:t>22</w:t>
        </w:r>
        <w:r w:rsidRPr="00DB7958">
          <w:rPr>
            <w:noProof/>
            <w:webHidden/>
          </w:rPr>
          <w:fldChar w:fldCharType="end"/>
        </w:r>
      </w:hyperlink>
    </w:p>
    <w:p w14:paraId="3DCDE305"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0" w:history="1">
        <w:r w:rsidRPr="00DB7958">
          <w:rPr>
            <w:rStyle w:val="Hyperlink"/>
            <w:noProof/>
          </w:rPr>
          <w:t>3.12</w:t>
        </w:r>
        <w:r w:rsidRPr="00DB7958">
          <w:rPr>
            <w:rFonts w:asciiTheme="minorHAnsi" w:eastAsiaTheme="minorEastAsia" w:hAnsiTheme="minorHAnsi" w:cstheme="minorBidi"/>
            <w:noProof/>
            <w:sz w:val="22"/>
            <w:szCs w:val="22"/>
            <w:lang w:val="en-US"/>
          </w:rPr>
          <w:tab/>
        </w:r>
        <w:r w:rsidRPr="00DB7958">
          <w:rPr>
            <w:rStyle w:val="Hyperlink"/>
            <w:noProof/>
          </w:rPr>
          <w:t>Anforderungen an die Beleuchtung von Notfallbuchten in Straßentunneln</w:t>
        </w:r>
        <w:r w:rsidRPr="00DB7958">
          <w:rPr>
            <w:noProof/>
            <w:webHidden/>
          </w:rPr>
          <w:tab/>
        </w:r>
        <w:r w:rsidRPr="00DB7958">
          <w:rPr>
            <w:noProof/>
            <w:webHidden/>
          </w:rPr>
          <w:fldChar w:fldCharType="begin"/>
        </w:r>
        <w:r w:rsidRPr="00DB7958">
          <w:rPr>
            <w:noProof/>
            <w:webHidden/>
          </w:rPr>
          <w:instrText xml:space="preserve"> PAGEREF _Toc51875520 \h </w:instrText>
        </w:r>
        <w:r w:rsidRPr="00DB7958">
          <w:rPr>
            <w:noProof/>
            <w:webHidden/>
          </w:rPr>
        </w:r>
        <w:r w:rsidRPr="00DB7958">
          <w:rPr>
            <w:noProof/>
            <w:webHidden/>
          </w:rPr>
          <w:fldChar w:fldCharType="separate"/>
        </w:r>
        <w:r w:rsidRPr="00DB7958">
          <w:rPr>
            <w:noProof/>
            <w:webHidden/>
          </w:rPr>
          <w:t>23</w:t>
        </w:r>
        <w:r w:rsidRPr="00DB7958">
          <w:rPr>
            <w:noProof/>
            <w:webHidden/>
          </w:rPr>
          <w:fldChar w:fldCharType="end"/>
        </w:r>
      </w:hyperlink>
    </w:p>
    <w:p w14:paraId="1E8AFCE0"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1" w:history="1">
        <w:r w:rsidRPr="00DB7958">
          <w:rPr>
            <w:rStyle w:val="Hyperlink"/>
            <w:noProof/>
          </w:rPr>
          <w:t>3.13</w:t>
        </w:r>
        <w:r w:rsidRPr="00DB7958">
          <w:rPr>
            <w:rFonts w:asciiTheme="minorHAnsi" w:eastAsiaTheme="minorEastAsia" w:hAnsiTheme="minorHAnsi" w:cstheme="minorBidi"/>
            <w:noProof/>
            <w:sz w:val="22"/>
            <w:szCs w:val="22"/>
            <w:lang w:val="en-US"/>
          </w:rPr>
          <w:tab/>
        </w:r>
        <w:r w:rsidRPr="00DB7958">
          <w:rPr>
            <w:rStyle w:val="Hyperlink"/>
            <w:noProof/>
          </w:rPr>
          <w:t>Anforderungen an die Beleuchtung von Eingängen zu Querverbindungen in Straßentunneln</w:t>
        </w:r>
        <w:r w:rsidRPr="00DB7958">
          <w:rPr>
            <w:noProof/>
            <w:webHidden/>
          </w:rPr>
          <w:tab/>
        </w:r>
        <w:r w:rsidRPr="00DB7958">
          <w:rPr>
            <w:noProof/>
            <w:webHidden/>
          </w:rPr>
          <w:fldChar w:fldCharType="begin"/>
        </w:r>
        <w:r w:rsidRPr="00DB7958">
          <w:rPr>
            <w:noProof/>
            <w:webHidden/>
          </w:rPr>
          <w:instrText xml:space="preserve"> PAGEREF _Toc51875521 \h </w:instrText>
        </w:r>
        <w:r w:rsidRPr="00DB7958">
          <w:rPr>
            <w:noProof/>
            <w:webHidden/>
          </w:rPr>
        </w:r>
        <w:r w:rsidRPr="00DB7958">
          <w:rPr>
            <w:noProof/>
            <w:webHidden/>
          </w:rPr>
          <w:fldChar w:fldCharType="separate"/>
        </w:r>
        <w:r w:rsidRPr="00DB7958">
          <w:rPr>
            <w:noProof/>
            <w:webHidden/>
          </w:rPr>
          <w:t>23</w:t>
        </w:r>
        <w:r w:rsidRPr="00DB7958">
          <w:rPr>
            <w:noProof/>
            <w:webHidden/>
          </w:rPr>
          <w:fldChar w:fldCharType="end"/>
        </w:r>
      </w:hyperlink>
    </w:p>
    <w:p w14:paraId="5513F0D8"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2" w:history="1">
        <w:r w:rsidRPr="00DB7958">
          <w:rPr>
            <w:rStyle w:val="Hyperlink"/>
            <w:noProof/>
          </w:rPr>
          <w:t>3.14</w:t>
        </w:r>
        <w:r w:rsidRPr="00DB7958">
          <w:rPr>
            <w:rFonts w:asciiTheme="minorHAnsi" w:eastAsiaTheme="minorEastAsia" w:hAnsiTheme="minorHAnsi" w:cstheme="minorBidi"/>
            <w:noProof/>
            <w:sz w:val="22"/>
            <w:szCs w:val="22"/>
            <w:lang w:val="en-US"/>
          </w:rPr>
          <w:tab/>
        </w:r>
        <w:r w:rsidRPr="00DB7958">
          <w:rPr>
            <w:rStyle w:val="Hyperlink"/>
            <w:noProof/>
          </w:rPr>
          <w:t>Anforderungen an die Beleuchtung von Querverbindungen in Straßentunneln</w:t>
        </w:r>
        <w:r w:rsidRPr="00DB7958">
          <w:rPr>
            <w:noProof/>
            <w:webHidden/>
          </w:rPr>
          <w:tab/>
        </w:r>
        <w:r w:rsidRPr="00DB7958">
          <w:rPr>
            <w:noProof/>
            <w:webHidden/>
          </w:rPr>
          <w:fldChar w:fldCharType="begin"/>
        </w:r>
        <w:r w:rsidRPr="00DB7958">
          <w:rPr>
            <w:noProof/>
            <w:webHidden/>
          </w:rPr>
          <w:instrText xml:space="preserve"> PAGEREF _Toc51875522 \h </w:instrText>
        </w:r>
        <w:r w:rsidRPr="00DB7958">
          <w:rPr>
            <w:noProof/>
            <w:webHidden/>
          </w:rPr>
        </w:r>
        <w:r w:rsidRPr="00DB7958">
          <w:rPr>
            <w:noProof/>
            <w:webHidden/>
          </w:rPr>
          <w:fldChar w:fldCharType="separate"/>
        </w:r>
        <w:r w:rsidRPr="00DB7958">
          <w:rPr>
            <w:noProof/>
            <w:webHidden/>
          </w:rPr>
          <w:t>25</w:t>
        </w:r>
        <w:r w:rsidRPr="00DB7958">
          <w:rPr>
            <w:noProof/>
            <w:webHidden/>
          </w:rPr>
          <w:fldChar w:fldCharType="end"/>
        </w:r>
      </w:hyperlink>
    </w:p>
    <w:p w14:paraId="790B75A4"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3" w:history="1">
        <w:r w:rsidRPr="00DB7958">
          <w:rPr>
            <w:rStyle w:val="Hyperlink"/>
            <w:noProof/>
          </w:rPr>
          <w:t>3.15</w:t>
        </w:r>
        <w:r w:rsidRPr="00DB7958">
          <w:rPr>
            <w:rFonts w:asciiTheme="minorHAnsi" w:eastAsiaTheme="minorEastAsia" w:hAnsiTheme="minorHAnsi" w:cstheme="minorBidi"/>
            <w:noProof/>
            <w:sz w:val="22"/>
            <w:szCs w:val="22"/>
            <w:lang w:val="en-US"/>
          </w:rPr>
          <w:tab/>
        </w:r>
        <w:r w:rsidRPr="00DB7958">
          <w:rPr>
            <w:rStyle w:val="Hyperlink"/>
            <w:noProof/>
          </w:rPr>
          <w:t>Anforderung an die Ersatz-(Sicherheits-)beleuchtung von Straßentunneln</w:t>
        </w:r>
        <w:r w:rsidRPr="00DB7958">
          <w:rPr>
            <w:noProof/>
            <w:webHidden/>
          </w:rPr>
          <w:tab/>
        </w:r>
        <w:r w:rsidRPr="00DB7958">
          <w:rPr>
            <w:noProof/>
            <w:webHidden/>
          </w:rPr>
          <w:fldChar w:fldCharType="begin"/>
        </w:r>
        <w:r w:rsidRPr="00DB7958">
          <w:rPr>
            <w:noProof/>
            <w:webHidden/>
          </w:rPr>
          <w:instrText xml:space="preserve"> PAGEREF _Toc51875523 \h </w:instrText>
        </w:r>
        <w:r w:rsidRPr="00DB7958">
          <w:rPr>
            <w:noProof/>
            <w:webHidden/>
          </w:rPr>
        </w:r>
        <w:r w:rsidRPr="00DB7958">
          <w:rPr>
            <w:noProof/>
            <w:webHidden/>
          </w:rPr>
          <w:fldChar w:fldCharType="separate"/>
        </w:r>
        <w:r w:rsidRPr="00DB7958">
          <w:rPr>
            <w:noProof/>
            <w:webHidden/>
          </w:rPr>
          <w:t>26</w:t>
        </w:r>
        <w:r w:rsidRPr="00DB7958">
          <w:rPr>
            <w:noProof/>
            <w:webHidden/>
          </w:rPr>
          <w:fldChar w:fldCharType="end"/>
        </w:r>
      </w:hyperlink>
    </w:p>
    <w:p w14:paraId="47AD195A"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4" w:history="1">
        <w:r w:rsidRPr="00DB7958">
          <w:rPr>
            <w:rStyle w:val="Hyperlink"/>
            <w:noProof/>
          </w:rPr>
          <w:t>3.16</w:t>
        </w:r>
        <w:r w:rsidRPr="00DB7958">
          <w:rPr>
            <w:rFonts w:asciiTheme="minorHAnsi" w:eastAsiaTheme="minorEastAsia" w:hAnsiTheme="minorHAnsi" w:cstheme="minorBidi"/>
            <w:noProof/>
            <w:sz w:val="22"/>
            <w:szCs w:val="22"/>
            <w:lang w:val="en-US"/>
          </w:rPr>
          <w:tab/>
        </w:r>
        <w:r w:rsidRPr="00DB7958">
          <w:rPr>
            <w:rStyle w:val="Hyperlink"/>
            <w:noProof/>
          </w:rPr>
          <w:t>Anforderung an die Brandnotbeleuchtung von Straßentunneln</w:t>
        </w:r>
        <w:r w:rsidRPr="00DB7958">
          <w:rPr>
            <w:noProof/>
            <w:webHidden/>
          </w:rPr>
          <w:tab/>
        </w:r>
        <w:r w:rsidRPr="00DB7958">
          <w:rPr>
            <w:noProof/>
            <w:webHidden/>
          </w:rPr>
          <w:fldChar w:fldCharType="begin"/>
        </w:r>
        <w:r w:rsidRPr="00DB7958">
          <w:rPr>
            <w:noProof/>
            <w:webHidden/>
          </w:rPr>
          <w:instrText xml:space="preserve"> PAGEREF _Toc51875524 \h </w:instrText>
        </w:r>
        <w:r w:rsidRPr="00DB7958">
          <w:rPr>
            <w:noProof/>
            <w:webHidden/>
          </w:rPr>
        </w:r>
        <w:r w:rsidRPr="00DB7958">
          <w:rPr>
            <w:noProof/>
            <w:webHidden/>
          </w:rPr>
          <w:fldChar w:fldCharType="separate"/>
        </w:r>
        <w:r w:rsidRPr="00DB7958">
          <w:rPr>
            <w:noProof/>
            <w:webHidden/>
          </w:rPr>
          <w:t>26</w:t>
        </w:r>
        <w:r w:rsidRPr="00DB7958">
          <w:rPr>
            <w:noProof/>
            <w:webHidden/>
          </w:rPr>
          <w:fldChar w:fldCharType="end"/>
        </w:r>
      </w:hyperlink>
    </w:p>
    <w:p w14:paraId="56B26670"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5" w:history="1">
        <w:r w:rsidRPr="00DB7958">
          <w:rPr>
            <w:rStyle w:val="Hyperlink"/>
            <w:noProof/>
          </w:rPr>
          <w:t>3.17</w:t>
        </w:r>
        <w:r w:rsidRPr="00DB7958">
          <w:rPr>
            <w:rFonts w:asciiTheme="minorHAnsi" w:eastAsiaTheme="minorEastAsia" w:hAnsiTheme="minorHAnsi" w:cstheme="minorBidi"/>
            <w:noProof/>
            <w:sz w:val="22"/>
            <w:szCs w:val="22"/>
            <w:lang w:val="en-US"/>
          </w:rPr>
          <w:tab/>
        </w:r>
        <w:r w:rsidRPr="00DB7958">
          <w:rPr>
            <w:rStyle w:val="Hyperlink"/>
            <w:noProof/>
          </w:rPr>
          <w:t>Anforderungen an die Beleuchtung kurzer Straßentunnel</w:t>
        </w:r>
        <w:r w:rsidRPr="00DB7958">
          <w:rPr>
            <w:noProof/>
            <w:webHidden/>
          </w:rPr>
          <w:tab/>
        </w:r>
        <w:r w:rsidRPr="00DB7958">
          <w:rPr>
            <w:noProof/>
            <w:webHidden/>
          </w:rPr>
          <w:fldChar w:fldCharType="begin"/>
        </w:r>
        <w:r w:rsidRPr="00DB7958">
          <w:rPr>
            <w:noProof/>
            <w:webHidden/>
          </w:rPr>
          <w:instrText xml:space="preserve"> PAGEREF _Toc51875525 \h </w:instrText>
        </w:r>
        <w:r w:rsidRPr="00DB7958">
          <w:rPr>
            <w:noProof/>
            <w:webHidden/>
          </w:rPr>
        </w:r>
        <w:r w:rsidRPr="00DB7958">
          <w:rPr>
            <w:noProof/>
            <w:webHidden/>
          </w:rPr>
          <w:fldChar w:fldCharType="separate"/>
        </w:r>
        <w:r w:rsidRPr="00DB7958">
          <w:rPr>
            <w:noProof/>
            <w:webHidden/>
          </w:rPr>
          <w:t>28</w:t>
        </w:r>
        <w:r w:rsidRPr="00DB7958">
          <w:rPr>
            <w:noProof/>
            <w:webHidden/>
          </w:rPr>
          <w:fldChar w:fldCharType="end"/>
        </w:r>
      </w:hyperlink>
    </w:p>
    <w:p w14:paraId="1510C13D"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6" w:history="1">
        <w:r w:rsidRPr="00DB7958">
          <w:rPr>
            <w:rStyle w:val="Hyperlink"/>
            <w:noProof/>
          </w:rPr>
          <w:t>3.18</w:t>
        </w:r>
        <w:r w:rsidRPr="00DB7958">
          <w:rPr>
            <w:rFonts w:asciiTheme="minorHAnsi" w:eastAsiaTheme="minorEastAsia" w:hAnsiTheme="minorHAnsi" w:cstheme="minorBidi"/>
            <w:noProof/>
            <w:sz w:val="22"/>
            <w:szCs w:val="22"/>
            <w:lang w:val="en-US"/>
          </w:rPr>
          <w:tab/>
        </w:r>
        <w:r w:rsidRPr="00DB7958">
          <w:rPr>
            <w:rStyle w:val="Hyperlink"/>
            <w:noProof/>
          </w:rPr>
          <w:t>Anforderungen an die Beleuchtung in den Bereichen vor den Tunnelportalen</w:t>
        </w:r>
        <w:r w:rsidRPr="00DB7958">
          <w:rPr>
            <w:noProof/>
            <w:webHidden/>
          </w:rPr>
          <w:tab/>
        </w:r>
        <w:r w:rsidRPr="00DB7958">
          <w:rPr>
            <w:noProof/>
            <w:webHidden/>
          </w:rPr>
          <w:fldChar w:fldCharType="begin"/>
        </w:r>
        <w:r w:rsidRPr="00DB7958">
          <w:rPr>
            <w:noProof/>
            <w:webHidden/>
          </w:rPr>
          <w:instrText xml:space="preserve"> PAGEREF _Toc51875526 \h </w:instrText>
        </w:r>
        <w:r w:rsidRPr="00DB7958">
          <w:rPr>
            <w:noProof/>
            <w:webHidden/>
          </w:rPr>
        </w:r>
        <w:r w:rsidRPr="00DB7958">
          <w:rPr>
            <w:noProof/>
            <w:webHidden/>
          </w:rPr>
          <w:fldChar w:fldCharType="separate"/>
        </w:r>
        <w:r w:rsidRPr="00DB7958">
          <w:rPr>
            <w:noProof/>
            <w:webHidden/>
          </w:rPr>
          <w:t>32</w:t>
        </w:r>
        <w:r w:rsidRPr="00DB7958">
          <w:rPr>
            <w:noProof/>
            <w:webHidden/>
          </w:rPr>
          <w:fldChar w:fldCharType="end"/>
        </w:r>
      </w:hyperlink>
    </w:p>
    <w:p w14:paraId="3ED1FFE0"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7" w:history="1">
        <w:r w:rsidRPr="00DB7958">
          <w:rPr>
            <w:rStyle w:val="Hyperlink"/>
            <w:noProof/>
          </w:rPr>
          <w:t>3.19</w:t>
        </w:r>
        <w:r w:rsidRPr="00DB7958">
          <w:rPr>
            <w:rFonts w:asciiTheme="minorHAnsi" w:eastAsiaTheme="minorEastAsia" w:hAnsiTheme="minorHAnsi" w:cstheme="minorBidi"/>
            <w:noProof/>
            <w:sz w:val="22"/>
            <w:szCs w:val="22"/>
            <w:lang w:val="en-US"/>
          </w:rPr>
          <w:tab/>
        </w:r>
        <w:r w:rsidRPr="00DB7958">
          <w:rPr>
            <w:rStyle w:val="Hyperlink"/>
            <w:noProof/>
          </w:rPr>
          <w:t>Anforderung an die Leitbeleuchtung von Straßentunneln</w:t>
        </w:r>
        <w:r w:rsidRPr="00DB7958">
          <w:rPr>
            <w:noProof/>
            <w:webHidden/>
          </w:rPr>
          <w:tab/>
        </w:r>
        <w:r w:rsidRPr="00DB7958">
          <w:rPr>
            <w:noProof/>
            <w:webHidden/>
          </w:rPr>
          <w:fldChar w:fldCharType="begin"/>
        </w:r>
        <w:r w:rsidRPr="00DB7958">
          <w:rPr>
            <w:noProof/>
            <w:webHidden/>
          </w:rPr>
          <w:instrText xml:space="preserve"> PAGEREF _Toc51875527 \h </w:instrText>
        </w:r>
        <w:r w:rsidRPr="00DB7958">
          <w:rPr>
            <w:noProof/>
            <w:webHidden/>
          </w:rPr>
        </w:r>
        <w:r w:rsidRPr="00DB7958">
          <w:rPr>
            <w:noProof/>
            <w:webHidden/>
          </w:rPr>
          <w:fldChar w:fldCharType="separate"/>
        </w:r>
        <w:r w:rsidRPr="00DB7958">
          <w:rPr>
            <w:noProof/>
            <w:webHidden/>
          </w:rPr>
          <w:t>33</w:t>
        </w:r>
        <w:r w:rsidRPr="00DB7958">
          <w:rPr>
            <w:noProof/>
            <w:webHidden/>
          </w:rPr>
          <w:fldChar w:fldCharType="end"/>
        </w:r>
      </w:hyperlink>
    </w:p>
    <w:p w14:paraId="19520F7E"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8" w:history="1">
        <w:r w:rsidRPr="00DB7958">
          <w:rPr>
            <w:rStyle w:val="Hyperlink"/>
            <w:noProof/>
          </w:rPr>
          <w:t>3.20</w:t>
        </w:r>
        <w:r w:rsidRPr="00DB7958">
          <w:rPr>
            <w:rFonts w:asciiTheme="minorHAnsi" w:eastAsiaTheme="minorEastAsia" w:hAnsiTheme="minorHAnsi" w:cstheme="minorBidi"/>
            <w:noProof/>
            <w:sz w:val="22"/>
            <w:szCs w:val="22"/>
            <w:lang w:val="en-US"/>
          </w:rPr>
          <w:tab/>
        </w:r>
        <w:r w:rsidRPr="00DB7958">
          <w:rPr>
            <w:rStyle w:val="Hyperlink"/>
            <w:noProof/>
          </w:rPr>
          <w:t>Anforderungen an die Beleuchtung von Arbeitsstätten in Innenräumen in Straßentunneln und Nebeneinrichtungen</w:t>
        </w:r>
        <w:r w:rsidRPr="00DB7958">
          <w:rPr>
            <w:noProof/>
            <w:webHidden/>
          </w:rPr>
          <w:tab/>
        </w:r>
        <w:r w:rsidRPr="00DB7958">
          <w:rPr>
            <w:noProof/>
            <w:webHidden/>
          </w:rPr>
          <w:fldChar w:fldCharType="begin"/>
        </w:r>
        <w:r w:rsidRPr="00DB7958">
          <w:rPr>
            <w:noProof/>
            <w:webHidden/>
          </w:rPr>
          <w:instrText xml:space="preserve"> PAGEREF _Toc51875528 \h </w:instrText>
        </w:r>
        <w:r w:rsidRPr="00DB7958">
          <w:rPr>
            <w:noProof/>
            <w:webHidden/>
          </w:rPr>
        </w:r>
        <w:r w:rsidRPr="00DB7958">
          <w:rPr>
            <w:noProof/>
            <w:webHidden/>
          </w:rPr>
          <w:fldChar w:fldCharType="separate"/>
        </w:r>
        <w:r w:rsidRPr="00DB7958">
          <w:rPr>
            <w:noProof/>
            <w:webHidden/>
          </w:rPr>
          <w:t>34</w:t>
        </w:r>
        <w:r w:rsidRPr="00DB7958">
          <w:rPr>
            <w:noProof/>
            <w:webHidden/>
          </w:rPr>
          <w:fldChar w:fldCharType="end"/>
        </w:r>
      </w:hyperlink>
    </w:p>
    <w:p w14:paraId="7C290373"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29" w:history="1">
        <w:r w:rsidRPr="00DB7958">
          <w:rPr>
            <w:rStyle w:val="Hyperlink"/>
            <w:noProof/>
          </w:rPr>
          <w:t>3.21</w:t>
        </w:r>
        <w:r w:rsidRPr="00DB7958">
          <w:rPr>
            <w:rFonts w:asciiTheme="minorHAnsi" w:eastAsiaTheme="minorEastAsia" w:hAnsiTheme="minorHAnsi" w:cstheme="minorBidi"/>
            <w:noProof/>
            <w:sz w:val="22"/>
            <w:szCs w:val="22"/>
            <w:lang w:val="en-US"/>
          </w:rPr>
          <w:tab/>
        </w:r>
        <w:r w:rsidRPr="00DB7958">
          <w:rPr>
            <w:rStyle w:val="Hyperlink"/>
            <w:noProof/>
          </w:rPr>
          <w:t>Anforderungen an sonstige im Tunnel installierte lichtemittierende Einrichtungen hinsichtlich der Tunnelbeleuchtung und des Wohlbefindens des Fahrers</w:t>
        </w:r>
        <w:r w:rsidRPr="00DB7958">
          <w:rPr>
            <w:noProof/>
            <w:webHidden/>
          </w:rPr>
          <w:tab/>
        </w:r>
        <w:r w:rsidRPr="00DB7958">
          <w:rPr>
            <w:noProof/>
            <w:webHidden/>
          </w:rPr>
          <w:fldChar w:fldCharType="begin"/>
        </w:r>
        <w:r w:rsidRPr="00DB7958">
          <w:rPr>
            <w:noProof/>
            <w:webHidden/>
          </w:rPr>
          <w:instrText xml:space="preserve"> PAGEREF _Toc51875529 \h </w:instrText>
        </w:r>
        <w:r w:rsidRPr="00DB7958">
          <w:rPr>
            <w:noProof/>
            <w:webHidden/>
          </w:rPr>
        </w:r>
        <w:r w:rsidRPr="00DB7958">
          <w:rPr>
            <w:noProof/>
            <w:webHidden/>
          </w:rPr>
          <w:fldChar w:fldCharType="separate"/>
        </w:r>
        <w:r w:rsidRPr="00DB7958">
          <w:rPr>
            <w:noProof/>
            <w:webHidden/>
          </w:rPr>
          <w:t>36</w:t>
        </w:r>
        <w:r w:rsidRPr="00DB7958">
          <w:rPr>
            <w:noProof/>
            <w:webHidden/>
          </w:rPr>
          <w:fldChar w:fldCharType="end"/>
        </w:r>
      </w:hyperlink>
    </w:p>
    <w:p w14:paraId="4C765933" w14:textId="77777777" w:rsidR="00DB7958" w:rsidRPr="00DB7958" w:rsidRDefault="00DB7958">
      <w:pPr>
        <w:pStyle w:val="TOC1"/>
        <w:rPr>
          <w:rFonts w:asciiTheme="minorHAnsi" w:eastAsiaTheme="minorEastAsia" w:hAnsiTheme="minorHAnsi" w:cstheme="minorBidi"/>
          <w:noProof/>
          <w:sz w:val="22"/>
          <w:szCs w:val="22"/>
          <w:lang w:val="en-US"/>
        </w:rPr>
      </w:pPr>
      <w:hyperlink w:anchor="_Toc51875530" w:history="1">
        <w:r w:rsidRPr="00DB7958">
          <w:rPr>
            <w:rStyle w:val="Hyperlink"/>
            <w:noProof/>
          </w:rPr>
          <w:t>4</w:t>
        </w:r>
        <w:r w:rsidRPr="00DB7958">
          <w:rPr>
            <w:rFonts w:asciiTheme="minorHAnsi" w:eastAsiaTheme="minorEastAsia" w:hAnsiTheme="minorHAnsi" w:cstheme="minorBidi"/>
            <w:noProof/>
            <w:sz w:val="22"/>
            <w:szCs w:val="22"/>
            <w:lang w:val="en-US"/>
          </w:rPr>
          <w:tab/>
        </w:r>
        <w:r w:rsidRPr="00DB7958">
          <w:rPr>
            <w:rStyle w:val="Hyperlink"/>
            <w:noProof/>
          </w:rPr>
          <w:t>Mindestanforderungen an Beleuchtungssteuerungssysteme</w:t>
        </w:r>
        <w:r w:rsidRPr="00DB7958">
          <w:rPr>
            <w:noProof/>
            <w:webHidden/>
          </w:rPr>
          <w:tab/>
        </w:r>
        <w:r w:rsidRPr="00DB7958">
          <w:rPr>
            <w:noProof/>
            <w:webHidden/>
          </w:rPr>
          <w:fldChar w:fldCharType="begin"/>
        </w:r>
        <w:r w:rsidRPr="00DB7958">
          <w:rPr>
            <w:noProof/>
            <w:webHidden/>
          </w:rPr>
          <w:instrText xml:space="preserve"> PAGEREF _Toc51875530 \h </w:instrText>
        </w:r>
        <w:r w:rsidRPr="00DB7958">
          <w:rPr>
            <w:noProof/>
            <w:webHidden/>
          </w:rPr>
        </w:r>
        <w:r w:rsidRPr="00DB7958">
          <w:rPr>
            <w:noProof/>
            <w:webHidden/>
          </w:rPr>
          <w:fldChar w:fldCharType="separate"/>
        </w:r>
        <w:r w:rsidRPr="00DB7958">
          <w:rPr>
            <w:noProof/>
            <w:webHidden/>
          </w:rPr>
          <w:t>38</w:t>
        </w:r>
        <w:r w:rsidRPr="00DB7958">
          <w:rPr>
            <w:noProof/>
            <w:webHidden/>
          </w:rPr>
          <w:fldChar w:fldCharType="end"/>
        </w:r>
      </w:hyperlink>
    </w:p>
    <w:p w14:paraId="7348CE45" w14:textId="77777777" w:rsidR="00DB7958" w:rsidRPr="00DB7958" w:rsidRDefault="00DB7958">
      <w:pPr>
        <w:pStyle w:val="TOC1"/>
        <w:rPr>
          <w:rFonts w:asciiTheme="minorHAnsi" w:eastAsiaTheme="minorEastAsia" w:hAnsiTheme="minorHAnsi" w:cstheme="minorBidi"/>
          <w:noProof/>
          <w:sz w:val="22"/>
          <w:szCs w:val="22"/>
          <w:lang w:val="en-US"/>
        </w:rPr>
      </w:pPr>
      <w:hyperlink w:anchor="_Toc51875531" w:history="1">
        <w:r w:rsidRPr="00DB7958">
          <w:rPr>
            <w:rStyle w:val="Hyperlink"/>
            <w:noProof/>
          </w:rPr>
          <w:t>5</w:t>
        </w:r>
        <w:r w:rsidRPr="00DB7958">
          <w:rPr>
            <w:rFonts w:asciiTheme="minorHAnsi" w:eastAsiaTheme="minorEastAsia" w:hAnsiTheme="minorHAnsi" w:cstheme="minorBidi"/>
            <w:noProof/>
            <w:sz w:val="22"/>
            <w:szCs w:val="22"/>
            <w:lang w:val="en-US"/>
          </w:rPr>
          <w:tab/>
        </w:r>
        <w:r w:rsidRPr="00DB7958">
          <w:rPr>
            <w:rStyle w:val="Hyperlink"/>
            <w:noProof/>
          </w:rPr>
          <w:t>Mindestanforderungen an die Energieeffizienz von Beleuchtungssystemen</w:t>
        </w:r>
        <w:r w:rsidRPr="00DB7958">
          <w:rPr>
            <w:noProof/>
            <w:webHidden/>
          </w:rPr>
          <w:tab/>
        </w:r>
        <w:r w:rsidRPr="00DB7958">
          <w:rPr>
            <w:noProof/>
            <w:webHidden/>
          </w:rPr>
          <w:fldChar w:fldCharType="begin"/>
        </w:r>
        <w:r w:rsidRPr="00DB7958">
          <w:rPr>
            <w:noProof/>
            <w:webHidden/>
          </w:rPr>
          <w:instrText xml:space="preserve"> PAGEREF _Toc51875531 \h </w:instrText>
        </w:r>
        <w:r w:rsidRPr="00DB7958">
          <w:rPr>
            <w:noProof/>
            <w:webHidden/>
          </w:rPr>
        </w:r>
        <w:r w:rsidRPr="00DB7958">
          <w:rPr>
            <w:noProof/>
            <w:webHidden/>
          </w:rPr>
          <w:fldChar w:fldCharType="separate"/>
        </w:r>
        <w:r w:rsidRPr="00DB7958">
          <w:rPr>
            <w:noProof/>
            <w:webHidden/>
          </w:rPr>
          <w:t>40</w:t>
        </w:r>
        <w:r w:rsidRPr="00DB7958">
          <w:rPr>
            <w:noProof/>
            <w:webHidden/>
          </w:rPr>
          <w:fldChar w:fldCharType="end"/>
        </w:r>
      </w:hyperlink>
    </w:p>
    <w:p w14:paraId="4B1E179D"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2" w:history="1">
        <w:r w:rsidRPr="00DB7958">
          <w:rPr>
            <w:rStyle w:val="Hyperlink"/>
            <w:noProof/>
          </w:rPr>
          <w:t>5.1</w:t>
        </w:r>
        <w:r w:rsidRPr="00DB7958">
          <w:rPr>
            <w:rFonts w:asciiTheme="minorHAnsi" w:eastAsiaTheme="minorEastAsia" w:hAnsiTheme="minorHAnsi" w:cstheme="minorBidi"/>
            <w:noProof/>
            <w:sz w:val="22"/>
            <w:szCs w:val="22"/>
            <w:lang w:val="en-US"/>
          </w:rPr>
          <w:tab/>
        </w:r>
        <w:r w:rsidRPr="00DB7958">
          <w:rPr>
            <w:rStyle w:val="Hyperlink"/>
            <w:noProof/>
          </w:rPr>
          <w:t>Anforderungen an die Leuchten für die Vorportalbeleuchtung</w:t>
        </w:r>
        <w:r w:rsidRPr="00DB7958">
          <w:rPr>
            <w:noProof/>
            <w:webHidden/>
          </w:rPr>
          <w:tab/>
        </w:r>
        <w:r w:rsidRPr="00DB7958">
          <w:rPr>
            <w:noProof/>
            <w:webHidden/>
          </w:rPr>
          <w:fldChar w:fldCharType="begin"/>
        </w:r>
        <w:r w:rsidRPr="00DB7958">
          <w:rPr>
            <w:noProof/>
            <w:webHidden/>
          </w:rPr>
          <w:instrText xml:space="preserve"> PAGEREF _Toc51875532 \h </w:instrText>
        </w:r>
        <w:r w:rsidRPr="00DB7958">
          <w:rPr>
            <w:noProof/>
            <w:webHidden/>
          </w:rPr>
        </w:r>
        <w:r w:rsidRPr="00DB7958">
          <w:rPr>
            <w:noProof/>
            <w:webHidden/>
          </w:rPr>
          <w:fldChar w:fldCharType="separate"/>
        </w:r>
        <w:r w:rsidRPr="00DB7958">
          <w:rPr>
            <w:noProof/>
            <w:webHidden/>
          </w:rPr>
          <w:t>41</w:t>
        </w:r>
        <w:r w:rsidRPr="00DB7958">
          <w:rPr>
            <w:noProof/>
            <w:webHidden/>
          </w:rPr>
          <w:fldChar w:fldCharType="end"/>
        </w:r>
      </w:hyperlink>
    </w:p>
    <w:p w14:paraId="5C7CC743"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3" w:history="1">
        <w:r w:rsidRPr="00DB7958">
          <w:rPr>
            <w:rStyle w:val="Hyperlink"/>
            <w:noProof/>
          </w:rPr>
          <w:t>5.2</w:t>
        </w:r>
        <w:r w:rsidRPr="00DB7958">
          <w:rPr>
            <w:rFonts w:asciiTheme="minorHAnsi" w:eastAsiaTheme="minorEastAsia" w:hAnsiTheme="minorHAnsi" w:cstheme="minorBidi"/>
            <w:noProof/>
            <w:sz w:val="22"/>
            <w:szCs w:val="22"/>
            <w:lang w:val="en-US"/>
          </w:rPr>
          <w:tab/>
        </w:r>
        <w:r w:rsidRPr="00DB7958">
          <w:rPr>
            <w:rStyle w:val="Hyperlink"/>
            <w:noProof/>
          </w:rPr>
          <w:t>Anforderungen an die Leuchten für die Hauptbeleuchtung im Tunnel</w:t>
        </w:r>
        <w:r w:rsidRPr="00DB7958">
          <w:rPr>
            <w:noProof/>
            <w:webHidden/>
          </w:rPr>
          <w:tab/>
        </w:r>
        <w:r w:rsidRPr="00DB7958">
          <w:rPr>
            <w:noProof/>
            <w:webHidden/>
          </w:rPr>
          <w:fldChar w:fldCharType="begin"/>
        </w:r>
        <w:r w:rsidRPr="00DB7958">
          <w:rPr>
            <w:noProof/>
            <w:webHidden/>
          </w:rPr>
          <w:instrText xml:space="preserve"> PAGEREF _Toc51875533 \h </w:instrText>
        </w:r>
        <w:r w:rsidRPr="00DB7958">
          <w:rPr>
            <w:noProof/>
            <w:webHidden/>
          </w:rPr>
        </w:r>
        <w:r w:rsidRPr="00DB7958">
          <w:rPr>
            <w:noProof/>
            <w:webHidden/>
          </w:rPr>
          <w:fldChar w:fldCharType="separate"/>
        </w:r>
        <w:r w:rsidRPr="00DB7958">
          <w:rPr>
            <w:noProof/>
            <w:webHidden/>
          </w:rPr>
          <w:t>41</w:t>
        </w:r>
        <w:r w:rsidRPr="00DB7958">
          <w:rPr>
            <w:noProof/>
            <w:webHidden/>
          </w:rPr>
          <w:fldChar w:fldCharType="end"/>
        </w:r>
      </w:hyperlink>
    </w:p>
    <w:p w14:paraId="39F53E64" w14:textId="77777777" w:rsidR="00DB7958" w:rsidRPr="00DB7958" w:rsidRDefault="00DB7958">
      <w:pPr>
        <w:pStyle w:val="TOC1"/>
        <w:rPr>
          <w:rFonts w:asciiTheme="minorHAnsi" w:eastAsiaTheme="minorEastAsia" w:hAnsiTheme="minorHAnsi" w:cstheme="minorBidi"/>
          <w:noProof/>
          <w:sz w:val="22"/>
          <w:szCs w:val="22"/>
          <w:lang w:val="en-US"/>
        </w:rPr>
      </w:pPr>
      <w:hyperlink w:anchor="_Toc51875534" w:history="1">
        <w:r w:rsidRPr="00DB7958">
          <w:rPr>
            <w:rStyle w:val="Hyperlink"/>
            <w:noProof/>
          </w:rPr>
          <w:t>6</w:t>
        </w:r>
        <w:r w:rsidRPr="00DB7958">
          <w:rPr>
            <w:rFonts w:asciiTheme="minorHAnsi" w:eastAsiaTheme="minorEastAsia" w:hAnsiTheme="minorHAnsi" w:cstheme="minorBidi"/>
            <w:noProof/>
            <w:sz w:val="22"/>
            <w:szCs w:val="22"/>
            <w:lang w:val="en-US"/>
          </w:rPr>
          <w:tab/>
        </w:r>
        <w:r w:rsidRPr="00DB7958">
          <w:rPr>
            <w:rStyle w:val="Hyperlink"/>
            <w:noProof/>
          </w:rPr>
          <w:t>Mindestanforderungen an die Ausgangsmessungen und Kontrollmessungen der Beleuchtung in Tunneln</w:t>
        </w:r>
        <w:r w:rsidRPr="00DB7958">
          <w:rPr>
            <w:noProof/>
            <w:webHidden/>
          </w:rPr>
          <w:tab/>
        </w:r>
        <w:r w:rsidRPr="00DB7958">
          <w:rPr>
            <w:noProof/>
            <w:webHidden/>
          </w:rPr>
          <w:fldChar w:fldCharType="begin"/>
        </w:r>
        <w:r w:rsidRPr="00DB7958">
          <w:rPr>
            <w:noProof/>
            <w:webHidden/>
          </w:rPr>
          <w:instrText xml:space="preserve"> PAGEREF _Toc51875534 \h </w:instrText>
        </w:r>
        <w:r w:rsidRPr="00DB7958">
          <w:rPr>
            <w:noProof/>
            <w:webHidden/>
          </w:rPr>
        </w:r>
        <w:r w:rsidRPr="00DB7958">
          <w:rPr>
            <w:noProof/>
            <w:webHidden/>
          </w:rPr>
          <w:fldChar w:fldCharType="separate"/>
        </w:r>
        <w:r w:rsidRPr="00DB7958">
          <w:rPr>
            <w:noProof/>
            <w:webHidden/>
          </w:rPr>
          <w:t>42</w:t>
        </w:r>
        <w:r w:rsidRPr="00DB7958">
          <w:rPr>
            <w:noProof/>
            <w:webHidden/>
          </w:rPr>
          <w:fldChar w:fldCharType="end"/>
        </w:r>
      </w:hyperlink>
    </w:p>
    <w:p w14:paraId="10674F22"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5" w:history="1">
        <w:r w:rsidRPr="00DB7958">
          <w:rPr>
            <w:rStyle w:val="Hyperlink"/>
            <w:noProof/>
          </w:rPr>
          <w:t>6.1</w:t>
        </w:r>
        <w:r w:rsidRPr="00DB7958">
          <w:rPr>
            <w:rFonts w:asciiTheme="minorHAnsi" w:eastAsiaTheme="minorEastAsia" w:hAnsiTheme="minorHAnsi" w:cstheme="minorBidi"/>
            <w:noProof/>
            <w:sz w:val="22"/>
            <w:szCs w:val="22"/>
            <w:lang w:val="en-US"/>
          </w:rPr>
          <w:tab/>
        </w:r>
        <w:r w:rsidRPr="00DB7958">
          <w:rPr>
            <w:rStyle w:val="Hyperlink"/>
            <w:noProof/>
          </w:rPr>
          <w:t>Anforderungen an die Messgeräte</w:t>
        </w:r>
        <w:r w:rsidRPr="00DB7958">
          <w:rPr>
            <w:noProof/>
            <w:webHidden/>
          </w:rPr>
          <w:tab/>
        </w:r>
        <w:r w:rsidRPr="00DB7958">
          <w:rPr>
            <w:noProof/>
            <w:webHidden/>
          </w:rPr>
          <w:fldChar w:fldCharType="begin"/>
        </w:r>
        <w:r w:rsidRPr="00DB7958">
          <w:rPr>
            <w:noProof/>
            <w:webHidden/>
          </w:rPr>
          <w:instrText xml:space="preserve"> PAGEREF _Toc51875535 \h </w:instrText>
        </w:r>
        <w:r w:rsidRPr="00DB7958">
          <w:rPr>
            <w:noProof/>
            <w:webHidden/>
          </w:rPr>
        </w:r>
        <w:r w:rsidRPr="00DB7958">
          <w:rPr>
            <w:noProof/>
            <w:webHidden/>
          </w:rPr>
          <w:fldChar w:fldCharType="separate"/>
        </w:r>
        <w:r w:rsidRPr="00DB7958">
          <w:rPr>
            <w:noProof/>
            <w:webHidden/>
          </w:rPr>
          <w:t>43</w:t>
        </w:r>
        <w:r w:rsidRPr="00DB7958">
          <w:rPr>
            <w:noProof/>
            <w:webHidden/>
          </w:rPr>
          <w:fldChar w:fldCharType="end"/>
        </w:r>
      </w:hyperlink>
    </w:p>
    <w:p w14:paraId="665385CB"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6" w:history="1">
        <w:r w:rsidRPr="00DB7958">
          <w:rPr>
            <w:rStyle w:val="Hyperlink"/>
            <w:noProof/>
          </w:rPr>
          <w:t>6.2</w:t>
        </w:r>
        <w:r w:rsidRPr="00DB7958">
          <w:rPr>
            <w:rFonts w:asciiTheme="minorHAnsi" w:eastAsiaTheme="minorEastAsia" w:hAnsiTheme="minorHAnsi" w:cstheme="minorBidi"/>
            <w:noProof/>
            <w:sz w:val="22"/>
            <w:szCs w:val="22"/>
            <w:lang w:val="en-US"/>
          </w:rPr>
          <w:tab/>
        </w:r>
        <w:r w:rsidRPr="00DB7958">
          <w:rPr>
            <w:rStyle w:val="Hyperlink"/>
            <w:noProof/>
          </w:rPr>
          <w:t>Anforderungen an die Ausgangsmessung von Tunnelbeleuchtungen</w:t>
        </w:r>
        <w:r w:rsidRPr="00DB7958">
          <w:rPr>
            <w:noProof/>
            <w:webHidden/>
          </w:rPr>
          <w:tab/>
        </w:r>
        <w:r w:rsidRPr="00DB7958">
          <w:rPr>
            <w:noProof/>
            <w:webHidden/>
          </w:rPr>
          <w:fldChar w:fldCharType="begin"/>
        </w:r>
        <w:r w:rsidRPr="00DB7958">
          <w:rPr>
            <w:noProof/>
            <w:webHidden/>
          </w:rPr>
          <w:instrText xml:space="preserve"> PAGEREF _Toc51875536 \h </w:instrText>
        </w:r>
        <w:r w:rsidRPr="00DB7958">
          <w:rPr>
            <w:noProof/>
            <w:webHidden/>
          </w:rPr>
        </w:r>
        <w:r w:rsidRPr="00DB7958">
          <w:rPr>
            <w:noProof/>
            <w:webHidden/>
          </w:rPr>
          <w:fldChar w:fldCharType="separate"/>
        </w:r>
        <w:r w:rsidRPr="00DB7958">
          <w:rPr>
            <w:noProof/>
            <w:webHidden/>
          </w:rPr>
          <w:t>46</w:t>
        </w:r>
        <w:r w:rsidRPr="00DB7958">
          <w:rPr>
            <w:noProof/>
            <w:webHidden/>
          </w:rPr>
          <w:fldChar w:fldCharType="end"/>
        </w:r>
      </w:hyperlink>
    </w:p>
    <w:p w14:paraId="2D40B0A9"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7" w:history="1">
        <w:r w:rsidRPr="00DB7958">
          <w:rPr>
            <w:rStyle w:val="Hyperlink"/>
            <w:noProof/>
          </w:rPr>
          <w:t>6.3</w:t>
        </w:r>
        <w:r w:rsidRPr="00DB7958">
          <w:rPr>
            <w:rFonts w:asciiTheme="minorHAnsi" w:eastAsiaTheme="minorEastAsia" w:hAnsiTheme="minorHAnsi" w:cstheme="minorBidi"/>
            <w:noProof/>
            <w:sz w:val="22"/>
            <w:szCs w:val="22"/>
            <w:lang w:val="en-US"/>
          </w:rPr>
          <w:tab/>
        </w:r>
        <w:r w:rsidRPr="00DB7958">
          <w:rPr>
            <w:rStyle w:val="Hyperlink"/>
            <w:noProof/>
          </w:rPr>
          <w:t>Anforderungen an die Kontrollmessung von Tunnelbeleuchtungen</w:t>
        </w:r>
        <w:r w:rsidRPr="00DB7958">
          <w:rPr>
            <w:noProof/>
            <w:webHidden/>
          </w:rPr>
          <w:tab/>
        </w:r>
        <w:r w:rsidRPr="00DB7958">
          <w:rPr>
            <w:noProof/>
            <w:webHidden/>
          </w:rPr>
          <w:fldChar w:fldCharType="begin"/>
        </w:r>
        <w:r w:rsidRPr="00DB7958">
          <w:rPr>
            <w:noProof/>
            <w:webHidden/>
          </w:rPr>
          <w:instrText xml:space="preserve"> PAGEREF _Toc51875537 \h </w:instrText>
        </w:r>
        <w:r w:rsidRPr="00DB7958">
          <w:rPr>
            <w:noProof/>
            <w:webHidden/>
          </w:rPr>
        </w:r>
        <w:r w:rsidRPr="00DB7958">
          <w:rPr>
            <w:noProof/>
            <w:webHidden/>
          </w:rPr>
          <w:fldChar w:fldCharType="separate"/>
        </w:r>
        <w:r w:rsidRPr="00DB7958">
          <w:rPr>
            <w:noProof/>
            <w:webHidden/>
          </w:rPr>
          <w:t>47</w:t>
        </w:r>
        <w:r w:rsidRPr="00DB7958">
          <w:rPr>
            <w:noProof/>
            <w:webHidden/>
          </w:rPr>
          <w:fldChar w:fldCharType="end"/>
        </w:r>
      </w:hyperlink>
    </w:p>
    <w:p w14:paraId="25C61D29"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8" w:history="1">
        <w:r w:rsidRPr="00DB7958">
          <w:rPr>
            <w:rStyle w:val="Hyperlink"/>
            <w:noProof/>
          </w:rPr>
          <w:t>6.4</w:t>
        </w:r>
        <w:r w:rsidRPr="00DB7958">
          <w:rPr>
            <w:rFonts w:asciiTheme="minorHAnsi" w:eastAsiaTheme="minorEastAsia" w:hAnsiTheme="minorHAnsi" w:cstheme="minorBidi"/>
            <w:noProof/>
            <w:sz w:val="22"/>
            <w:szCs w:val="22"/>
            <w:lang w:val="en-US"/>
          </w:rPr>
          <w:tab/>
        </w:r>
        <w:r w:rsidRPr="00DB7958">
          <w:rPr>
            <w:rStyle w:val="Hyperlink"/>
            <w:noProof/>
          </w:rPr>
          <w:t>Messunsicherheiten und Messfehler</w:t>
        </w:r>
        <w:r w:rsidRPr="00DB7958">
          <w:rPr>
            <w:noProof/>
            <w:webHidden/>
          </w:rPr>
          <w:tab/>
        </w:r>
        <w:r w:rsidRPr="00DB7958">
          <w:rPr>
            <w:noProof/>
            <w:webHidden/>
          </w:rPr>
          <w:fldChar w:fldCharType="begin"/>
        </w:r>
        <w:r w:rsidRPr="00DB7958">
          <w:rPr>
            <w:noProof/>
            <w:webHidden/>
          </w:rPr>
          <w:instrText xml:space="preserve"> PAGEREF _Toc51875538 \h </w:instrText>
        </w:r>
        <w:r w:rsidRPr="00DB7958">
          <w:rPr>
            <w:noProof/>
            <w:webHidden/>
          </w:rPr>
        </w:r>
        <w:r w:rsidRPr="00DB7958">
          <w:rPr>
            <w:noProof/>
            <w:webHidden/>
          </w:rPr>
          <w:fldChar w:fldCharType="separate"/>
        </w:r>
        <w:r w:rsidRPr="00DB7958">
          <w:rPr>
            <w:noProof/>
            <w:webHidden/>
          </w:rPr>
          <w:t>47</w:t>
        </w:r>
        <w:r w:rsidRPr="00DB7958">
          <w:rPr>
            <w:noProof/>
            <w:webHidden/>
          </w:rPr>
          <w:fldChar w:fldCharType="end"/>
        </w:r>
      </w:hyperlink>
    </w:p>
    <w:p w14:paraId="3C597899"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39" w:history="1">
        <w:r w:rsidRPr="00DB7958">
          <w:rPr>
            <w:rStyle w:val="Hyperlink"/>
            <w:noProof/>
          </w:rPr>
          <w:t>6.5</w:t>
        </w:r>
        <w:r w:rsidRPr="00DB7958">
          <w:rPr>
            <w:rFonts w:asciiTheme="minorHAnsi" w:eastAsiaTheme="minorEastAsia" w:hAnsiTheme="minorHAnsi" w:cstheme="minorBidi"/>
            <w:noProof/>
            <w:sz w:val="22"/>
            <w:szCs w:val="22"/>
            <w:lang w:val="en-US"/>
          </w:rPr>
          <w:tab/>
        </w:r>
        <w:r w:rsidRPr="00DB7958">
          <w:rPr>
            <w:rStyle w:val="Hyperlink"/>
            <w:noProof/>
          </w:rPr>
          <w:t>Auswertung der Messung</w:t>
        </w:r>
        <w:r w:rsidRPr="00DB7958">
          <w:rPr>
            <w:noProof/>
            <w:webHidden/>
          </w:rPr>
          <w:tab/>
        </w:r>
        <w:r w:rsidRPr="00DB7958">
          <w:rPr>
            <w:noProof/>
            <w:webHidden/>
          </w:rPr>
          <w:fldChar w:fldCharType="begin"/>
        </w:r>
        <w:r w:rsidRPr="00DB7958">
          <w:rPr>
            <w:noProof/>
            <w:webHidden/>
          </w:rPr>
          <w:instrText xml:space="preserve"> PAGEREF _Toc51875539 \h </w:instrText>
        </w:r>
        <w:r w:rsidRPr="00DB7958">
          <w:rPr>
            <w:noProof/>
            <w:webHidden/>
          </w:rPr>
        </w:r>
        <w:r w:rsidRPr="00DB7958">
          <w:rPr>
            <w:noProof/>
            <w:webHidden/>
          </w:rPr>
          <w:fldChar w:fldCharType="separate"/>
        </w:r>
        <w:r w:rsidRPr="00DB7958">
          <w:rPr>
            <w:noProof/>
            <w:webHidden/>
          </w:rPr>
          <w:t>49</w:t>
        </w:r>
        <w:r w:rsidRPr="00DB7958">
          <w:rPr>
            <w:noProof/>
            <w:webHidden/>
          </w:rPr>
          <w:fldChar w:fldCharType="end"/>
        </w:r>
      </w:hyperlink>
    </w:p>
    <w:p w14:paraId="4F746318" w14:textId="77777777" w:rsidR="00DB7958" w:rsidRPr="00DB7958" w:rsidRDefault="00DB7958">
      <w:pPr>
        <w:pStyle w:val="TOC1"/>
        <w:rPr>
          <w:rFonts w:asciiTheme="minorHAnsi" w:eastAsiaTheme="minorEastAsia" w:hAnsiTheme="minorHAnsi" w:cstheme="minorBidi"/>
          <w:noProof/>
          <w:sz w:val="22"/>
          <w:szCs w:val="22"/>
          <w:lang w:val="en-US"/>
        </w:rPr>
      </w:pPr>
      <w:hyperlink w:anchor="_Toc51875540" w:history="1">
        <w:r w:rsidRPr="00DB7958">
          <w:rPr>
            <w:rStyle w:val="Hyperlink"/>
            <w:noProof/>
          </w:rPr>
          <w:t>7</w:t>
        </w:r>
        <w:r w:rsidRPr="00DB7958">
          <w:rPr>
            <w:rFonts w:asciiTheme="minorHAnsi" w:eastAsiaTheme="minorEastAsia" w:hAnsiTheme="minorHAnsi" w:cstheme="minorBidi"/>
            <w:noProof/>
            <w:sz w:val="22"/>
            <w:szCs w:val="22"/>
            <w:lang w:val="en-US"/>
          </w:rPr>
          <w:tab/>
        </w:r>
        <w:r w:rsidRPr="00DB7958">
          <w:rPr>
            <w:rStyle w:val="Hyperlink"/>
            <w:noProof/>
          </w:rPr>
          <w:t>Mindestanforderungen und Verfahren für die Durchführung von Kontrollen und Wartung der Beleuchtung von Straßentunneln</w:t>
        </w:r>
        <w:r w:rsidRPr="00DB7958">
          <w:rPr>
            <w:noProof/>
            <w:webHidden/>
          </w:rPr>
          <w:tab/>
        </w:r>
        <w:r w:rsidRPr="00DB7958">
          <w:rPr>
            <w:noProof/>
            <w:webHidden/>
          </w:rPr>
          <w:fldChar w:fldCharType="begin"/>
        </w:r>
        <w:r w:rsidRPr="00DB7958">
          <w:rPr>
            <w:noProof/>
            <w:webHidden/>
          </w:rPr>
          <w:instrText xml:space="preserve"> PAGEREF _Toc51875540 \h </w:instrText>
        </w:r>
        <w:r w:rsidRPr="00DB7958">
          <w:rPr>
            <w:noProof/>
            <w:webHidden/>
          </w:rPr>
        </w:r>
        <w:r w:rsidRPr="00DB7958">
          <w:rPr>
            <w:noProof/>
            <w:webHidden/>
          </w:rPr>
          <w:fldChar w:fldCharType="separate"/>
        </w:r>
        <w:r w:rsidRPr="00DB7958">
          <w:rPr>
            <w:noProof/>
            <w:webHidden/>
          </w:rPr>
          <w:t>51</w:t>
        </w:r>
        <w:r w:rsidRPr="00DB7958">
          <w:rPr>
            <w:noProof/>
            <w:webHidden/>
          </w:rPr>
          <w:fldChar w:fldCharType="end"/>
        </w:r>
      </w:hyperlink>
    </w:p>
    <w:p w14:paraId="3F0A5D92" w14:textId="77777777" w:rsidR="00DB7958" w:rsidRPr="00DB7958" w:rsidRDefault="00DB7958">
      <w:pPr>
        <w:pStyle w:val="TOC2"/>
        <w:rPr>
          <w:rFonts w:asciiTheme="minorHAnsi" w:eastAsiaTheme="minorEastAsia" w:hAnsiTheme="minorHAnsi" w:cstheme="minorBidi"/>
          <w:noProof/>
          <w:sz w:val="22"/>
          <w:szCs w:val="22"/>
          <w:lang w:val="en-US"/>
        </w:rPr>
      </w:pPr>
      <w:hyperlink w:anchor="_Toc51875541" w:history="1">
        <w:r w:rsidRPr="00DB7958">
          <w:rPr>
            <w:rStyle w:val="Hyperlink"/>
            <w:noProof/>
          </w:rPr>
          <w:t>7.1</w:t>
        </w:r>
        <w:r w:rsidRPr="00DB7958">
          <w:rPr>
            <w:rFonts w:asciiTheme="minorHAnsi" w:eastAsiaTheme="minorEastAsia" w:hAnsiTheme="minorHAnsi" w:cstheme="minorBidi"/>
            <w:noProof/>
            <w:sz w:val="22"/>
            <w:szCs w:val="22"/>
            <w:lang w:val="en-US"/>
          </w:rPr>
          <w:tab/>
        </w:r>
        <w:r w:rsidRPr="00DB7958">
          <w:rPr>
            <w:rStyle w:val="Hyperlink"/>
            <w:noProof/>
          </w:rPr>
          <w:t>Monatliche Kontrollen</w:t>
        </w:r>
        <w:r w:rsidRPr="00DB7958">
          <w:rPr>
            <w:noProof/>
            <w:webHidden/>
          </w:rPr>
          <w:tab/>
        </w:r>
        <w:r w:rsidRPr="00DB7958">
          <w:rPr>
            <w:noProof/>
            <w:webHidden/>
          </w:rPr>
          <w:fldChar w:fldCharType="begin"/>
        </w:r>
        <w:r w:rsidRPr="00DB7958">
          <w:rPr>
            <w:noProof/>
            <w:webHidden/>
          </w:rPr>
          <w:instrText xml:space="preserve"> PAGEREF _Toc51875541 \h </w:instrText>
        </w:r>
        <w:r w:rsidRPr="00DB7958">
          <w:rPr>
            <w:noProof/>
            <w:webHidden/>
          </w:rPr>
        </w:r>
        <w:r w:rsidRPr="00DB7958">
          <w:rPr>
            <w:noProof/>
            <w:webHidden/>
          </w:rPr>
          <w:fldChar w:fldCharType="separate"/>
        </w:r>
        <w:r w:rsidRPr="00DB7958">
          <w:rPr>
            <w:noProof/>
            <w:webHidden/>
          </w:rPr>
          <w:t>52</w:t>
        </w:r>
        <w:r w:rsidRPr="00DB7958">
          <w:rPr>
            <w:noProof/>
            <w:webHidden/>
          </w:rPr>
          <w:fldChar w:fldCharType="end"/>
        </w:r>
      </w:hyperlink>
    </w:p>
    <w:p w14:paraId="15EDBE19" w14:textId="77777777" w:rsidR="00E42B01" w:rsidRPr="00DB7958" w:rsidRDefault="00C36C62" w:rsidP="008D5A2A">
      <w:pPr>
        <w:rPr>
          <w:rFonts w:cs="Arial"/>
        </w:rPr>
      </w:pPr>
      <w:r w:rsidRPr="00DB7958">
        <w:fldChar w:fldCharType="end"/>
      </w:r>
    </w:p>
    <w:p w14:paraId="5CA27DF4" w14:textId="08BC40D2" w:rsidR="00452554" w:rsidRPr="00DB7958" w:rsidRDefault="007A48D3" w:rsidP="00C2142E">
      <w:pPr>
        <w:pStyle w:val="Heading1"/>
        <w:pageBreakBefore/>
      </w:pPr>
      <w:bookmarkStart w:id="0" w:name="_Toc51875491"/>
      <w:r w:rsidRPr="00DB7958">
        <w:lastRenderedPageBreak/>
        <w:t>Einleitung</w:t>
      </w:r>
      <w:bookmarkEnd w:id="0"/>
    </w:p>
    <w:p w14:paraId="60C6CE4F" w14:textId="77777777" w:rsidR="004E551D" w:rsidRPr="00DB7958" w:rsidRDefault="00C16D66" w:rsidP="008D5A2A">
      <w:pPr>
        <w:pStyle w:val="Heading2"/>
      </w:pPr>
      <w:bookmarkStart w:id="1" w:name="_Toc51875492"/>
      <w:r w:rsidRPr="00DB7958">
        <w:t>Gegenseitige Anerkennung</w:t>
      </w:r>
      <w:bookmarkEnd w:id="1"/>
    </w:p>
    <w:p w14:paraId="45E59047" w14:textId="77777777" w:rsidR="00C16D66" w:rsidRPr="00DB7958" w:rsidRDefault="004317F6" w:rsidP="008D5A2A">
      <w:pPr>
        <w:pStyle w:val="tl1"/>
      </w:pPr>
      <w:r w:rsidRPr="00DB7958">
        <w:t xml:space="preserve">In Fällen, in denen durch diese Spezifikation eine Forderung nach Übereinstimmung mit einem beliebigen Teil einer slowakischen Norm („Slowakische Technische Norm“) oder einer anderen technischen Spezifikation festgelegt ist, kann diese Forderung durch Sicherstellung der Übereinstimmung mit einem der folgenden Dokumente erfüllt werden: </w:t>
      </w:r>
    </w:p>
    <w:p w14:paraId="12DCDCFF" w14:textId="77777777" w:rsidR="00C16D66" w:rsidRPr="00DB7958" w:rsidRDefault="00C16D66" w:rsidP="008D5A2A">
      <w:pPr>
        <w:pStyle w:val="Heading9"/>
        <w:widowControl/>
      </w:pPr>
      <w:r w:rsidRPr="00DB7958">
        <w:t xml:space="preserve">mit einer Norm oder einem Kodex bewährter Praktiken, die bzw. der von der nationalen Normungsorganisation oder einer gleichgestellten Organisation einer der EWR-Staaten und der Türkei erlassen wurde; </w:t>
      </w:r>
    </w:p>
    <w:p w14:paraId="3E16D703" w14:textId="77777777" w:rsidR="00C16D66" w:rsidRPr="00DB7958" w:rsidRDefault="00C16D66" w:rsidP="008D5A2A">
      <w:pPr>
        <w:pStyle w:val="Heading9"/>
        <w:widowControl/>
      </w:pPr>
      <w:r w:rsidRPr="00DB7958">
        <w:t xml:space="preserve">mit jeder internationalen Norm, die von einem der EWR-Staaten und der Türkei als Norm oder Codex der bescheinigten Verfahren anerkannt wird; </w:t>
      </w:r>
    </w:p>
    <w:p w14:paraId="0D4366A9" w14:textId="77777777" w:rsidR="00C16D66" w:rsidRPr="00DB7958" w:rsidRDefault="00C16D66" w:rsidP="008D5A2A">
      <w:pPr>
        <w:pStyle w:val="Heading9"/>
        <w:widowControl/>
      </w:pPr>
      <w:r w:rsidRPr="00DB7958">
        <w:t xml:space="preserve">mit einer technischen Spezifikation, die von einem öffentlichen Organ eines der EWR-Staaten und der Türkei als Norm anerkannt wird, oder </w:t>
      </w:r>
    </w:p>
    <w:p w14:paraId="6DC60954" w14:textId="65D4E6EF" w:rsidR="00C16D66" w:rsidRPr="00DB7958" w:rsidRDefault="00C80B73" w:rsidP="008D5A2A">
      <w:pPr>
        <w:pStyle w:val="Heading9"/>
        <w:widowControl/>
      </w:pPr>
      <w:r w:rsidRPr="00DB7958">
        <w:t xml:space="preserve">mit einer Europäischen Technischen Bewertung, ausgestellt gemäß dem in der Verordnung (EU) Nr. 305/2011 des Europäischen Parlaments und des Rates vom 9. März 2011 zur Festlegung harmonisierter Bedingungen für die Vermarktung von Bauprodukten und zur Aufhebung der Richtlinie 89/106/EWG des Rates in der jeweils geltenden Fassung festgelegten Verfahren. </w:t>
      </w:r>
    </w:p>
    <w:p w14:paraId="6160D499" w14:textId="77777777" w:rsidR="00C16D66" w:rsidRPr="00DB7958" w:rsidRDefault="00C16D66" w:rsidP="008D5A2A">
      <w:pPr>
        <w:pStyle w:val="tl1"/>
        <w:ind w:firstLine="0"/>
      </w:pPr>
    </w:p>
    <w:p w14:paraId="5AC8DFCD" w14:textId="77777777" w:rsidR="00C16D66" w:rsidRPr="00DB7958" w:rsidRDefault="00C16D66" w:rsidP="008D5A2A">
      <w:pPr>
        <w:pStyle w:val="tl1"/>
      </w:pPr>
      <w:r w:rsidRPr="00DB7958">
        <w:t>Die vorstehenden Buchstaben a, b, c und d finden keine Anwendung, wenn nachgewiesen wird, dass durch die betreffende Norm nicht in hinreichendem Maße die Funktionalität und Sicherheit gewährleistet wird.</w:t>
      </w:r>
    </w:p>
    <w:p w14:paraId="673E9CBA" w14:textId="77777777" w:rsidR="00C16D66" w:rsidRPr="00DB7958" w:rsidRDefault="00C16D66" w:rsidP="008D5A2A">
      <w:pPr>
        <w:pStyle w:val="tl1"/>
      </w:pPr>
      <w:r w:rsidRPr="00DB7958">
        <w:t xml:space="preserve">Ein „EWR-Staat“ ist ein Staat, der Vertragspartei des am 2. Mai 1992 in Porto unterzeichneten Übereinkommens über den Europäischen Wirtschaftsraum in seiner aktuell geltenden Fassung ist. </w:t>
      </w:r>
    </w:p>
    <w:p w14:paraId="680F82EE" w14:textId="77777777" w:rsidR="00C16D66" w:rsidRPr="00DB7958" w:rsidRDefault="00C16D66" w:rsidP="008D5A2A">
      <w:pPr>
        <w:pStyle w:val="tl1"/>
      </w:pPr>
      <w:r w:rsidRPr="00DB7958">
        <w:t>„Slowakische Norm“ („Slowakische Technische Norm“) bezieht sich auf jede Norm, die vom Amt für Normen, Mess- und Prüfwesen der Slowakischen Republik erlassen wurde, einschließlich der übernommenen europäischen, internationalen und ausländischen Normen.</w:t>
      </w:r>
    </w:p>
    <w:p w14:paraId="361ECBDD" w14:textId="77777777" w:rsidR="00DE3F54" w:rsidRPr="00DB7958" w:rsidRDefault="00DE3F54" w:rsidP="008D5A2A">
      <w:pPr>
        <w:pStyle w:val="Heading2"/>
      </w:pPr>
      <w:bookmarkStart w:id="2" w:name="_Toc51875493"/>
      <w:r w:rsidRPr="00DB7958">
        <w:t>Gegenstand der Technischen Bedingungen (TB)</w:t>
      </w:r>
      <w:bookmarkEnd w:id="2"/>
    </w:p>
    <w:p w14:paraId="567FAA3C" w14:textId="2822FBFD" w:rsidR="00A03FCB" w:rsidRPr="00DB7958" w:rsidRDefault="00B909F0" w:rsidP="008D5A2A">
      <w:pPr>
        <w:pStyle w:val="tl1"/>
      </w:pPr>
      <w:r w:rsidRPr="00DB7958">
        <w:t>Gegenstand dieser TB sind die Vorschriften und Verfahren für die Anforderungen des Entwurfs und der Errichtung von Beleuchtungssystemen, die Anforderungen an die materielle Ausführung von Beleuchtungseinrichtungen, die Anforderungen der fotometrischen sowie kolorimetrischen Parameter der Leuchten, die als Beleuchtungsmittel für Verkehrsstraßen in allen Tunnelbereichen dienen und die Anforderungen an die zur Messung der beleuchtungstechnischen Parameter von Tunnelbeleuchtungssystemen verwendeten Messgeräte. Außerdem sind Gegenstand dieser TB die Anforderungen des geltenden Rechts auf dem Gebiet der Slowakischen Republik an die Beleuchtungseinrichtungen der technischen Arbeitsplätze in Innenräumen und der Nebenräume des Tunnels. Gegenstand dieser TB sind auch die Verfahren für die Überprüfung der berechneten Parameter und der laufenden Kontrolle der Parameter der Beleuchtung von Straßentunneln mit Hilfe von Feldmessungen.</w:t>
      </w:r>
    </w:p>
    <w:p w14:paraId="7AB2AE8A" w14:textId="77777777" w:rsidR="00BC2F5C" w:rsidRPr="00DB7958" w:rsidRDefault="00BC2F5C" w:rsidP="008D5A2A">
      <w:pPr>
        <w:pStyle w:val="Heading2"/>
      </w:pPr>
      <w:bookmarkStart w:id="3" w:name="_Toc51875494"/>
      <w:r w:rsidRPr="00DB7958">
        <w:t>Zweck der TB</w:t>
      </w:r>
      <w:bookmarkEnd w:id="3"/>
    </w:p>
    <w:p w14:paraId="33DECFCE" w14:textId="77777777" w:rsidR="0004149B" w:rsidRPr="00DB7958" w:rsidRDefault="00A03FCB" w:rsidP="008D5A2A">
      <w:pPr>
        <w:pStyle w:val="tl1"/>
      </w:pPr>
      <w:r w:rsidRPr="00DB7958">
        <w:t xml:space="preserve">Zweck dieser TB sind die Bemessung und der Nachweis der Beleuchtungsparameter von Straßentunneln. </w:t>
      </w:r>
    </w:p>
    <w:p w14:paraId="05D6EC6E" w14:textId="77777777" w:rsidR="00DE3F54" w:rsidRPr="00DB7958" w:rsidRDefault="005A70A3" w:rsidP="008D5A2A">
      <w:pPr>
        <w:pStyle w:val="Heading2"/>
      </w:pPr>
      <w:bookmarkStart w:id="4" w:name="_Toc51875495"/>
      <w:r w:rsidRPr="00DB7958">
        <w:t>Verwendung der TB</w:t>
      </w:r>
      <w:bookmarkEnd w:id="4"/>
    </w:p>
    <w:p w14:paraId="2138DC3A" w14:textId="77777777" w:rsidR="00A03FCB" w:rsidRPr="00DB7958" w:rsidRDefault="00A03FCB" w:rsidP="008D5A2A">
      <w:pPr>
        <w:pStyle w:val="tl1"/>
      </w:pPr>
      <w:r w:rsidRPr="00DB7958">
        <w:t xml:space="preserve">Diese TB sind für Projektanten, Programmierer, Investoren, Bauherren und Verwalter von Straßentunneln auf Autobahnen, Schnellstraßen, Straßen I., II. und III. Ordnung und Innerortsstraßen bestimmt. Diese TB gelten für alle Tunnel oder Unterführungen, in denen eine Beleuchtung installiert werden muss. </w:t>
      </w:r>
    </w:p>
    <w:p w14:paraId="1D65739D" w14:textId="77777777" w:rsidR="00DC4E5E" w:rsidRPr="00DB7958" w:rsidRDefault="00BC2F5C" w:rsidP="008D5A2A">
      <w:pPr>
        <w:pStyle w:val="Heading2"/>
      </w:pPr>
      <w:bookmarkStart w:id="5" w:name="_Toc51875496"/>
      <w:r w:rsidRPr="00DB7958">
        <w:t>Ausarbeitung der TB</w:t>
      </w:r>
      <w:bookmarkEnd w:id="5"/>
    </w:p>
    <w:p w14:paraId="2405BBA1" w14:textId="45F1E24E" w:rsidR="005959A6" w:rsidRPr="00DB7958" w:rsidRDefault="00F82008" w:rsidP="0027425C">
      <w:pPr>
        <w:pStyle w:val="tl1"/>
      </w:pPr>
      <w:r w:rsidRPr="00DB7958">
        <w:t>Diese TB wurden auf der Grundlage eines Auftrags der Slovenská Sprava Ciest (Slowakische Straßenverwaltung SSC) von der Firma FEI STU Ilkovičova 3, 812 19 Bratislava 1 erarbeitet.</w:t>
      </w:r>
    </w:p>
    <w:p w14:paraId="0AFBCD3C" w14:textId="77777777" w:rsidR="002A06A9" w:rsidRPr="00DB7958" w:rsidRDefault="00B909F0" w:rsidP="008D5A2A">
      <w:pPr>
        <w:pStyle w:val="tl1"/>
        <w:keepNext/>
        <w:keepLines/>
        <w:spacing w:after="0"/>
        <w:jc w:val="left"/>
      </w:pPr>
      <w:r w:rsidRPr="00DB7958">
        <w:lastRenderedPageBreak/>
        <w:t>Verantwortlicher Ersteller:</w:t>
      </w:r>
    </w:p>
    <w:p w14:paraId="78FD1DAE" w14:textId="77777777" w:rsidR="005A7146" w:rsidRPr="00DB7958" w:rsidRDefault="00403458" w:rsidP="008D5A2A">
      <w:pPr>
        <w:pStyle w:val="tl1"/>
        <w:jc w:val="left"/>
      </w:pPr>
      <w:r w:rsidRPr="00DB7958">
        <w:t xml:space="preserve">Mag. Roman Dubnička, PhD.; Tel.: +421 903 228 678, E-Mail: </w:t>
      </w:r>
      <w:hyperlink r:id="rId11" w:history="1">
        <w:r w:rsidRPr="00DB7958">
          <w:t>roman.dubnicka@stuba.sk</w:t>
        </w:r>
      </w:hyperlink>
    </w:p>
    <w:p w14:paraId="2168A6D5" w14:textId="77777777" w:rsidR="00FB1D61" w:rsidRPr="00DB7958" w:rsidRDefault="0065108D" w:rsidP="008D5A2A">
      <w:pPr>
        <w:pStyle w:val="tl1"/>
        <w:keepNext/>
        <w:keepLines/>
        <w:spacing w:after="0"/>
        <w:jc w:val="left"/>
      </w:pPr>
      <w:r w:rsidRPr="00DB7958">
        <w:t xml:space="preserve">Mitersteller: </w:t>
      </w:r>
    </w:p>
    <w:p w14:paraId="46D4EE5A" w14:textId="77777777" w:rsidR="00403458" w:rsidRPr="00DB7958" w:rsidRDefault="00C10321" w:rsidP="008D5A2A">
      <w:pPr>
        <w:pStyle w:val="tl1"/>
        <w:spacing w:after="0"/>
        <w:jc w:val="left"/>
      </w:pPr>
      <w:r w:rsidRPr="00DB7958">
        <w:t>Ing. Lukáš Lipnický, PhD. - Národná diaľničná spoločnosť, a.s. [Nationale Autobahngesellschaft, Aktiengesellschaft]</w:t>
      </w:r>
    </w:p>
    <w:p w14:paraId="71C8DCA4" w14:textId="77777777" w:rsidR="00673B3D" w:rsidRPr="00DB7958" w:rsidRDefault="00403458" w:rsidP="008D5A2A">
      <w:pPr>
        <w:pStyle w:val="tl1"/>
        <w:spacing w:after="0"/>
        <w:jc w:val="left"/>
      </w:pPr>
      <w:r w:rsidRPr="00DB7958">
        <w:t xml:space="preserve">Ing. Peter Hajduček - Národná diaľničná spoločnosť, a.s. [Nationale Autobahngesellschaft, Aktiengesellschaft] </w:t>
      </w:r>
    </w:p>
    <w:p w14:paraId="41C579A3" w14:textId="77777777" w:rsidR="00331DEC" w:rsidRPr="00DB7958" w:rsidRDefault="00673B3D" w:rsidP="008D5A2A">
      <w:pPr>
        <w:pStyle w:val="tl1"/>
        <w:spacing w:after="0"/>
        <w:jc w:val="left"/>
      </w:pPr>
      <w:r w:rsidRPr="00DB7958">
        <w:t>Ing. Peter Schmidt - Národná diaľničná spoločnosť, a.s. [Nationale Autobahngesellschaft, Aktiengesellschaft]</w:t>
      </w:r>
    </w:p>
    <w:p w14:paraId="4FD83802" w14:textId="77777777" w:rsidR="003960A1" w:rsidRPr="00DB7958" w:rsidRDefault="003960A1" w:rsidP="008D5A2A">
      <w:pPr>
        <w:pStyle w:val="tl1"/>
        <w:spacing w:after="0"/>
        <w:jc w:val="left"/>
      </w:pPr>
      <w:r w:rsidRPr="00DB7958">
        <w:t>Ing. Dušan Ondrejčík - Národná diaľničná spoločnosť, a.s. [Nationale Autobahngesellschaft, Aktiengesellschaft]</w:t>
      </w:r>
    </w:p>
    <w:p w14:paraId="34E97DBE" w14:textId="77777777" w:rsidR="00673B3D" w:rsidRPr="00DB7958" w:rsidRDefault="005C4DF0" w:rsidP="008D5A2A">
      <w:pPr>
        <w:pStyle w:val="tl1"/>
        <w:spacing w:after="0"/>
        <w:jc w:val="left"/>
      </w:pPr>
      <w:r w:rsidRPr="00DB7958">
        <w:t xml:space="preserve">Ing. Dušan Šesták - Národná diaľničná spoločnosť, a.s. [Nationale Autobahngesellschaft, Aktiengesellschaft] </w:t>
      </w:r>
    </w:p>
    <w:p w14:paraId="7C89B3C4" w14:textId="77777777" w:rsidR="0048581B" w:rsidRPr="00DB7958" w:rsidRDefault="0048581B" w:rsidP="008D5A2A">
      <w:pPr>
        <w:pStyle w:val="Heading2"/>
      </w:pPr>
      <w:bookmarkStart w:id="6" w:name="_Toc51875497"/>
      <w:r w:rsidRPr="00DB7958">
        <w:t>Vertrieb der TB</w:t>
      </w:r>
      <w:bookmarkEnd w:id="6"/>
    </w:p>
    <w:p w14:paraId="49C26CED" w14:textId="77777777" w:rsidR="0048581B" w:rsidRPr="00DB7958" w:rsidRDefault="0048581B" w:rsidP="008D5A2A">
      <w:pPr>
        <w:pStyle w:val="tl1"/>
      </w:pPr>
      <w:r w:rsidRPr="00DB7958">
        <w:t xml:space="preserve">Die elektronische Version der TB wird nach der Genehmigung auf der Website der Slowakischen Straßenverwaltung SSC veröffentlicht: </w:t>
      </w:r>
      <w:hyperlink r:id="rId12" w:history="1">
        <w:r w:rsidRPr="00DB7958">
          <w:rPr>
            <w:rStyle w:val="Hyperlink"/>
          </w:rPr>
          <w:t>www.ssc.sk</w:t>
        </w:r>
      </w:hyperlink>
      <w:r w:rsidRPr="00DB7958">
        <w:t xml:space="preserve"> („Technické predpisy rezortu“ [Technische Vorschriften des Ressorts]).</w:t>
      </w:r>
    </w:p>
    <w:p w14:paraId="42D98A5A" w14:textId="77777777" w:rsidR="00F82008" w:rsidRPr="00DB7958" w:rsidRDefault="00BC2F5C" w:rsidP="008D5A2A">
      <w:pPr>
        <w:pStyle w:val="Heading2"/>
      </w:pPr>
      <w:bookmarkStart w:id="7" w:name="_Toc51875498"/>
      <w:r w:rsidRPr="00DB7958">
        <w:t>Inkrafttreten der TB</w:t>
      </w:r>
      <w:bookmarkEnd w:id="7"/>
    </w:p>
    <w:p w14:paraId="2E9D78C3" w14:textId="77777777" w:rsidR="00DF104A" w:rsidRPr="00DB7958" w:rsidRDefault="00F82008" w:rsidP="008D5A2A">
      <w:pPr>
        <w:pStyle w:val="tl1"/>
      </w:pPr>
      <w:r w:rsidRPr="00DB7958">
        <w:t>Diese TB treten an dem auf der Titelseite angegebenen Tag in Kraft.</w:t>
      </w:r>
    </w:p>
    <w:p w14:paraId="6A2E910D" w14:textId="77777777" w:rsidR="00DE3F54" w:rsidRPr="00DB7958" w:rsidRDefault="00BC2F5C" w:rsidP="008D5A2A">
      <w:pPr>
        <w:pStyle w:val="Heading2"/>
      </w:pPr>
      <w:bookmarkStart w:id="8" w:name="_Toc51875499"/>
      <w:r w:rsidRPr="00DB7958">
        <w:t>Ersatz vorheriger Vorschriften</w:t>
      </w:r>
      <w:bookmarkEnd w:id="8"/>
    </w:p>
    <w:p w14:paraId="177F931D" w14:textId="3A776A9B" w:rsidR="00515494" w:rsidRPr="00DB7958" w:rsidRDefault="00F82008" w:rsidP="008D5A2A">
      <w:pPr>
        <w:pStyle w:val="tl1"/>
      </w:pPr>
      <w:r w:rsidRPr="00DB7958">
        <w:t xml:space="preserve">Diese TB ersetzen keine andere Vorschrift. Diese TB ergänzen die in den TP 029, TP 082 und TP 093 aufgeführten Anforderungen. </w:t>
      </w:r>
    </w:p>
    <w:p w14:paraId="143B8EE3" w14:textId="182BA6ED" w:rsidR="00ED624F" w:rsidRPr="00DB7958" w:rsidRDefault="0027425C" w:rsidP="008D5A2A">
      <w:pPr>
        <w:pStyle w:val="Heading2"/>
      </w:pPr>
      <w:bookmarkStart w:id="9" w:name="_Toc51875500"/>
      <w:r w:rsidRPr="00DB7958">
        <w:t>Zusammenhängende und zitierte Rechtsvorschriften</w:t>
      </w:r>
      <w:bookmarkEnd w:id="9"/>
    </w:p>
    <w:tbl>
      <w:tblPr>
        <w:tblW w:w="5000" w:type="pct"/>
        <w:tblLayout w:type="fixed"/>
        <w:tblCellMar>
          <w:left w:w="43" w:type="dxa"/>
          <w:right w:w="43" w:type="dxa"/>
        </w:tblCellMar>
        <w:tblLook w:val="04A0" w:firstRow="1" w:lastRow="0" w:firstColumn="1" w:lastColumn="0" w:noHBand="0" w:noVBand="1"/>
      </w:tblPr>
      <w:tblGrid>
        <w:gridCol w:w="673"/>
        <w:gridCol w:w="8394"/>
      </w:tblGrid>
      <w:tr w:rsidR="00DB6A00" w:rsidRPr="00DB7958" w14:paraId="678E5E16" w14:textId="77777777" w:rsidTr="008D5A2A">
        <w:tc>
          <w:tcPr>
            <w:tcW w:w="371" w:type="pct"/>
          </w:tcPr>
          <w:p w14:paraId="4BE55BA7" w14:textId="77777777" w:rsidR="00DB6A00" w:rsidRPr="00DB7958" w:rsidRDefault="00DB6A00" w:rsidP="008D5A2A">
            <w:pPr>
              <w:pStyle w:val="tl1"/>
              <w:spacing w:before="40" w:after="40"/>
              <w:ind w:firstLine="0"/>
            </w:pPr>
            <w:r w:rsidRPr="00DB7958">
              <w:t>[Z1]</w:t>
            </w:r>
          </w:p>
        </w:tc>
        <w:tc>
          <w:tcPr>
            <w:tcW w:w="4629" w:type="pct"/>
          </w:tcPr>
          <w:p w14:paraId="38F9F08F" w14:textId="2698F699" w:rsidR="00DB6A00" w:rsidRPr="00DB7958" w:rsidRDefault="004663D1" w:rsidP="008D5A2A">
            <w:pPr>
              <w:pStyle w:val="tl1"/>
              <w:spacing w:before="40" w:after="40"/>
              <w:ind w:firstLine="0"/>
            </w:pPr>
            <w:r w:rsidRPr="00DB7958">
              <w:t>Gesetz GBl. Nr. 8/2009 über den Straßenverkehr und über die Änderung und Ergänzung einiger Gesetze;</w:t>
            </w:r>
          </w:p>
        </w:tc>
      </w:tr>
      <w:tr w:rsidR="00DB6A00" w:rsidRPr="00DB7958" w14:paraId="6A95D10B" w14:textId="77777777" w:rsidTr="008D5A2A">
        <w:tc>
          <w:tcPr>
            <w:tcW w:w="371" w:type="pct"/>
          </w:tcPr>
          <w:p w14:paraId="5BBC5E69" w14:textId="77777777" w:rsidR="00DB6A00" w:rsidRPr="00DB7958" w:rsidRDefault="00DB6A00" w:rsidP="008D5A2A">
            <w:pPr>
              <w:pStyle w:val="tl1"/>
              <w:spacing w:before="40" w:after="40"/>
              <w:ind w:firstLine="0"/>
              <w:rPr>
                <w:rFonts w:cs="Arial"/>
                <w:szCs w:val="20"/>
              </w:rPr>
            </w:pPr>
            <w:r w:rsidRPr="00DB7958">
              <w:t>[Z2]</w:t>
            </w:r>
          </w:p>
        </w:tc>
        <w:tc>
          <w:tcPr>
            <w:tcW w:w="4629" w:type="pct"/>
          </w:tcPr>
          <w:p w14:paraId="71C9ECFE" w14:textId="235D1949" w:rsidR="00A704E8" w:rsidRPr="00DB7958" w:rsidRDefault="004A48D2" w:rsidP="008D5A2A">
            <w:pPr>
              <w:spacing w:before="40" w:after="40"/>
            </w:pPr>
            <w:r w:rsidRPr="00DB7958">
              <w:t>Gesetz GBl. Nr. 135/1961 über Verkehrsstraßen (Straßengesetz) in der jeweils geltenden Fassung;</w:t>
            </w:r>
          </w:p>
        </w:tc>
      </w:tr>
      <w:tr w:rsidR="00DB6A00" w:rsidRPr="00DB7958" w14:paraId="7C96A659" w14:textId="77777777" w:rsidTr="008D5A2A">
        <w:tc>
          <w:tcPr>
            <w:tcW w:w="371" w:type="pct"/>
          </w:tcPr>
          <w:p w14:paraId="10818E1B" w14:textId="77777777" w:rsidR="00DB6A00" w:rsidRPr="00DB7958" w:rsidRDefault="00DB6A00" w:rsidP="008D5A2A">
            <w:pPr>
              <w:pStyle w:val="tl1"/>
              <w:spacing w:before="40" w:after="40"/>
              <w:ind w:firstLine="0"/>
              <w:rPr>
                <w:rFonts w:cs="Arial"/>
                <w:szCs w:val="20"/>
              </w:rPr>
            </w:pPr>
            <w:r w:rsidRPr="00DB7958">
              <w:t>[Z3]</w:t>
            </w:r>
          </w:p>
        </w:tc>
        <w:tc>
          <w:tcPr>
            <w:tcW w:w="4629" w:type="pct"/>
          </w:tcPr>
          <w:p w14:paraId="553565FE" w14:textId="0944159B" w:rsidR="00DB6A00" w:rsidRPr="00DB7958" w:rsidRDefault="004A48D2" w:rsidP="008D5A2A">
            <w:pPr>
              <w:pStyle w:val="tl1"/>
              <w:spacing w:before="40" w:after="40"/>
              <w:ind w:firstLine="0"/>
              <w:rPr>
                <w:rFonts w:cs="Arial"/>
                <w:szCs w:val="20"/>
              </w:rPr>
            </w:pPr>
            <w:r w:rsidRPr="00DB7958">
              <w:t>Gesetz GBl. Nr. 157/2018 über Metrologie und über die Änderung und Ergänzung einiger Gesetze;</w:t>
            </w:r>
          </w:p>
        </w:tc>
      </w:tr>
      <w:tr w:rsidR="00DB6A00" w:rsidRPr="00DB7958" w14:paraId="11EAE996" w14:textId="77777777" w:rsidTr="008D5A2A">
        <w:tc>
          <w:tcPr>
            <w:tcW w:w="371" w:type="pct"/>
          </w:tcPr>
          <w:p w14:paraId="3A78A5CF" w14:textId="77777777" w:rsidR="00DB6A00" w:rsidRPr="00DB7958" w:rsidRDefault="00DB6A00" w:rsidP="008D5A2A">
            <w:pPr>
              <w:pStyle w:val="tl1"/>
              <w:spacing w:before="40" w:after="40"/>
              <w:ind w:firstLine="0"/>
              <w:rPr>
                <w:rFonts w:cs="Arial"/>
                <w:szCs w:val="20"/>
              </w:rPr>
            </w:pPr>
            <w:r w:rsidRPr="00DB7958">
              <w:t>[Z4]</w:t>
            </w:r>
          </w:p>
        </w:tc>
        <w:tc>
          <w:tcPr>
            <w:tcW w:w="4629" w:type="pct"/>
          </w:tcPr>
          <w:p w14:paraId="417DCB3E" w14:textId="44AF8B5C" w:rsidR="00DB6A00" w:rsidRPr="00DB7958" w:rsidRDefault="004A48D2" w:rsidP="00A21D4C">
            <w:pPr>
              <w:pStyle w:val="tl1"/>
              <w:spacing w:before="40" w:after="40"/>
              <w:ind w:firstLine="0"/>
              <w:rPr>
                <w:rFonts w:cs="Arial"/>
                <w:szCs w:val="20"/>
              </w:rPr>
            </w:pPr>
            <w:r w:rsidRPr="00DB7958">
              <w:t>Richtlinie 2004/54/EG des Europäischen Parlaments und des Rates über Mindestanforderungen an die Sicherheit von Tunneln im transeuropäischen Straßennetz;</w:t>
            </w:r>
          </w:p>
        </w:tc>
      </w:tr>
      <w:tr w:rsidR="00DB6A00" w:rsidRPr="00DB7958" w14:paraId="3AD82C40" w14:textId="77777777" w:rsidTr="008D5A2A">
        <w:tc>
          <w:tcPr>
            <w:tcW w:w="371" w:type="pct"/>
          </w:tcPr>
          <w:p w14:paraId="7C0FCDB8" w14:textId="77777777" w:rsidR="00DB6A00" w:rsidRPr="00DB7958" w:rsidRDefault="00DB6A00" w:rsidP="008D5A2A">
            <w:pPr>
              <w:pStyle w:val="tl1"/>
              <w:spacing w:before="40" w:after="40"/>
              <w:ind w:firstLine="0"/>
              <w:rPr>
                <w:rFonts w:cs="Arial"/>
                <w:szCs w:val="20"/>
              </w:rPr>
            </w:pPr>
            <w:r w:rsidRPr="00DB7958">
              <w:t>[Z5]</w:t>
            </w:r>
          </w:p>
        </w:tc>
        <w:tc>
          <w:tcPr>
            <w:tcW w:w="4629" w:type="pct"/>
          </w:tcPr>
          <w:p w14:paraId="04C95540" w14:textId="459FD46B" w:rsidR="00DB6A00" w:rsidRPr="00DB7958" w:rsidRDefault="004A48D2" w:rsidP="008D5A2A">
            <w:pPr>
              <w:pStyle w:val="tl1"/>
              <w:spacing w:before="40" w:after="40"/>
              <w:ind w:firstLine="0"/>
              <w:rPr>
                <w:rFonts w:cs="Arial"/>
                <w:szCs w:val="20"/>
              </w:rPr>
            </w:pPr>
            <w:r w:rsidRPr="00DB7958">
              <w:t>Regierungsverordnung der Slowakischen Republik (SR) GBl. Nr. 344/2006 über Mindestanforderungen an Tunnel im Straßennetz;</w:t>
            </w:r>
          </w:p>
        </w:tc>
      </w:tr>
      <w:tr w:rsidR="00DB6A00" w:rsidRPr="00DB7958" w14:paraId="37F397A7" w14:textId="77777777" w:rsidTr="008D5A2A">
        <w:tc>
          <w:tcPr>
            <w:tcW w:w="371" w:type="pct"/>
          </w:tcPr>
          <w:p w14:paraId="12266F57" w14:textId="77777777" w:rsidR="00DB6A00" w:rsidRPr="00DB7958" w:rsidRDefault="00DB6A00" w:rsidP="008D5A2A">
            <w:pPr>
              <w:pStyle w:val="tl1"/>
              <w:spacing w:before="40" w:after="40"/>
              <w:ind w:firstLine="0"/>
              <w:rPr>
                <w:rFonts w:cs="Arial"/>
                <w:szCs w:val="20"/>
              </w:rPr>
            </w:pPr>
            <w:r w:rsidRPr="00DB7958">
              <w:t>[Z6]</w:t>
            </w:r>
          </w:p>
        </w:tc>
        <w:tc>
          <w:tcPr>
            <w:tcW w:w="4629" w:type="pct"/>
          </w:tcPr>
          <w:p w14:paraId="678A1925" w14:textId="350E02C3" w:rsidR="00DB6A00" w:rsidRPr="00DB7958" w:rsidRDefault="004A48D2" w:rsidP="008D5A2A">
            <w:pPr>
              <w:pStyle w:val="tl1"/>
              <w:spacing w:before="40" w:after="40"/>
              <w:ind w:firstLine="0"/>
              <w:rPr>
                <w:rFonts w:cs="Arial"/>
                <w:szCs w:val="20"/>
              </w:rPr>
            </w:pPr>
            <w:r w:rsidRPr="00DB7958">
              <w:t>Verordnung des Innenministeriums der Slowakischen Republik GBl. Nr. 9/2009 zur Durchführung des Straßenverkehrsgesetzes und zur Änderung und Ergänzung einiger Gesetze;</w:t>
            </w:r>
          </w:p>
        </w:tc>
      </w:tr>
      <w:tr w:rsidR="00DB6A00" w:rsidRPr="00DB7958" w14:paraId="5BA9AE7D" w14:textId="77777777" w:rsidTr="008D5A2A">
        <w:tc>
          <w:tcPr>
            <w:tcW w:w="371" w:type="pct"/>
          </w:tcPr>
          <w:p w14:paraId="170DBB23" w14:textId="77777777" w:rsidR="00DB6A00" w:rsidRPr="00DB7958" w:rsidRDefault="00DB6A00" w:rsidP="008D5A2A">
            <w:pPr>
              <w:pStyle w:val="tl1"/>
              <w:spacing w:before="40" w:after="40"/>
              <w:ind w:firstLine="0"/>
              <w:rPr>
                <w:rFonts w:cs="Arial"/>
                <w:szCs w:val="20"/>
              </w:rPr>
            </w:pPr>
            <w:r w:rsidRPr="00DB7958">
              <w:t>[Z7]</w:t>
            </w:r>
          </w:p>
        </w:tc>
        <w:tc>
          <w:tcPr>
            <w:tcW w:w="4629" w:type="pct"/>
          </w:tcPr>
          <w:p w14:paraId="04D0DC8D" w14:textId="758CB30D" w:rsidR="00DB6A00" w:rsidRPr="00DB7958" w:rsidRDefault="004A48D2" w:rsidP="008D5A2A">
            <w:pPr>
              <w:pStyle w:val="tl1"/>
              <w:spacing w:before="40" w:after="40"/>
              <w:ind w:firstLine="0"/>
              <w:rPr>
                <w:rFonts w:cs="Arial"/>
                <w:szCs w:val="20"/>
              </w:rPr>
            </w:pPr>
            <w:r w:rsidRPr="00DB7958">
              <w:t>Verordnung des Föderalen Verkehrsministeriums (FMD) GBl. Nr. 35/1984 zur Durchführung des Gesetzes über Verkehrsstraßen (Straßengesetz);</w:t>
            </w:r>
          </w:p>
        </w:tc>
      </w:tr>
      <w:tr w:rsidR="00DB6A00" w:rsidRPr="00DB7958" w14:paraId="5522B5D3" w14:textId="77777777" w:rsidTr="008D5A2A">
        <w:tc>
          <w:tcPr>
            <w:tcW w:w="371" w:type="pct"/>
          </w:tcPr>
          <w:p w14:paraId="1797E421" w14:textId="77777777" w:rsidR="00DB6A00" w:rsidRPr="00DB7958" w:rsidRDefault="00DB6A00" w:rsidP="008D5A2A">
            <w:pPr>
              <w:pStyle w:val="tl1"/>
              <w:spacing w:before="40" w:after="40"/>
              <w:ind w:firstLine="0"/>
              <w:rPr>
                <w:rFonts w:cs="Arial"/>
                <w:szCs w:val="20"/>
              </w:rPr>
            </w:pPr>
            <w:r w:rsidRPr="00DB7958">
              <w:t>[Z8]</w:t>
            </w:r>
          </w:p>
        </w:tc>
        <w:tc>
          <w:tcPr>
            <w:tcW w:w="4629" w:type="pct"/>
          </w:tcPr>
          <w:p w14:paraId="39177CFD" w14:textId="07E6C7E4" w:rsidR="00DB6A00" w:rsidRPr="00DB7958" w:rsidRDefault="004A48D2" w:rsidP="008D5A2A">
            <w:pPr>
              <w:pStyle w:val="tl1"/>
              <w:spacing w:before="40" w:after="40"/>
              <w:ind w:firstLine="0"/>
              <w:rPr>
                <w:rFonts w:cs="Arial"/>
                <w:szCs w:val="20"/>
              </w:rPr>
            </w:pPr>
            <w:r w:rsidRPr="00DB7958">
              <w:t>Verordnung des Amtes für Normen, Mess- und Prüfwesen der Slowakischen Republik GBl. Nr. 161/2019 über Messgeräte und metrologische Kontrolle;</w:t>
            </w:r>
          </w:p>
        </w:tc>
      </w:tr>
      <w:tr w:rsidR="00DB6A00" w:rsidRPr="00DB7958" w14:paraId="7844E431" w14:textId="77777777" w:rsidTr="008D5A2A">
        <w:tc>
          <w:tcPr>
            <w:tcW w:w="371" w:type="pct"/>
          </w:tcPr>
          <w:p w14:paraId="2FA6372B" w14:textId="77777777" w:rsidR="00DB6A00" w:rsidRPr="00DB7958" w:rsidRDefault="00DB6A00" w:rsidP="008D5A2A">
            <w:pPr>
              <w:pStyle w:val="tl1"/>
              <w:spacing w:before="40" w:after="40"/>
              <w:ind w:firstLine="0"/>
              <w:rPr>
                <w:rFonts w:cs="Arial"/>
                <w:szCs w:val="20"/>
              </w:rPr>
            </w:pPr>
            <w:r w:rsidRPr="00DB7958">
              <w:t>[Z9]</w:t>
            </w:r>
          </w:p>
        </w:tc>
        <w:tc>
          <w:tcPr>
            <w:tcW w:w="4629" w:type="pct"/>
          </w:tcPr>
          <w:p w14:paraId="169F4C75" w14:textId="58F02DA6" w:rsidR="00EF002A" w:rsidRPr="00DB7958" w:rsidRDefault="004A48D2" w:rsidP="008D5A2A">
            <w:pPr>
              <w:pStyle w:val="tl1"/>
              <w:spacing w:before="40" w:after="40"/>
              <w:ind w:firstLine="0"/>
              <w:rPr>
                <w:rFonts w:cs="Arial"/>
                <w:szCs w:val="20"/>
              </w:rPr>
            </w:pPr>
            <w:r w:rsidRPr="00DB7958">
              <w:t>Verordnung des Gesundheitsministeriums der Slowakischen Republik (MZ SR), GBl. Nr. 541/2007 über die Einzelheiten der Anforderungen an die Beleuchtung am Arbeitsplatz in der jeweils geltenden Fassung</w:t>
            </w:r>
          </w:p>
        </w:tc>
      </w:tr>
      <w:tr w:rsidR="008B143E" w:rsidRPr="00DB7958" w14:paraId="20523E14" w14:textId="77777777" w:rsidTr="008D5A2A">
        <w:tc>
          <w:tcPr>
            <w:tcW w:w="371" w:type="pct"/>
          </w:tcPr>
          <w:p w14:paraId="350D6381" w14:textId="1EC4236E" w:rsidR="008B143E" w:rsidRPr="00DB7958" w:rsidRDefault="008B143E" w:rsidP="008D5A2A">
            <w:pPr>
              <w:pStyle w:val="tl1"/>
              <w:spacing w:before="40" w:after="40"/>
              <w:ind w:firstLine="0"/>
              <w:rPr>
                <w:rFonts w:cs="Arial"/>
                <w:szCs w:val="20"/>
              </w:rPr>
            </w:pPr>
            <w:r w:rsidRPr="00DB7958">
              <w:t>[Z10]</w:t>
            </w:r>
          </w:p>
        </w:tc>
        <w:tc>
          <w:tcPr>
            <w:tcW w:w="4629" w:type="pct"/>
          </w:tcPr>
          <w:p w14:paraId="5DAF11FF" w14:textId="1D85E370" w:rsidR="008B143E" w:rsidRPr="00DB7958" w:rsidRDefault="008B143E" w:rsidP="008D5A2A">
            <w:pPr>
              <w:pStyle w:val="tl1"/>
              <w:spacing w:before="40" w:after="40"/>
              <w:ind w:firstLine="0"/>
              <w:rPr>
                <w:rFonts w:cs="Arial"/>
                <w:szCs w:val="20"/>
              </w:rPr>
            </w:pPr>
            <w:r w:rsidRPr="00DB7958">
              <w:t>Verordnung des Innenministeriums der Slowakischen Republik (MV SR), GBl. Nr. 30/2020 über Verkehrszeichen.</w:t>
            </w:r>
          </w:p>
        </w:tc>
      </w:tr>
    </w:tbl>
    <w:p w14:paraId="05F314C7" w14:textId="77777777" w:rsidR="00BC2F5C" w:rsidRPr="00DB7958" w:rsidRDefault="00BC2F5C" w:rsidP="008D5A2A">
      <w:pPr>
        <w:pStyle w:val="Heading2"/>
      </w:pPr>
      <w:bookmarkStart w:id="10" w:name="_Toc51875501"/>
      <w:r w:rsidRPr="00DB7958">
        <w:t>Einschlägige und zitierte Normen</w:t>
      </w:r>
      <w:bookmarkEnd w:id="10"/>
    </w:p>
    <w:tbl>
      <w:tblPr>
        <w:tblW w:w="5000" w:type="pct"/>
        <w:tblLayout w:type="fixed"/>
        <w:tblCellMar>
          <w:left w:w="43" w:type="dxa"/>
          <w:right w:w="43" w:type="dxa"/>
        </w:tblCellMar>
        <w:tblLook w:val="04A0" w:firstRow="1" w:lastRow="0" w:firstColumn="1" w:lastColumn="0" w:noHBand="0" w:noVBand="1"/>
      </w:tblPr>
      <w:tblGrid>
        <w:gridCol w:w="1890"/>
        <w:gridCol w:w="7177"/>
      </w:tblGrid>
      <w:tr w:rsidR="00E35B85" w:rsidRPr="00DB7958" w14:paraId="2EFE2AA7" w14:textId="77777777" w:rsidTr="008D5A2A">
        <w:tc>
          <w:tcPr>
            <w:tcW w:w="1042" w:type="pct"/>
            <w:shd w:val="clear" w:color="auto" w:fill="auto"/>
          </w:tcPr>
          <w:p w14:paraId="5970DC33" w14:textId="77777777" w:rsidR="00E35B85" w:rsidRPr="00DB7958" w:rsidRDefault="006C6EE7" w:rsidP="008D5A2A">
            <w:pPr>
              <w:spacing w:before="40" w:after="40"/>
              <w:rPr>
                <w:rFonts w:cs="Arial"/>
                <w:szCs w:val="20"/>
              </w:rPr>
            </w:pPr>
            <w:r w:rsidRPr="00DB7958">
              <w:t>STN 01 8020</w:t>
            </w:r>
          </w:p>
        </w:tc>
        <w:tc>
          <w:tcPr>
            <w:tcW w:w="3958" w:type="pct"/>
            <w:shd w:val="clear" w:color="auto" w:fill="auto"/>
          </w:tcPr>
          <w:p w14:paraId="59BC7C6C" w14:textId="77777777" w:rsidR="00E35B85" w:rsidRPr="00DB7958" w:rsidRDefault="008E3FE7" w:rsidP="008D5A2A">
            <w:pPr>
              <w:spacing w:before="40" w:after="40"/>
              <w:rPr>
                <w:rFonts w:cs="Arial"/>
                <w:szCs w:val="20"/>
              </w:rPr>
            </w:pPr>
            <w:r w:rsidRPr="00DB7958">
              <w:t>Verkehrszeichen an Verkehrsstraßen</w:t>
            </w:r>
          </w:p>
        </w:tc>
      </w:tr>
      <w:tr w:rsidR="00221C05" w:rsidRPr="00DB7958" w14:paraId="3A1DB75E" w14:textId="77777777" w:rsidTr="008D5A2A">
        <w:tc>
          <w:tcPr>
            <w:tcW w:w="1042" w:type="pct"/>
            <w:shd w:val="clear" w:color="auto" w:fill="auto"/>
          </w:tcPr>
          <w:p w14:paraId="67B72654" w14:textId="77777777" w:rsidR="00221C05" w:rsidRPr="00DB7958" w:rsidRDefault="00221C05" w:rsidP="008D5A2A">
            <w:pPr>
              <w:spacing w:before="40" w:after="40"/>
              <w:rPr>
                <w:rFonts w:cs="Arial"/>
                <w:szCs w:val="20"/>
              </w:rPr>
            </w:pPr>
            <w:r w:rsidRPr="00DB7958">
              <w:t>STN 36 0410</w:t>
            </w:r>
          </w:p>
        </w:tc>
        <w:tc>
          <w:tcPr>
            <w:tcW w:w="3958" w:type="pct"/>
            <w:shd w:val="clear" w:color="auto" w:fill="auto"/>
          </w:tcPr>
          <w:p w14:paraId="7846404D" w14:textId="77777777" w:rsidR="00221C05" w:rsidRPr="00DB7958" w:rsidRDefault="00221C05" w:rsidP="008D5A2A">
            <w:pPr>
              <w:spacing w:before="40" w:after="40"/>
              <w:rPr>
                <w:rFonts w:cs="Arial"/>
                <w:szCs w:val="20"/>
              </w:rPr>
            </w:pPr>
            <w:r w:rsidRPr="00DB7958">
              <w:rPr>
                <w:color w:val="000000"/>
                <w:shd w:val="clear" w:color="auto" w:fill="FFFFFF"/>
              </w:rPr>
              <w:t>Straßenbeleuchtung. Leitfaden zur Auswahl der Beleuchtungsklassen</w:t>
            </w:r>
          </w:p>
        </w:tc>
      </w:tr>
      <w:tr w:rsidR="00221C05" w:rsidRPr="00DB7958" w14:paraId="41F9B396" w14:textId="77777777" w:rsidTr="008D5A2A">
        <w:tc>
          <w:tcPr>
            <w:tcW w:w="1042" w:type="pct"/>
            <w:shd w:val="clear" w:color="auto" w:fill="auto"/>
          </w:tcPr>
          <w:p w14:paraId="2110727C" w14:textId="77777777" w:rsidR="00221C05" w:rsidRPr="00DB7958" w:rsidRDefault="00221C05" w:rsidP="008D5A2A">
            <w:pPr>
              <w:spacing w:before="40" w:after="40"/>
              <w:rPr>
                <w:rFonts w:cs="Arial"/>
                <w:szCs w:val="20"/>
              </w:rPr>
            </w:pPr>
            <w:r w:rsidRPr="00DB7958">
              <w:t>STN 73 6100</w:t>
            </w:r>
          </w:p>
        </w:tc>
        <w:tc>
          <w:tcPr>
            <w:tcW w:w="3958" w:type="pct"/>
            <w:shd w:val="clear" w:color="auto" w:fill="auto"/>
          </w:tcPr>
          <w:p w14:paraId="0F04B0A7" w14:textId="77777777" w:rsidR="00221C05" w:rsidRPr="00DB7958" w:rsidRDefault="00221C05" w:rsidP="008D5A2A">
            <w:pPr>
              <w:spacing w:before="40" w:after="40"/>
              <w:rPr>
                <w:rFonts w:cs="Arial"/>
                <w:szCs w:val="20"/>
              </w:rPr>
            </w:pPr>
            <w:r w:rsidRPr="00DB7958">
              <w:t>Terminologie der Verkehrswege.</w:t>
            </w:r>
          </w:p>
        </w:tc>
      </w:tr>
      <w:tr w:rsidR="008E3FE7" w:rsidRPr="00DB7958" w14:paraId="4508EFDF" w14:textId="77777777" w:rsidTr="008D5A2A">
        <w:tc>
          <w:tcPr>
            <w:tcW w:w="1042" w:type="pct"/>
            <w:shd w:val="clear" w:color="auto" w:fill="auto"/>
          </w:tcPr>
          <w:p w14:paraId="236B4ED2" w14:textId="77777777" w:rsidR="008E3FE7" w:rsidRPr="00DB7958" w:rsidRDefault="008E3FE7" w:rsidP="008D5A2A">
            <w:pPr>
              <w:spacing w:before="40" w:after="40"/>
              <w:rPr>
                <w:rFonts w:cs="Arial"/>
                <w:szCs w:val="20"/>
              </w:rPr>
            </w:pPr>
            <w:r w:rsidRPr="00DB7958">
              <w:lastRenderedPageBreak/>
              <w:t>STN 73 6101</w:t>
            </w:r>
          </w:p>
        </w:tc>
        <w:tc>
          <w:tcPr>
            <w:tcW w:w="3958" w:type="pct"/>
            <w:shd w:val="clear" w:color="auto" w:fill="auto"/>
          </w:tcPr>
          <w:p w14:paraId="66BB9325" w14:textId="77777777" w:rsidR="008E3FE7" w:rsidRPr="00DB7958" w:rsidRDefault="008E3FE7" w:rsidP="008D5A2A">
            <w:pPr>
              <w:spacing w:before="40" w:after="40"/>
              <w:rPr>
                <w:rFonts w:cs="Arial"/>
                <w:szCs w:val="20"/>
              </w:rPr>
            </w:pPr>
            <w:r w:rsidRPr="00DB7958">
              <w:t>Projektierung von Straßen- und Autobahnen</w:t>
            </w:r>
          </w:p>
        </w:tc>
      </w:tr>
      <w:tr w:rsidR="00986A10" w:rsidRPr="00DB7958" w14:paraId="6CE24952" w14:textId="77777777" w:rsidTr="008D5A2A">
        <w:tc>
          <w:tcPr>
            <w:tcW w:w="1042" w:type="pct"/>
            <w:shd w:val="clear" w:color="auto" w:fill="auto"/>
          </w:tcPr>
          <w:p w14:paraId="02E71A67" w14:textId="77777777" w:rsidR="00986A10" w:rsidRPr="00DB7958" w:rsidRDefault="00986A10" w:rsidP="008D5A2A">
            <w:pPr>
              <w:spacing w:before="40" w:after="40"/>
              <w:rPr>
                <w:rFonts w:cs="Arial"/>
                <w:szCs w:val="20"/>
              </w:rPr>
            </w:pPr>
            <w:r w:rsidRPr="00DB7958">
              <w:t>STN 73 6195</w:t>
            </w:r>
          </w:p>
        </w:tc>
        <w:tc>
          <w:tcPr>
            <w:tcW w:w="3958" w:type="pct"/>
            <w:shd w:val="clear" w:color="auto" w:fill="auto"/>
          </w:tcPr>
          <w:p w14:paraId="76EC9378" w14:textId="77777777" w:rsidR="00986A10" w:rsidRPr="00DB7958" w:rsidRDefault="00986A10" w:rsidP="008D5A2A">
            <w:pPr>
              <w:spacing w:before="40" w:after="40"/>
              <w:rPr>
                <w:rFonts w:cs="Arial"/>
                <w:szCs w:val="20"/>
              </w:rPr>
            </w:pPr>
            <w:r w:rsidRPr="00DB7958">
              <w:t>Bewertung der Antirutsch-Eigenschaften von Fahrbahnoberflächen</w:t>
            </w:r>
          </w:p>
        </w:tc>
      </w:tr>
      <w:tr w:rsidR="008E3FE7" w:rsidRPr="00DB7958" w14:paraId="2F05E0F3" w14:textId="77777777" w:rsidTr="008D5A2A">
        <w:tc>
          <w:tcPr>
            <w:tcW w:w="1042" w:type="pct"/>
            <w:shd w:val="clear" w:color="auto" w:fill="auto"/>
          </w:tcPr>
          <w:p w14:paraId="4023C0C1" w14:textId="77777777" w:rsidR="008E3FE7" w:rsidRPr="00DB7958" w:rsidRDefault="008E3FE7" w:rsidP="008D5A2A">
            <w:pPr>
              <w:spacing w:before="40" w:after="40"/>
              <w:rPr>
                <w:rFonts w:cs="Arial"/>
                <w:szCs w:val="20"/>
              </w:rPr>
            </w:pPr>
            <w:r w:rsidRPr="00DB7958">
              <w:t>STN 73 7501</w:t>
            </w:r>
          </w:p>
        </w:tc>
        <w:tc>
          <w:tcPr>
            <w:tcW w:w="3958" w:type="pct"/>
            <w:shd w:val="clear" w:color="auto" w:fill="auto"/>
          </w:tcPr>
          <w:p w14:paraId="36A69098" w14:textId="77777777" w:rsidR="008E3FE7" w:rsidRPr="00DB7958" w:rsidRDefault="008E3FE7" w:rsidP="008D5A2A">
            <w:pPr>
              <w:spacing w:before="40" w:after="40"/>
              <w:rPr>
                <w:rFonts w:cs="Arial"/>
                <w:szCs w:val="20"/>
              </w:rPr>
            </w:pPr>
            <w:r w:rsidRPr="00DB7958">
              <w:t>Bemessungen vorgetriebener Konstruktionen unterirdischer Objekte Gemeinsame Bestimmungen</w:t>
            </w:r>
          </w:p>
        </w:tc>
      </w:tr>
      <w:tr w:rsidR="008E3FE7" w:rsidRPr="00DB7958" w14:paraId="03E44D4D" w14:textId="77777777" w:rsidTr="008D5A2A">
        <w:tc>
          <w:tcPr>
            <w:tcW w:w="1042" w:type="pct"/>
            <w:shd w:val="clear" w:color="auto" w:fill="auto"/>
          </w:tcPr>
          <w:p w14:paraId="0F9399EE" w14:textId="77777777" w:rsidR="008E3FE7" w:rsidRPr="00DB7958" w:rsidRDefault="008E3FE7" w:rsidP="008D5A2A">
            <w:pPr>
              <w:spacing w:before="40" w:after="40"/>
              <w:rPr>
                <w:rFonts w:cs="Arial"/>
                <w:szCs w:val="20"/>
              </w:rPr>
            </w:pPr>
            <w:r w:rsidRPr="00DB7958">
              <w:t>STN 73 7507</w:t>
            </w:r>
          </w:p>
        </w:tc>
        <w:tc>
          <w:tcPr>
            <w:tcW w:w="3958" w:type="pct"/>
            <w:shd w:val="clear" w:color="auto" w:fill="auto"/>
          </w:tcPr>
          <w:p w14:paraId="2C84F629" w14:textId="77777777" w:rsidR="008E3FE7" w:rsidRPr="00DB7958" w:rsidRDefault="008E3FE7" w:rsidP="008D5A2A">
            <w:pPr>
              <w:spacing w:before="40" w:after="40"/>
              <w:rPr>
                <w:rFonts w:cs="Arial"/>
                <w:szCs w:val="20"/>
              </w:rPr>
            </w:pPr>
            <w:r w:rsidRPr="00DB7958">
              <w:rPr>
                <w:color w:val="000000"/>
                <w:shd w:val="clear" w:color="auto" w:fill="FFFFFF"/>
              </w:rPr>
              <w:t>Projektierung von Straßentunneln</w:t>
            </w:r>
          </w:p>
        </w:tc>
      </w:tr>
      <w:tr w:rsidR="008E3FE7" w:rsidRPr="00DB7958" w14:paraId="6F265A2B" w14:textId="77777777" w:rsidTr="008D5A2A">
        <w:tc>
          <w:tcPr>
            <w:tcW w:w="1042" w:type="pct"/>
            <w:shd w:val="clear" w:color="auto" w:fill="auto"/>
          </w:tcPr>
          <w:p w14:paraId="6876449C" w14:textId="77777777" w:rsidR="008E3FE7" w:rsidRPr="00DB7958" w:rsidRDefault="008E3FE7" w:rsidP="008D5A2A">
            <w:pPr>
              <w:spacing w:before="40" w:after="40"/>
              <w:rPr>
                <w:rFonts w:cs="Arial"/>
                <w:szCs w:val="20"/>
              </w:rPr>
            </w:pPr>
            <w:r w:rsidRPr="00DB7958">
              <w:t>STN EN 1463-1</w:t>
            </w:r>
          </w:p>
          <w:p w14:paraId="1C32F302" w14:textId="77777777" w:rsidR="008E3FE7" w:rsidRPr="00DB7958" w:rsidRDefault="008E3FE7" w:rsidP="008D5A2A">
            <w:pPr>
              <w:spacing w:before="40" w:after="40"/>
              <w:rPr>
                <w:rFonts w:cs="Arial"/>
                <w:szCs w:val="20"/>
              </w:rPr>
            </w:pPr>
            <w:r w:rsidRPr="00DB7958">
              <w:t>(73 7015)</w:t>
            </w:r>
          </w:p>
        </w:tc>
        <w:tc>
          <w:tcPr>
            <w:tcW w:w="3958" w:type="pct"/>
            <w:shd w:val="clear" w:color="auto" w:fill="auto"/>
          </w:tcPr>
          <w:p w14:paraId="69A16180" w14:textId="77777777" w:rsidR="008E3FE7" w:rsidRPr="00DB7958" w:rsidRDefault="008E3FE7" w:rsidP="008D5A2A">
            <w:pPr>
              <w:spacing w:before="40" w:after="40"/>
              <w:rPr>
                <w:rFonts w:cs="Arial"/>
                <w:szCs w:val="20"/>
              </w:rPr>
            </w:pPr>
            <w:r w:rsidRPr="00DB7958">
              <w:t>Straßenmarkierungsmaterialien. Retroreflektierende Markierungsknöpfe. Teil 1: Anforderungen im Neuzustand</w:t>
            </w:r>
          </w:p>
        </w:tc>
      </w:tr>
      <w:tr w:rsidR="008E3FE7" w:rsidRPr="00DB7958" w14:paraId="7582CC4E" w14:textId="77777777" w:rsidTr="008D5A2A">
        <w:tc>
          <w:tcPr>
            <w:tcW w:w="1042" w:type="pct"/>
            <w:shd w:val="clear" w:color="auto" w:fill="auto"/>
          </w:tcPr>
          <w:p w14:paraId="2D5E0854" w14:textId="77777777" w:rsidR="008E3FE7" w:rsidRPr="00DB7958" w:rsidRDefault="008E3FE7" w:rsidP="008D5A2A">
            <w:pPr>
              <w:spacing w:before="40" w:after="40"/>
              <w:rPr>
                <w:rFonts w:cs="Arial"/>
                <w:szCs w:val="20"/>
              </w:rPr>
            </w:pPr>
            <w:r w:rsidRPr="00DB7958">
              <w:t>STN EN 1463-2</w:t>
            </w:r>
          </w:p>
          <w:p w14:paraId="0B7236CA" w14:textId="77777777" w:rsidR="008E3FE7" w:rsidRPr="00DB7958" w:rsidRDefault="008E3FE7" w:rsidP="008D5A2A">
            <w:pPr>
              <w:spacing w:before="40" w:after="40"/>
              <w:rPr>
                <w:rFonts w:cs="Arial"/>
                <w:szCs w:val="20"/>
              </w:rPr>
            </w:pPr>
            <w:r w:rsidRPr="00DB7958">
              <w:t>(73 7015)</w:t>
            </w:r>
          </w:p>
        </w:tc>
        <w:tc>
          <w:tcPr>
            <w:tcW w:w="3958" w:type="pct"/>
            <w:shd w:val="clear" w:color="auto" w:fill="auto"/>
          </w:tcPr>
          <w:p w14:paraId="37ACA6AB" w14:textId="77777777" w:rsidR="008E3FE7" w:rsidRPr="00DB7958" w:rsidRDefault="008E3FE7" w:rsidP="008D5A2A">
            <w:pPr>
              <w:spacing w:before="40" w:after="40"/>
              <w:rPr>
                <w:rFonts w:cs="Arial"/>
                <w:szCs w:val="20"/>
              </w:rPr>
            </w:pPr>
            <w:r w:rsidRPr="00DB7958">
              <w:t>Straßenmarkierungsmaterialien. Retroreflektierende Markierungsknöpfe. Teil 2: Feldprüfungen</w:t>
            </w:r>
          </w:p>
        </w:tc>
      </w:tr>
      <w:tr w:rsidR="008E3FE7" w:rsidRPr="00DB7958" w14:paraId="38BE53F0" w14:textId="77777777" w:rsidTr="008D5A2A">
        <w:tc>
          <w:tcPr>
            <w:tcW w:w="1042" w:type="pct"/>
            <w:shd w:val="clear" w:color="auto" w:fill="auto"/>
          </w:tcPr>
          <w:p w14:paraId="35E4B28A" w14:textId="77777777" w:rsidR="008E3FE7" w:rsidRPr="00DB7958" w:rsidRDefault="008E3FE7" w:rsidP="008D5A2A">
            <w:pPr>
              <w:spacing w:before="40" w:after="40"/>
              <w:rPr>
                <w:rFonts w:cs="Arial"/>
                <w:szCs w:val="20"/>
              </w:rPr>
            </w:pPr>
            <w:r w:rsidRPr="00DB7958">
              <w:t>STN EN 1838</w:t>
            </w:r>
          </w:p>
          <w:p w14:paraId="21A228AF" w14:textId="77777777" w:rsidR="008E3FE7" w:rsidRPr="00DB7958" w:rsidRDefault="008E3FE7" w:rsidP="008D5A2A">
            <w:pPr>
              <w:spacing w:before="40" w:after="40"/>
              <w:rPr>
                <w:rFonts w:cs="Arial"/>
                <w:szCs w:val="20"/>
              </w:rPr>
            </w:pPr>
            <w:r w:rsidRPr="00DB7958">
              <w:t>(36 0075)</w:t>
            </w:r>
          </w:p>
        </w:tc>
        <w:tc>
          <w:tcPr>
            <w:tcW w:w="3958" w:type="pct"/>
            <w:shd w:val="clear" w:color="auto" w:fill="auto"/>
          </w:tcPr>
          <w:p w14:paraId="64FF7F2A" w14:textId="77777777" w:rsidR="008E3FE7" w:rsidRPr="00DB7958" w:rsidRDefault="008E3FE7" w:rsidP="008D5A2A">
            <w:pPr>
              <w:spacing w:before="40" w:after="40"/>
              <w:rPr>
                <w:rFonts w:cs="Arial"/>
                <w:szCs w:val="20"/>
              </w:rPr>
            </w:pPr>
            <w:r w:rsidRPr="00DB7958">
              <w:rPr>
                <w:color w:val="000000"/>
                <w:shd w:val="clear" w:color="auto" w:fill="FFFFFF"/>
              </w:rPr>
              <w:t>Angewandte Lichttechnik. Notbeleuchtung</w:t>
            </w:r>
          </w:p>
        </w:tc>
      </w:tr>
      <w:tr w:rsidR="008E3FE7" w:rsidRPr="00DB7958" w14:paraId="01970649" w14:textId="77777777" w:rsidTr="008D5A2A">
        <w:tc>
          <w:tcPr>
            <w:tcW w:w="1042" w:type="pct"/>
            <w:shd w:val="clear" w:color="auto" w:fill="auto"/>
          </w:tcPr>
          <w:p w14:paraId="78A6E451" w14:textId="77777777" w:rsidR="008E3FE7" w:rsidRPr="00DB7958" w:rsidRDefault="008E3FE7" w:rsidP="008D5A2A">
            <w:pPr>
              <w:spacing w:before="40" w:after="40"/>
              <w:rPr>
                <w:rFonts w:cs="Arial"/>
                <w:szCs w:val="20"/>
              </w:rPr>
            </w:pPr>
            <w:r w:rsidRPr="00DB7958">
              <w:t>STN EN 12368</w:t>
            </w:r>
          </w:p>
          <w:p w14:paraId="3591F83A" w14:textId="77777777" w:rsidR="008E3FE7" w:rsidRPr="00DB7958" w:rsidRDefault="008E3FE7" w:rsidP="008D5A2A">
            <w:pPr>
              <w:spacing w:before="40" w:after="40"/>
              <w:rPr>
                <w:rFonts w:cs="Arial"/>
                <w:szCs w:val="20"/>
              </w:rPr>
            </w:pPr>
            <w:r w:rsidRPr="00DB7958">
              <w:t>(73 6022)</w:t>
            </w:r>
          </w:p>
        </w:tc>
        <w:tc>
          <w:tcPr>
            <w:tcW w:w="3958" w:type="pct"/>
            <w:shd w:val="clear" w:color="auto" w:fill="auto"/>
          </w:tcPr>
          <w:p w14:paraId="3BECAC33" w14:textId="77777777" w:rsidR="008E3FE7" w:rsidRPr="00DB7958" w:rsidRDefault="008E3FE7" w:rsidP="008D5A2A">
            <w:pPr>
              <w:spacing w:before="40" w:after="40"/>
              <w:rPr>
                <w:rFonts w:cs="Arial"/>
                <w:szCs w:val="20"/>
              </w:rPr>
            </w:pPr>
            <w:r w:rsidRPr="00DB7958">
              <w:rPr>
                <w:color w:val="000000"/>
                <w:shd w:val="clear" w:color="auto" w:fill="FFFFFF"/>
              </w:rPr>
              <w:t>Anlagen zur Verkehrssteuerung. Signalleuchten</w:t>
            </w:r>
          </w:p>
        </w:tc>
      </w:tr>
      <w:tr w:rsidR="008E3FE7" w:rsidRPr="00DB7958" w14:paraId="15B18743" w14:textId="77777777" w:rsidTr="008D5A2A">
        <w:tc>
          <w:tcPr>
            <w:tcW w:w="1042" w:type="pct"/>
            <w:shd w:val="clear" w:color="auto" w:fill="auto"/>
          </w:tcPr>
          <w:p w14:paraId="19D8C543" w14:textId="77777777" w:rsidR="008E3FE7" w:rsidRPr="00DB7958" w:rsidRDefault="008E3FE7" w:rsidP="008D5A2A">
            <w:pPr>
              <w:spacing w:before="40" w:after="40"/>
              <w:rPr>
                <w:rFonts w:cs="Arial"/>
                <w:szCs w:val="20"/>
              </w:rPr>
            </w:pPr>
            <w:r w:rsidRPr="00DB7958">
              <w:t>STN EN 12464-1</w:t>
            </w:r>
          </w:p>
          <w:p w14:paraId="2C144B4C" w14:textId="77777777" w:rsidR="008E3FE7" w:rsidRPr="00DB7958" w:rsidRDefault="008E3FE7" w:rsidP="008D5A2A">
            <w:pPr>
              <w:spacing w:before="40" w:after="40"/>
              <w:rPr>
                <w:rFonts w:cs="Arial"/>
                <w:szCs w:val="20"/>
              </w:rPr>
            </w:pPr>
            <w:r w:rsidRPr="00DB7958">
              <w:t>(36 0074)</w:t>
            </w:r>
          </w:p>
        </w:tc>
        <w:tc>
          <w:tcPr>
            <w:tcW w:w="3958" w:type="pct"/>
            <w:shd w:val="clear" w:color="auto" w:fill="auto"/>
          </w:tcPr>
          <w:p w14:paraId="21996B2E" w14:textId="77777777" w:rsidR="008E3FE7" w:rsidRPr="00DB7958" w:rsidRDefault="008E3FE7" w:rsidP="008D5A2A">
            <w:pPr>
              <w:spacing w:before="40" w:after="40"/>
              <w:rPr>
                <w:rFonts w:cs="Arial"/>
                <w:szCs w:val="20"/>
              </w:rPr>
            </w:pPr>
            <w:r w:rsidRPr="00DB7958">
              <w:rPr>
                <w:color w:val="000000"/>
                <w:shd w:val="clear" w:color="auto" w:fill="FFFFFF"/>
              </w:rPr>
              <w:t>Licht und Beleuchtung. Beleuchtung von Arbeitsstätten. Teil 1: Arbeitsstätten in Innenräumen</w:t>
            </w:r>
          </w:p>
        </w:tc>
      </w:tr>
      <w:tr w:rsidR="008E3FE7" w:rsidRPr="00DB7958" w14:paraId="48EDF199" w14:textId="77777777" w:rsidTr="008D5A2A">
        <w:tc>
          <w:tcPr>
            <w:tcW w:w="1042" w:type="pct"/>
            <w:shd w:val="clear" w:color="auto" w:fill="auto"/>
          </w:tcPr>
          <w:p w14:paraId="569ED25E" w14:textId="77777777" w:rsidR="008E3FE7" w:rsidRPr="00DB7958" w:rsidRDefault="008E3FE7" w:rsidP="008D5A2A">
            <w:pPr>
              <w:spacing w:before="40" w:after="40"/>
              <w:rPr>
                <w:rFonts w:cs="Arial"/>
                <w:szCs w:val="20"/>
              </w:rPr>
            </w:pPr>
            <w:r w:rsidRPr="00DB7958">
              <w:t>STN EN 12665</w:t>
            </w:r>
          </w:p>
          <w:p w14:paraId="25F94B1C" w14:textId="77777777" w:rsidR="008E3FE7" w:rsidRPr="00DB7958" w:rsidRDefault="008E3FE7" w:rsidP="008D5A2A">
            <w:pPr>
              <w:spacing w:before="40" w:after="40"/>
              <w:rPr>
                <w:rFonts w:cs="Arial"/>
                <w:szCs w:val="20"/>
              </w:rPr>
            </w:pPr>
            <w:r w:rsidRPr="00DB7958">
              <w:t>(36 0070)</w:t>
            </w:r>
          </w:p>
        </w:tc>
        <w:tc>
          <w:tcPr>
            <w:tcW w:w="3958" w:type="pct"/>
            <w:shd w:val="clear" w:color="auto" w:fill="auto"/>
          </w:tcPr>
          <w:p w14:paraId="67C342FE" w14:textId="77777777" w:rsidR="008E3FE7" w:rsidRPr="00DB7958" w:rsidRDefault="008E3FE7" w:rsidP="008D5A2A">
            <w:pPr>
              <w:spacing w:before="40" w:after="40"/>
              <w:rPr>
                <w:rFonts w:cs="Arial"/>
                <w:szCs w:val="20"/>
              </w:rPr>
            </w:pPr>
            <w:r w:rsidRPr="00DB7958">
              <w:t>Licht und Beleuchtung. Grundlegende Begriffe und Kriterien für die Festlegung von Anforderungen an die Beleuchtung</w:t>
            </w:r>
          </w:p>
        </w:tc>
      </w:tr>
      <w:tr w:rsidR="008E3FE7" w:rsidRPr="00DB7958" w14:paraId="548D83AA" w14:textId="77777777" w:rsidTr="008D5A2A">
        <w:tc>
          <w:tcPr>
            <w:tcW w:w="1042" w:type="pct"/>
            <w:shd w:val="clear" w:color="auto" w:fill="auto"/>
          </w:tcPr>
          <w:p w14:paraId="6B5A66ED" w14:textId="77777777" w:rsidR="008E3FE7" w:rsidRPr="00DB7958" w:rsidRDefault="008E3FE7" w:rsidP="008D5A2A">
            <w:pPr>
              <w:spacing w:before="40" w:after="40"/>
              <w:rPr>
                <w:rFonts w:cs="Arial"/>
                <w:szCs w:val="20"/>
              </w:rPr>
            </w:pPr>
            <w:r w:rsidRPr="00DB7958">
              <w:t>STN EN 12899</w:t>
            </w:r>
          </w:p>
          <w:p w14:paraId="062B84F7" w14:textId="77777777" w:rsidR="008E3FE7" w:rsidRPr="00DB7958" w:rsidRDefault="008E3FE7" w:rsidP="008D5A2A">
            <w:pPr>
              <w:spacing w:before="40" w:after="40"/>
              <w:rPr>
                <w:rFonts w:cs="Arial"/>
                <w:szCs w:val="20"/>
              </w:rPr>
            </w:pPr>
            <w:r w:rsidRPr="00DB7958">
              <w:t>(73 7021)</w:t>
            </w:r>
          </w:p>
        </w:tc>
        <w:tc>
          <w:tcPr>
            <w:tcW w:w="3958" w:type="pct"/>
            <w:shd w:val="clear" w:color="auto" w:fill="auto"/>
          </w:tcPr>
          <w:p w14:paraId="4E98BCBD" w14:textId="77777777" w:rsidR="008E3FE7" w:rsidRPr="00DB7958" w:rsidRDefault="008E3FE7" w:rsidP="008D5A2A">
            <w:pPr>
              <w:spacing w:before="40" w:after="40"/>
              <w:rPr>
                <w:rFonts w:cs="Arial"/>
                <w:szCs w:val="20"/>
              </w:rPr>
            </w:pPr>
            <w:r w:rsidRPr="00DB7958">
              <w:t>Ortsfeste, vertikale Straßenverkehrszeichen. Teil 1: Ortsfeste Verkehrszeichen</w:t>
            </w:r>
          </w:p>
        </w:tc>
      </w:tr>
      <w:tr w:rsidR="008E3FE7" w:rsidRPr="00DB7958" w14:paraId="3EEC892E" w14:textId="77777777" w:rsidTr="008D5A2A">
        <w:tc>
          <w:tcPr>
            <w:tcW w:w="1042" w:type="pct"/>
            <w:shd w:val="clear" w:color="auto" w:fill="auto"/>
          </w:tcPr>
          <w:p w14:paraId="5400E4E7" w14:textId="77777777" w:rsidR="008E3FE7" w:rsidRPr="00DB7958" w:rsidRDefault="008E3FE7" w:rsidP="008D5A2A">
            <w:pPr>
              <w:spacing w:before="40" w:after="40"/>
              <w:rPr>
                <w:rFonts w:cs="Arial"/>
                <w:szCs w:val="20"/>
              </w:rPr>
            </w:pPr>
            <w:r w:rsidRPr="00DB7958">
              <w:t>STN EN 12966</w:t>
            </w:r>
          </w:p>
          <w:p w14:paraId="415A4B15" w14:textId="77777777" w:rsidR="008E3FE7" w:rsidRPr="00DB7958" w:rsidRDefault="008E3FE7" w:rsidP="008D5A2A">
            <w:pPr>
              <w:spacing w:before="40" w:after="40"/>
              <w:rPr>
                <w:rFonts w:cs="Arial"/>
                <w:szCs w:val="20"/>
              </w:rPr>
            </w:pPr>
            <w:r w:rsidRPr="00DB7958">
              <w:t>(73 7040)</w:t>
            </w:r>
          </w:p>
        </w:tc>
        <w:tc>
          <w:tcPr>
            <w:tcW w:w="3958" w:type="pct"/>
            <w:shd w:val="clear" w:color="auto" w:fill="auto"/>
          </w:tcPr>
          <w:p w14:paraId="3FFF4450" w14:textId="77777777" w:rsidR="008E3FE7" w:rsidRPr="00DB7958" w:rsidRDefault="008E3FE7" w:rsidP="008D5A2A">
            <w:pPr>
              <w:spacing w:before="40" w:after="40"/>
              <w:rPr>
                <w:rFonts w:cs="Arial"/>
                <w:szCs w:val="20"/>
              </w:rPr>
            </w:pPr>
            <w:r w:rsidRPr="00DB7958">
              <w:rPr>
                <w:color w:val="000000"/>
                <w:shd w:val="clear" w:color="auto" w:fill="FFFFFF"/>
              </w:rPr>
              <w:t>Vertikale Verkehrszeichen. Wechselverkehrszeichen</w:t>
            </w:r>
          </w:p>
        </w:tc>
      </w:tr>
      <w:tr w:rsidR="00D565FF" w:rsidRPr="00DB7958" w14:paraId="61DA3572" w14:textId="77777777" w:rsidTr="008D5A2A">
        <w:tc>
          <w:tcPr>
            <w:tcW w:w="1042" w:type="pct"/>
            <w:shd w:val="clear" w:color="auto" w:fill="auto"/>
          </w:tcPr>
          <w:p w14:paraId="13577491" w14:textId="77777777" w:rsidR="00D565FF" w:rsidRPr="00DB7958" w:rsidRDefault="00D565FF" w:rsidP="008D5A2A">
            <w:pPr>
              <w:spacing w:before="40" w:after="40"/>
              <w:rPr>
                <w:rFonts w:cs="Arial"/>
                <w:szCs w:val="20"/>
              </w:rPr>
            </w:pPr>
            <w:r w:rsidRPr="00DB7958">
              <w:t>STN EN 13032-1+A1 (36 0401)</w:t>
            </w:r>
          </w:p>
        </w:tc>
        <w:tc>
          <w:tcPr>
            <w:tcW w:w="3958" w:type="pct"/>
            <w:shd w:val="clear" w:color="auto" w:fill="auto"/>
          </w:tcPr>
          <w:p w14:paraId="1D1FA3C3" w14:textId="77777777" w:rsidR="00D565FF" w:rsidRPr="00DB7958" w:rsidRDefault="00077A8D" w:rsidP="008D5A2A">
            <w:pPr>
              <w:spacing w:before="40" w:after="40"/>
              <w:rPr>
                <w:rFonts w:cs="Arial"/>
                <w:szCs w:val="20"/>
              </w:rPr>
            </w:pPr>
            <w:r w:rsidRPr="00DB7958">
              <w:t>Licht und Beleuchtung. Messung und Darstellung fotometrischer Daten von Lampen und Leuchten. Teil 1: Messung und Datenformat</w:t>
            </w:r>
          </w:p>
        </w:tc>
      </w:tr>
      <w:tr w:rsidR="00D565FF" w:rsidRPr="00DB7958" w14:paraId="30EE0541" w14:textId="77777777" w:rsidTr="008D5A2A">
        <w:tc>
          <w:tcPr>
            <w:tcW w:w="1042" w:type="pct"/>
            <w:shd w:val="clear" w:color="auto" w:fill="auto"/>
          </w:tcPr>
          <w:p w14:paraId="0B414CCE" w14:textId="77777777" w:rsidR="00D565FF" w:rsidRPr="00DB7958" w:rsidRDefault="00D565FF" w:rsidP="008D5A2A">
            <w:pPr>
              <w:spacing w:before="40" w:after="40"/>
              <w:rPr>
                <w:rFonts w:cs="Arial"/>
                <w:szCs w:val="20"/>
              </w:rPr>
            </w:pPr>
            <w:r w:rsidRPr="00DB7958">
              <w:t>STN EN 13032-2 (36 0401)</w:t>
            </w:r>
          </w:p>
        </w:tc>
        <w:tc>
          <w:tcPr>
            <w:tcW w:w="3958" w:type="pct"/>
            <w:shd w:val="clear" w:color="auto" w:fill="auto"/>
          </w:tcPr>
          <w:p w14:paraId="632C2E03" w14:textId="77777777" w:rsidR="00D565FF" w:rsidRPr="00DB7958" w:rsidRDefault="00077A8D" w:rsidP="008D5A2A">
            <w:pPr>
              <w:spacing w:before="40" w:after="40"/>
              <w:rPr>
                <w:rFonts w:cs="Arial"/>
                <w:szCs w:val="20"/>
              </w:rPr>
            </w:pPr>
            <w:r w:rsidRPr="00DB7958">
              <w:t>Licht und Beleuchtung. Messung und Darstellung fotometrischer Daten von Lampen und Leuchten. Teil 2: Darstellung der Daten für Arbeitsstätten in Innenräumen und im Freien</w:t>
            </w:r>
          </w:p>
        </w:tc>
      </w:tr>
      <w:tr w:rsidR="00D565FF" w:rsidRPr="00DB7958" w14:paraId="3584F089" w14:textId="77777777" w:rsidTr="008D5A2A">
        <w:tc>
          <w:tcPr>
            <w:tcW w:w="1042" w:type="pct"/>
            <w:shd w:val="clear" w:color="auto" w:fill="auto"/>
          </w:tcPr>
          <w:p w14:paraId="364C5220" w14:textId="77777777" w:rsidR="00D565FF" w:rsidRPr="00DB7958" w:rsidRDefault="00D565FF" w:rsidP="008D5A2A">
            <w:pPr>
              <w:spacing w:before="40" w:after="40"/>
              <w:rPr>
                <w:rFonts w:cs="Arial"/>
                <w:szCs w:val="20"/>
              </w:rPr>
            </w:pPr>
            <w:r w:rsidRPr="00DB7958">
              <w:t>STN EN 13032-3 (36 0401)</w:t>
            </w:r>
          </w:p>
        </w:tc>
        <w:tc>
          <w:tcPr>
            <w:tcW w:w="3958" w:type="pct"/>
            <w:shd w:val="clear" w:color="auto" w:fill="auto"/>
          </w:tcPr>
          <w:p w14:paraId="28F7625A" w14:textId="77777777" w:rsidR="00D565FF" w:rsidRPr="00DB7958" w:rsidRDefault="00077A8D" w:rsidP="008D5A2A">
            <w:pPr>
              <w:spacing w:before="40" w:after="40"/>
              <w:rPr>
                <w:rFonts w:cs="Arial"/>
                <w:szCs w:val="20"/>
              </w:rPr>
            </w:pPr>
            <w:r w:rsidRPr="00DB7958">
              <w:t>Licht und Beleuchtung. Messung und Darstellung fotometrischer Daten von Lampen und Leuchten. Teil 3: Darstellung von Daten für die Notbeleuchtung von Arbeitsstätten</w:t>
            </w:r>
          </w:p>
        </w:tc>
      </w:tr>
      <w:tr w:rsidR="00D565FF" w:rsidRPr="00DB7958" w14:paraId="6A9BF646" w14:textId="77777777" w:rsidTr="008D5A2A">
        <w:tc>
          <w:tcPr>
            <w:tcW w:w="1042" w:type="pct"/>
            <w:shd w:val="clear" w:color="auto" w:fill="auto"/>
          </w:tcPr>
          <w:p w14:paraId="480C8971" w14:textId="1CA51E80" w:rsidR="00D565FF" w:rsidRPr="00DB7958" w:rsidRDefault="00D565FF" w:rsidP="008D5A2A">
            <w:pPr>
              <w:spacing w:before="40" w:after="40"/>
              <w:rPr>
                <w:rFonts w:cs="Arial"/>
                <w:szCs w:val="20"/>
              </w:rPr>
            </w:pPr>
            <w:r w:rsidRPr="00DB7958">
              <w:t>STN EN 13032-4+A1 (36 0401)</w:t>
            </w:r>
          </w:p>
        </w:tc>
        <w:tc>
          <w:tcPr>
            <w:tcW w:w="3958" w:type="pct"/>
            <w:shd w:val="clear" w:color="auto" w:fill="auto"/>
          </w:tcPr>
          <w:p w14:paraId="24018D71" w14:textId="058FDF0F" w:rsidR="00D565FF" w:rsidRPr="00DB7958" w:rsidRDefault="00077A8D" w:rsidP="008D5A2A">
            <w:pPr>
              <w:spacing w:before="40" w:after="40"/>
              <w:rPr>
                <w:rFonts w:cs="Arial"/>
                <w:szCs w:val="20"/>
              </w:rPr>
            </w:pPr>
            <w:r w:rsidRPr="00DB7958">
              <w:t>Licht und Beleuchtung. Messung und Darstellung fotometrischer Daten von Lampen und Leuchten. Teil 4: LED-Lampen, -Module und -Leuchten</w:t>
            </w:r>
          </w:p>
        </w:tc>
      </w:tr>
      <w:tr w:rsidR="00D565FF" w:rsidRPr="00DB7958" w14:paraId="0C6AD5C7" w14:textId="77777777" w:rsidTr="008D5A2A">
        <w:tc>
          <w:tcPr>
            <w:tcW w:w="1042" w:type="pct"/>
            <w:shd w:val="clear" w:color="auto" w:fill="auto"/>
          </w:tcPr>
          <w:p w14:paraId="7C43CD8B" w14:textId="77777777" w:rsidR="00D565FF" w:rsidRPr="00DB7958" w:rsidRDefault="00D565FF" w:rsidP="008D5A2A">
            <w:pPr>
              <w:spacing w:before="40" w:after="40"/>
              <w:rPr>
                <w:rFonts w:cs="Arial"/>
                <w:szCs w:val="20"/>
              </w:rPr>
            </w:pPr>
            <w:r w:rsidRPr="00DB7958">
              <w:t>STN EN 13032-5 (36 0401)</w:t>
            </w:r>
          </w:p>
        </w:tc>
        <w:tc>
          <w:tcPr>
            <w:tcW w:w="3958" w:type="pct"/>
            <w:shd w:val="clear" w:color="auto" w:fill="auto"/>
          </w:tcPr>
          <w:p w14:paraId="50313FD6" w14:textId="77777777" w:rsidR="00D565FF" w:rsidRPr="00DB7958" w:rsidRDefault="00077A8D" w:rsidP="008D5A2A">
            <w:pPr>
              <w:spacing w:before="40" w:after="40"/>
              <w:rPr>
                <w:rFonts w:cs="Arial"/>
                <w:szCs w:val="20"/>
              </w:rPr>
            </w:pPr>
            <w:r w:rsidRPr="00DB7958">
              <w:t>Licht und Beleuchtung. Messung und Darstellung fotometrischer Daten von Lampen und Leuchten. Teil 5: Darstellung von Daten von Leuchten für den Einsatz in der Straßenbeleuchtung</w:t>
            </w:r>
          </w:p>
        </w:tc>
      </w:tr>
      <w:tr w:rsidR="008E3FE7" w:rsidRPr="00DB7958" w14:paraId="4E188CA3" w14:textId="77777777" w:rsidTr="008D5A2A">
        <w:tc>
          <w:tcPr>
            <w:tcW w:w="1042" w:type="pct"/>
            <w:shd w:val="clear" w:color="auto" w:fill="auto"/>
          </w:tcPr>
          <w:p w14:paraId="7997EF62" w14:textId="77777777" w:rsidR="008E3FE7" w:rsidRPr="00DB7958" w:rsidRDefault="008E3FE7" w:rsidP="008D5A2A">
            <w:pPr>
              <w:spacing w:before="40" w:after="40"/>
              <w:rPr>
                <w:rFonts w:cs="Arial"/>
                <w:szCs w:val="20"/>
              </w:rPr>
            </w:pPr>
            <w:r w:rsidRPr="00DB7958">
              <w:t>STN EN 13201-2</w:t>
            </w:r>
          </w:p>
          <w:p w14:paraId="54C7765D" w14:textId="77777777" w:rsidR="008E3FE7" w:rsidRPr="00DB7958" w:rsidRDefault="008E3FE7" w:rsidP="008D5A2A">
            <w:pPr>
              <w:spacing w:before="40" w:after="40"/>
              <w:rPr>
                <w:rFonts w:cs="Arial"/>
                <w:szCs w:val="20"/>
              </w:rPr>
            </w:pPr>
            <w:r w:rsidRPr="00DB7958">
              <w:t>(36 0410)</w:t>
            </w:r>
          </w:p>
        </w:tc>
        <w:tc>
          <w:tcPr>
            <w:tcW w:w="3958" w:type="pct"/>
            <w:shd w:val="clear" w:color="auto" w:fill="auto"/>
          </w:tcPr>
          <w:p w14:paraId="0314C00E" w14:textId="77777777" w:rsidR="008E3FE7" w:rsidRPr="00DB7958" w:rsidRDefault="008E3FE7" w:rsidP="008D5A2A">
            <w:pPr>
              <w:spacing w:before="40" w:after="40"/>
              <w:rPr>
                <w:rFonts w:cs="Arial"/>
                <w:szCs w:val="20"/>
              </w:rPr>
            </w:pPr>
            <w:r w:rsidRPr="00DB7958">
              <w:t>Straßenbeleuchtung. Teil 2: Gütemerkmale</w:t>
            </w:r>
          </w:p>
        </w:tc>
      </w:tr>
      <w:tr w:rsidR="008E3FE7" w:rsidRPr="00DB7958" w14:paraId="61FED410" w14:textId="77777777" w:rsidTr="008D5A2A">
        <w:tc>
          <w:tcPr>
            <w:tcW w:w="1042" w:type="pct"/>
            <w:shd w:val="clear" w:color="auto" w:fill="auto"/>
          </w:tcPr>
          <w:p w14:paraId="1ED821DC" w14:textId="77777777" w:rsidR="008E3FE7" w:rsidRPr="00DB7958" w:rsidRDefault="008E3FE7" w:rsidP="008D5A2A">
            <w:pPr>
              <w:spacing w:before="40" w:after="40"/>
              <w:rPr>
                <w:rFonts w:cs="Arial"/>
                <w:szCs w:val="20"/>
              </w:rPr>
            </w:pPr>
            <w:r w:rsidRPr="00DB7958">
              <w:t>STN EN 13201-3</w:t>
            </w:r>
          </w:p>
          <w:p w14:paraId="6497BAD4" w14:textId="77777777" w:rsidR="008E3FE7" w:rsidRPr="00DB7958" w:rsidRDefault="008E3FE7" w:rsidP="008D5A2A">
            <w:pPr>
              <w:spacing w:before="40" w:after="40"/>
              <w:rPr>
                <w:rFonts w:cs="Arial"/>
                <w:szCs w:val="20"/>
              </w:rPr>
            </w:pPr>
            <w:r w:rsidRPr="00DB7958">
              <w:t>(36 0410)</w:t>
            </w:r>
          </w:p>
        </w:tc>
        <w:tc>
          <w:tcPr>
            <w:tcW w:w="3958" w:type="pct"/>
            <w:shd w:val="clear" w:color="auto" w:fill="auto"/>
          </w:tcPr>
          <w:p w14:paraId="2BE742EA" w14:textId="77777777" w:rsidR="008E3FE7" w:rsidRPr="00DB7958" w:rsidRDefault="008E3FE7" w:rsidP="008D5A2A">
            <w:pPr>
              <w:spacing w:before="40" w:after="40"/>
              <w:rPr>
                <w:rFonts w:cs="Arial"/>
                <w:szCs w:val="20"/>
              </w:rPr>
            </w:pPr>
            <w:r w:rsidRPr="00DB7958">
              <w:rPr>
                <w:color w:val="000000"/>
                <w:shd w:val="clear" w:color="auto" w:fill="FFFFFF"/>
              </w:rPr>
              <w:t>Straßenbeleuchtung. Teil 3: Berechnung der Gütemerkmale</w:t>
            </w:r>
          </w:p>
        </w:tc>
      </w:tr>
      <w:tr w:rsidR="008E3FE7" w:rsidRPr="00DB7958" w14:paraId="42640034" w14:textId="77777777" w:rsidTr="008D5A2A">
        <w:tc>
          <w:tcPr>
            <w:tcW w:w="1042" w:type="pct"/>
            <w:shd w:val="clear" w:color="auto" w:fill="auto"/>
          </w:tcPr>
          <w:p w14:paraId="081A477A" w14:textId="77777777" w:rsidR="008E3FE7" w:rsidRPr="00DB7958" w:rsidRDefault="008E3FE7" w:rsidP="008D5A2A">
            <w:pPr>
              <w:spacing w:before="40" w:after="40"/>
              <w:rPr>
                <w:rFonts w:cs="Arial"/>
                <w:szCs w:val="20"/>
              </w:rPr>
            </w:pPr>
            <w:r w:rsidRPr="00DB7958">
              <w:t>STN EN 13201-4</w:t>
            </w:r>
          </w:p>
          <w:p w14:paraId="7334C8BE" w14:textId="77777777" w:rsidR="008E3FE7" w:rsidRPr="00DB7958" w:rsidRDefault="008E3FE7" w:rsidP="008D5A2A">
            <w:pPr>
              <w:spacing w:before="40" w:after="40"/>
              <w:rPr>
                <w:rFonts w:cs="Arial"/>
                <w:szCs w:val="20"/>
              </w:rPr>
            </w:pPr>
            <w:r w:rsidRPr="00DB7958">
              <w:t>(36 0410)</w:t>
            </w:r>
          </w:p>
        </w:tc>
        <w:tc>
          <w:tcPr>
            <w:tcW w:w="3958" w:type="pct"/>
            <w:shd w:val="clear" w:color="auto" w:fill="auto"/>
          </w:tcPr>
          <w:p w14:paraId="4B060E6B" w14:textId="77777777" w:rsidR="008E3FE7" w:rsidRPr="00DB7958" w:rsidRDefault="008E3FE7" w:rsidP="008D5A2A">
            <w:pPr>
              <w:spacing w:before="40" w:after="40"/>
              <w:jc w:val="left"/>
              <w:rPr>
                <w:rFonts w:cs="Arial"/>
                <w:szCs w:val="20"/>
              </w:rPr>
            </w:pPr>
            <w:r w:rsidRPr="00DB7958">
              <w:t>Straßenbeleuchtung. Teil 4: Methoden zur Messung der Gütemerkmale von Straßenbeleuchtungsanlagen</w:t>
            </w:r>
          </w:p>
        </w:tc>
      </w:tr>
      <w:tr w:rsidR="008E3FE7" w:rsidRPr="00DB7958" w14:paraId="2597B62F" w14:textId="77777777" w:rsidTr="008D5A2A">
        <w:tc>
          <w:tcPr>
            <w:tcW w:w="1042" w:type="pct"/>
            <w:shd w:val="clear" w:color="auto" w:fill="auto"/>
          </w:tcPr>
          <w:p w14:paraId="1168A2DC" w14:textId="77777777" w:rsidR="008E3FE7" w:rsidRPr="00DB7958" w:rsidRDefault="008E3FE7" w:rsidP="008D5A2A">
            <w:pPr>
              <w:spacing w:before="40" w:after="40"/>
              <w:rPr>
                <w:rFonts w:cs="Arial"/>
                <w:szCs w:val="20"/>
              </w:rPr>
            </w:pPr>
            <w:r w:rsidRPr="00DB7958">
              <w:t>STN EN 16276</w:t>
            </w:r>
          </w:p>
          <w:p w14:paraId="763C8ED6" w14:textId="77777777" w:rsidR="008E3FE7" w:rsidRPr="00DB7958" w:rsidRDefault="008E3FE7" w:rsidP="008D5A2A">
            <w:pPr>
              <w:spacing w:before="40" w:after="40"/>
              <w:rPr>
                <w:rFonts w:cs="Arial"/>
                <w:szCs w:val="20"/>
              </w:rPr>
            </w:pPr>
            <w:r w:rsidRPr="00DB7958">
              <w:t>(36 0077)</w:t>
            </w:r>
          </w:p>
        </w:tc>
        <w:tc>
          <w:tcPr>
            <w:tcW w:w="3958" w:type="pct"/>
            <w:shd w:val="clear" w:color="auto" w:fill="auto"/>
          </w:tcPr>
          <w:p w14:paraId="0C409B6F" w14:textId="77777777" w:rsidR="008E3FE7" w:rsidRPr="00DB7958" w:rsidRDefault="008E3FE7" w:rsidP="008D5A2A">
            <w:pPr>
              <w:spacing w:before="40" w:after="40"/>
              <w:rPr>
                <w:rFonts w:cs="Arial"/>
                <w:szCs w:val="20"/>
              </w:rPr>
            </w:pPr>
            <w:r w:rsidRPr="00DB7958">
              <w:rPr>
                <w:color w:val="000000"/>
                <w:shd w:val="clear" w:color="auto" w:fill="FFFFFF"/>
              </w:rPr>
              <w:t>Evakuierungsbeleuchtung in Straßentunneln</w:t>
            </w:r>
          </w:p>
        </w:tc>
      </w:tr>
      <w:tr w:rsidR="008E3FE7" w:rsidRPr="00DB7958" w14:paraId="0E5382AC" w14:textId="77777777" w:rsidTr="008D5A2A">
        <w:tc>
          <w:tcPr>
            <w:tcW w:w="1042" w:type="pct"/>
            <w:shd w:val="clear" w:color="auto" w:fill="auto"/>
          </w:tcPr>
          <w:p w14:paraId="48350024" w14:textId="77777777" w:rsidR="008E3FE7" w:rsidRPr="00DB7958" w:rsidRDefault="008E3FE7" w:rsidP="008D5A2A">
            <w:pPr>
              <w:spacing w:before="40" w:after="40"/>
              <w:rPr>
                <w:rFonts w:cs="Arial"/>
                <w:szCs w:val="20"/>
              </w:rPr>
            </w:pPr>
            <w:r w:rsidRPr="00DB7958">
              <w:t>STN EN 50172</w:t>
            </w:r>
          </w:p>
          <w:p w14:paraId="34534177" w14:textId="77777777" w:rsidR="008E3FE7" w:rsidRPr="00DB7958" w:rsidRDefault="008E3FE7" w:rsidP="008D5A2A">
            <w:pPr>
              <w:spacing w:before="40" w:after="40"/>
              <w:rPr>
                <w:rFonts w:cs="Arial"/>
                <w:szCs w:val="20"/>
              </w:rPr>
            </w:pPr>
            <w:r w:rsidRPr="00DB7958">
              <w:t>(36 0640)</w:t>
            </w:r>
          </w:p>
        </w:tc>
        <w:tc>
          <w:tcPr>
            <w:tcW w:w="3958" w:type="pct"/>
            <w:shd w:val="clear" w:color="auto" w:fill="auto"/>
          </w:tcPr>
          <w:p w14:paraId="79034AA5" w14:textId="77777777" w:rsidR="008E3FE7" w:rsidRPr="00DB7958" w:rsidRDefault="008E3FE7" w:rsidP="008D5A2A">
            <w:pPr>
              <w:spacing w:before="40" w:after="40"/>
              <w:rPr>
                <w:rFonts w:cs="Arial"/>
                <w:szCs w:val="20"/>
              </w:rPr>
            </w:pPr>
            <w:r w:rsidRPr="00DB7958">
              <w:t>Sicherheitsbeleuchtungsanlagen</w:t>
            </w:r>
          </w:p>
        </w:tc>
      </w:tr>
      <w:tr w:rsidR="004F0574" w:rsidRPr="00DB7958" w14:paraId="6B371545" w14:textId="77777777" w:rsidTr="008D5A2A">
        <w:tc>
          <w:tcPr>
            <w:tcW w:w="1042" w:type="pct"/>
            <w:shd w:val="clear" w:color="auto" w:fill="auto"/>
          </w:tcPr>
          <w:p w14:paraId="14564AAE" w14:textId="77777777" w:rsidR="004F0574" w:rsidRPr="00DB7958" w:rsidRDefault="004F0574" w:rsidP="008D5A2A">
            <w:pPr>
              <w:spacing w:before="40" w:after="40"/>
              <w:rPr>
                <w:rFonts w:cs="Arial"/>
                <w:szCs w:val="20"/>
              </w:rPr>
            </w:pPr>
            <w:r w:rsidRPr="00DB7958">
              <w:t>STN EN 62504</w:t>
            </w:r>
          </w:p>
          <w:p w14:paraId="34C8B529" w14:textId="4D7BB679" w:rsidR="007242B6" w:rsidRPr="00DB7958" w:rsidRDefault="007242B6" w:rsidP="008D5A2A">
            <w:pPr>
              <w:spacing w:before="40" w:after="40"/>
              <w:rPr>
                <w:rFonts w:cs="Arial"/>
                <w:szCs w:val="20"/>
              </w:rPr>
            </w:pPr>
            <w:r w:rsidRPr="00DB7958">
              <w:t>(36 0293)</w:t>
            </w:r>
          </w:p>
        </w:tc>
        <w:tc>
          <w:tcPr>
            <w:tcW w:w="3958" w:type="pct"/>
            <w:shd w:val="clear" w:color="auto" w:fill="auto"/>
          </w:tcPr>
          <w:p w14:paraId="12DAB3F9" w14:textId="2DB83B93" w:rsidR="004F0574" w:rsidRPr="00DB7958" w:rsidRDefault="00B60214" w:rsidP="008D5A2A">
            <w:pPr>
              <w:spacing w:before="40" w:after="40"/>
              <w:rPr>
                <w:rFonts w:cs="Arial"/>
                <w:szCs w:val="20"/>
              </w:rPr>
            </w:pPr>
            <w:r w:rsidRPr="00DB7958">
              <w:t>Allgemeinbeleuchtung. Licht emittierende Dioden (LED) Produkte und verwandte Ausrüstung. Begriffe und Definitionen</w:t>
            </w:r>
          </w:p>
        </w:tc>
      </w:tr>
      <w:tr w:rsidR="008E3FE7" w:rsidRPr="00DB7958" w14:paraId="1DBE7DE5" w14:textId="77777777" w:rsidTr="008D5A2A">
        <w:tc>
          <w:tcPr>
            <w:tcW w:w="1042" w:type="pct"/>
            <w:shd w:val="clear" w:color="auto" w:fill="auto"/>
          </w:tcPr>
          <w:p w14:paraId="3B37F2A6" w14:textId="07DD2B31" w:rsidR="008E3FE7" w:rsidRPr="00DB7958" w:rsidRDefault="008E3FE7" w:rsidP="008D5A2A">
            <w:pPr>
              <w:spacing w:before="40" w:after="40"/>
              <w:rPr>
                <w:rFonts w:cs="Arial"/>
                <w:szCs w:val="20"/>
              </w:rPr>
            </w:pPr>
            <w:r w:rsidRPr="00DB7958">
              <w:t>TNI CEN/CR 14380</w:t>
            </w:r>
          </w:p>
          <w:p w14:paraId="6C64AA6F" w14:textId="25B4FBF6" w:rsidR="008E3FE7" w:rsidRPr="00DB7958" w:rsidRDefault="008E3FE7" w:rsidP="008D5A2A">
            <w:pPr>
              <w:spacing w:before="40" w:after="40"/>
              <w:rPr>
                <w:rFonts w:cs="Arial"/>
                <w:szCs w:val="20"/>
              </w:rPr>
            </w:pPr>
            <w:r w:rsidRPr="00DB7958">
              <w:t>(36 0412)</w:t>
            </w:r>
          </w:p>
        </w:tc>
        <w:tc>
          <w:tcPr>
            <w:tcW w:w="3958" w:type="pct"/>
            <w:shd w:val="clear" w:color="auto" w:fill="auto"/>
          </w:tcPr>
          <w:p w14:paraId="6CEB663F" w14:textId="1D820FD5" w:rsidR="008E3FE7" w:rsidRPr="00DB7958" w:rsidRDefault="00C36C62" w:rsidP="008D5A2A">
            <w:pPr>
              <w:spacing w:before="40" w:after="40"/>
              <w:rPr>
                <w:rFonts w:cs="Arial"/>
                <w:szCs w:val="20"/>
              </w:rPr>
            </w:pPr>
            <w:r w:rsidRPr="00DB7958">
              <w:rPr>
                <w:color w:val="000000"/>
                <w:shd w:val="clear" w:color="auto" w:fill="FFFFFF"/>
              </w:rPr>
              <w:t>Beleuchtung. Tunnelbeleuchtung</w:t>
            </w:r>
          </w:p>
        </w:tc>
      </w:tr>
      <w:tr w:rsidR="00221C05" w:rsidRPr="00DB7958" w14:paraId="3D9B2BC6" w14:textId="77777777" w:rsidTr="008D5A2A">
        <w:tc>
          <w:tcPr>
            <w:tcW w:w="1042" w:type="pct"/>
            <w:shd w:val="clear" w:color="auto" w:fill="auto"/>
          </w:tcPr>
          <w:p w14:paraId="2FF0692C" w14:textId="501EA491" w:rsidR="00221C05" w:rsidRPr="00DB7958" w:rsidRDefault="008B143E" w:rsidP="008D5A2A">
            <w:pPr>
              <w:spacing w:before="40" w:after="40"/>
              <w:rPr>
                <w:rFonts w:cs="Arial"/>
                <w:szCs w:val="20"/>
              </w:rPr>
            </w:pPr>
            <w:r w:rsidRPr="00DB7958">
              <w:lastRenderedPageBreak/>
              <w:t>TNI CEN/TR 13201-1</w:t>
            </w:r>
          </w:p>
          <w:p w14:paraId="34FF928E" w14:textId="77777777" w:rsidR="00221C05" w:rsidRPr="00DB7958" w:rsidRDefault="00221C05" w:rsidP="008D5A2A">
            <w:pPr>
              <w:spacing w:before="40" w:after="40"/>
              <w:rPr>
                <w:rFonts w:cs="Arial"/>
                <w:szCs w:val="20"/>
              </w:rPr>
            </w:pPr>
            <w:r w:rsidRPr="00DB7958">
              <w:t>(36 0410)</w:t>
            </w:r>
          </w:p>
        </w:tc>
        <w:tc>
          <w:tcPr>
            <w:tcW w:w="3958" w:type="pct"/>
            <w:shd w:val="clear" w:color="auto" w:fill="auto"/>
          </w:tcPr>
          <w:p w14:paraId="4BA615B2" w14:textId="77777777" w:rsidR="00221C05" w:rsidRPr="00DB7958" w:rsidRDefault="00221C05" w:rsidP="008D5A2A">
            <w:pPr>
              <w:spacing w:before="40" w:after="40"/>
              <w:rPr>
                <w:rFonts w:ascii="Verdana" w:hAnsi="Verdana"/>
                <w:color w:val="000000"/>
                <w:sz w:val="18"/>
                <w:szCs w:val="18"/>
                <w:shd w:val="clear" w:color="auto" w:fill="FFFFFF"/>
              </w:rPr>
            </w:pPr>
            <w:r w:rsidRPr="00DB7958">
              <w:rPr>
                <w:color w:val="000000"/>
                <w:shd w:val="clear" w:color="auto" w:fill="FFFFFF"/>
              </w:rPr>
              <w:t>Straßenbeleuchtung. Teil 1: Leitfaden zur Auswahl der Beleuchtungsklassen</w:t>
            </w:r>
          </w:p>
        </w:tc>
      </w:tr>
      <w:tr w:rsidR="00221C05" w:rsidRPr="00DB7958" w14:paraId="1B546A0D" w14:textId="77777777" w:rsidTr="008D5A2A">
        <w:tc>
          <w:tcPr>
            <w:tcW w:w="1042" w:type="pct"/>
            <w:shd w:val="clear" w:color="auto" w:fill="auto"/>
          </w:tcPr>
          <w:p w14:paraId="04EB2A2B" w14:textId="77777777" w:rsidR="00221C05" w:rsidRPr="00DB7958" w:rsidRDefault="00221C05" w:rsidP="008D5A2A">
            <w:pPr>
              <w:spacing w:before="40" w:after="40"/>
              <w:rPr>
                <w:rFonts w:cs="Arial"/>
                <w:color w:val="000000"/>
                <w:szCs w:val="20"/>
                <w:shd w:val="clear" w:color="auto" w:fill="FFFFFF"/>
              </w:rPr>
            </w:pPr>
            <w:r w:rsidRPr="00DB7958">
              <w:rPr>
                <w:color w:val="000000"/>
                <w:shd w:val="clear" w:color="auto" w:fill="FFFFFF"/>
              </w:rPr>
              <w:t>STN ISO 3864-1</w:t>
            </w:r>
          </w:p>
          <w:p w14:paraId="4CBD61ED" w14:textId="77777777" w:rsidR="00221C05" w:rsidRPr="00DB7958" w:rsidDel="00AD263B" w:rsidRDefault="00221C05" w:rsidP="008D5A2A">
            <w:pPr>
              <w:spacing w:before="40" w:after="40"/>
              <w:rPr>
                <w:rFonts w:cs="Arial"/>
                <w:color w:val="000000"/>
                <w:szCs w:val="20"/>
                <w:shd w:val="clear" w:color="auto" w:fill="FFFFFF"/>
              </w:rPr>
            </w:pPr>
            <w:r w:rsidRPr="00DB7958">
              <w:rPr>
                <w:color w:val="000000"/>
                <w:shd w:val="clear" w:color="auto" w:fill="FFFFFF"/>
              </w:rPr>
              <w:t>(01 8012)</w:t>
            </w:r>
          </w:p>
        </w:tc>
        <w:tc>
          <w:tcPr>
            <w:tcW w:w="3958" w:type="pct"/>
            <w:shd w:val="clear" w:color="auto" w:fill="auto"/>
          </w:tcPr>
          <w:p w14:paraId="1862A4AE" w14:textId="1E1421D1" w:rsidR="00221C05" w:rsidRPr="00DB7958" w:rsidDel="00AD263B" w:rsidRDefault="00221C05" w:rsidP="008D5A2A">
            <w:pPr>
              <w:spacing w:before="40" w:after="40"/>
              <w:rPr>
                <w:rFonts w:cs="Arial"/>
                <w:szCs w:val="20"/>
              </w:rPr>
            </w:pPr>
            <w:r w:rsidRPr="00DB7958">
              <w:t>Grafische Symbole. Sicherheitsfarben und Sicherheitszeichen. Teil 1: Gestaltungsgrundlagen für Sicherheitszeichen und Sicherheitsmarkierungen</w:t>
            </w:r>
          </w:p>
        </w:tc>
      </w:tr>
      <w:tr w:rsidR="00221C05" w:rsidRPr="00DB7958" w14:paraId="5D7B9F1A" w14:textId="77777777" w:rsidTr="008D5A2A">
        <w:tc>
          <w:tcPr>
            <w:tcW w:w="1042" w:type="pct"/>
            <w:shd w:val="clear" w:color="auto" w:fill="auto"/>
          </w:tcPr>
          <w:p w14:paraId="1075291A" w14:textId="77777777" w:rsidR="00221C05" w:rsidRPr="00DB7958" w:rsidRDefault="00221C05" w:rsidP="008D5A2A">
            <w:pPr>
              <w:spacing w:before="40" w:after="40"/>
              <w:rPr>
                <w:rFonts w:cs="Arial"/>
                <w:color w:val="000000"/>
                <w:szCs w:val="20"/>
                <w:shd w:val="clear" w:color="auto" w:fill="FFFFFF"/>
              </w:rPr>
            </w:pPr>
            <w:r w:rsidRPr="00DB7958">
              <w:rPr>
                <w:color w:val="000000"/>
                <w:shd w:val="clear" w:color="auto" w:fill="FFFFFF"/>
              </w:rPr>
              <w:t>STN ISO 3864-4</w:t>
            </w:r>
          </w:p>
          <w:p w14:paraId="79B67CA5" w14:textId="77777777" w:rsidR="00221C05" w:rsidRPr="00DB7958" w:rsidRDefault="00221C05" w:rsidP="008D5A2A">
            <w:pPr>
              <w:spacing w:before="40" w:after="40"/>
              <w:rPr>
                <w:rFonts w:cs="Arial"/>
                <w:color w:val="000000"/>
                <w:szCs w:val="20"/>
                <w:shd w:val="clear" w:color="auto" w:fill="FFFFFF"/>
              </w:rPr>
            </w:pPr>
            <w:r w:rsidRPr="00DB7958">
              <w:rPr>
                <w:color w:val="000000"/>
                <w:shd w:val="clear" w:color="auto" w:fill="FFFFFF"/>
              </w:rPr>
              <w:t>(01 8012)</w:t>
            </w:r>
          </w:p>
        </w:tc>
        <w:tc>
          <w:tcPr>
            <w:tcW w:w="3958" w:type="pct"/>
            <w:shd w:val="clear" w:color="auto" w:fill="auto"/>
          </w:tcPr>
          <w:p w14:paraId="68D8BA9A" w14:textId="77777777" w:rsidR="00221C05" w:rsidRPr="00DB7958" w:rsidRDefault="00221C05" w:rsidP="008D5A2A">
            <w:pPr>
              <w:spacing w:before="40" w:after="40"/>
              <w:rPr>
                <w:rFonts w:cs="Arial"/>
                <w:szCs w:val="20"/>
              </w:rPr>
            </w:pPr>
            <w:r w:rsidRPr="00DB7958">
              <w:t>Grafische Symbole. Sicherheitsfarben und Sicherheitszeichen Teil 4: Farb- und fotometrische Eigenschaften von Trägermaterialien für Sicherheitszeichen</w:t>
            </w:r>
          </w:p>
        </w:tc>
      </w:tr>
      <w:tr w:rsidR="00221C05" w:rsidRPr="00DB7958" w14:paraId="2AD1290A" w14:textId="77777777" w:rsidTr="008D5A2A">
        <w:tc>
          <w:tcPr>
            <w:tcW w:w="1042" w:type="pct"/>
            <w:shd w:val="clear" w:color="auto" w:fill="auto"/>
          </w:tcPr>
          <w:p w14:paraId="6A939DA2" w14:textId="77777777" w:rsidR="00221C05" w:rsidRPr="00DB7958" w:rsidRDefault="00221C05" w:rsidP="008D5A2A">
            <w:pPr>
              <w:spacing w:before="40" w:after="40"/>
              <w:rPr>
                <w:rFonts w:cs="Arial"/>
                <w:color w:val="000000"/>
                <w:szCs w:val="20"/>
                <w:shd w:val="clear" w:color="auto" w:fill="FFFFFF"/>
              </w:rPr>
            </w:pPr>
            <w:r w:rsidRPr="00DB7958">
              <w:rPr>
                <w:color w:val="000000"/>
                <w:shd w:val="clear" w:color="auto" w:fill="FFFFFF"/>
              </w:rPr>
              <w:t xml:space="preserve">STN EN ISO 7010 </w:t>
            </w:r>
          </w:p>
          <w:p w14:paraId="3C132CFD" w14:textId="77777777" w:rsidR="00221C05" w:rsidRPr="00DB7958" w:rsidRDefault="00221C05" w:rsidP="008D5A2A">
            <w:pPr>
              <w:spacing w:before="40" w:after="40"/>
              <w:rPr>
                <w:rFonts w:cs="Arial"/>
                <w:color w:val="000000"/>
                <w:szCs w:val="20"/>
                <w:shd w:val="clear" w:color="auto" w:fill="FFFFFF"/>
              </w:rPr>
            </w:pPr>
            <w:r w:rsidRPr="00DB7958">
              <w:rPr>
                <w:color w:val="000000"/>
                <w:shd w:val="clear" w:color="auto" w:fill="FFFFFF"/>
              </w:rPr>
              <w:t>(01 8012)</w:t>
            </w:r>
          </w:p>
        </w:tc>
        <w:tc>
          <w:tcPr>
            <w:tcW w:w="3958" w:type="pct"/>
            <w:shd w:val="clear" w:color="auto" w:fill="auto"/>
          </w:tcPr>
          <w:p w14:paraId="46B1B748" w14:textId="77777777" w:rsidR="00221C05" w:rsidRPr="00DB7958" w:rsidRDefault="00221C05" w:rsidP="008D5A2A">
            <w:pPr>
              <w:spacing w:before="40" w:after="40"/>
              <w:rPr>
                <w:rFonts w:cs="Arial"/>
                <w:szCs w:val="20"/>
              </w:rPr>
            </w:pPr>
            <w:r w:rsidRPr="00DB7958">
              <w:t>Grafische Symbole. Sicherheitsfarben und Sicherheitszeichen. Registrierte Sicherheitszeichen (ISO 7010 2011)</w:t>
            </w:r>
          </w:p>
        </w:tc>
      </w:tr>
      <w:tr w:rsidR="00221C05" w:rsidRPr="00DB7958" w14:paraId="7817F153" w14:textId="77777777" w:rsidTr="008D5A2A">
        <w:tc>
          <w:tcPr>
            <w:tcW w:w="1042" w:type="pct"/>
            <w:shd w:val="clear" w:color="auto" w:fill="auto"/>
          </w:tcPr>
          <w:p w14:paraId="35201CFB" w14:textId="77777777" w:rsidR="00221C05" w:rsidRPr="00DB7958" w:rsidRDefault="00221C05" w:rsidP="008D5A2A">
            <w:pPr>
              <w:spacing w:before="40" w:after="40"/>
              <w:rPr>
                <w:rFonts w:cs="Arial"/>
                <w:szCs w:val="20"/>
              </w:rPr>
            </w:pPr>
            <w:r w:rsidRPr="00DB7958">
              <w:t>STN EN ISO 17025</w:t>
            </w:r>
          </w:p>
          <w:p w14:paraId="2C049370" w14:textId="77777777" w:rsidR="00221C05" w:rsidRPr="00DB7958" w:rsidRDefault="00221C05" w:rsidP="008D5A2A">
            <w:pPr>
              <w:spacing w:before="40" w:after="40"/>
              <w:rPr>
                <w:rFonts w:cs="Arial"/>
                <w:szCs w:val="20"/>
              </w:rPr>
            </w:pPr>
            <w:r w:rsidRPr="00DB7958">
              <w:t>(01 5253)</w:t>
            </w:r>
          </w:p>
        </w:tc>
        <w:tc>
          <w:tcPr>
            <w:tcW w:w="3958" w:type="pct"/>
            <w:shd w:val="clear" w:color="auto" w:fill="auto"/>
          </w:tcPr>
          <w:p w14:paraId="469909C0" w14:textId="77777777" w:rsidR="00221C05" w:rsidRPr="00DB7958" w:rsidRDefault="00221C05" w:rsidP="008D5A2A">
            <w:pPr>
              <w:spacing w:before="40" w:after="40"/>
              <w:rPr>
                <w:rFonts w:cs="Arial"/>
                <w:szCs w:val="20"/>
              </w:rPr>
            </w:pPr>
            <w:r w:rsidRPr="00DB7958">
              <w:rPr>
                <w:rStyle w:val="formtext"/>
              </w:rPr>
              <w:t>Allgemeine Anforderungen an die Kompetenz von Prüf- und Kalibrierlaboratorien (ISO/IEC 17025: 2017)</w:t>
            </w:r>
          </w:p>
        </w:tc>
      </w:tr>
    </w:tbl>
    <w:p w14:paraId="4991F08B" w14:textId="77777777" w:rsidR="009128E9" w:rsidRPr="00DB7958" w:rsidRDefault="009128E9" w:rsidP="008D5A2A">
      <w:pPr>
        <w:ind w:firstLine="720"/>
        <w:rPr>
          <w:rFonts w:cs="Arial"/>
          <w:i/>
          <w:sz w:val="16"/>
          <w:szCs w:val="16"/>
        </w:rPr>
      </w:pPr>
    </w:p>
    <w:p w14:paraId="7EC5D3D7" w14:textId="77777777" w:rsidR="008079DF" w:rsidRPr="00DB7958" w:rsidRDefault="008079DF" w:rsidP="008D5A2A">
      <w:pPr>
        <w:ind w:firstLine="720"/>
        <w:rPr>
          <w:rFonts w:cs="Arial"/>
          <w:i/>
          <w:sz w:val="16"/>
          <w:szCs w:val="16"/>
        </w:rPr>
      </w:pPr>
      <w:r w:rsidRPr="00DB7958">
        <w:rPr>
          <w:i/>
          <w:sz w:val="16"/>
        </w:rPr>
        <w:t>Anmerkung: Einschlägige und zitierte Normen einschließlich aktueller Änderungen, Zusätze und nationaler Anhänge.</w:t>
      </w:r>
    </w:p>
    <w:p w14:paraId="065CED06" w14:textId="77777777" w:rsidR="00E42B01" w:rsidRPr="00DB7958" w:rsidRDefault="00BC2F5C" w:rsidP="008D5A2A">
      <w:pPr>
        <w:pStyle w:val="Heading2"/>
      </w:pPr>
      <w:bookmarkStart w:id="11" w:name="_Toc51875502"/>
      <w:r w:rsidRPr="00DB7958">
        <w:t>Einschlägige und zitierte technische Vorschriften des Ressorts</w:t>
      </w:r>
      <w:bookmarkEnd w:id="11"/>
    </w:p>
    <w:tbl>
      <w:tblPr>
        <w:tblW w:w="5000" w:type="pct"/>
        <w:tblLayout w:type="fixed"/>
        <w:tblCellMar>
          <w:left w:w="43" w:type="dxa"/>
          <w:right w:w="43" w:type="dxa"/>
        </w:tblCellMar>
        <w:tblLook w:val="01E0" w:firstRow="1" w:lastRow="1" w:firstColumn="1" w:lastColumn="1" w:noHBand="0" w:noVBand="0"/>
      </w:tblPr>
      <w:tblGrid>
        <w:gridCol w:w="564"/>
        <w:gridCol w:w="1612"/>
        <w:gridCol w:w="6891"/>
      </w:tblGrid>
      <w:tr w:rsidR="00042591" w:rsidRPr="00DB7958" w14:paraId="6CF1FC20" w14:textId="77777777" w:rsidTr="008D5A2A">
        <w:tc>
          <w:tcPr>
            <w:tcW w:w="311" w:type="pct"/>
            <w:hideMark/>
          </w:tcPr>
          <w:p w14:paraId="35FDB3DB" w14:textId="77777777" w:rsidR="00042591" w:rsidRPr="00DB7958" w:rsidRDefault="00042591" w:rsidP="008D5A2A">
            <w:pPr>
              <w:spacing w:before="40" w:after="40"/>
              <w:jc w:val="left"/>
              <w:rPr>
                <w:rFonts w:cs="Arial"/>
                <w:szCs w:val="20"/>
              </w:rPr>
            </w:pPr>
            <w:r w:rsidRPr="00DB7958">
              <w:t>[T1]</w:t>
            </w:r>
          </w:p>
        </w:tc>
        <w:tc>
          <w:tcPr>
            <w:tcW w:w="889" w:type="pct"/>
            <w:hideMark/>
          </w:tcPr>
          <w:p w14:paraId="60E9A6A2" w14:textId="77777777" w:rsidR="00042591" w:rsidRPr="00DB7958" w:rsidRDefault="00E35B85" w:rsidP="008D5A2A">
            <w:pPr>
              <w:spacing w:before="40" w:after="40"/>
              <w:jc w:val="left"/>
              <w:rPr>
                <w:rFonts w:cs="Arial"/>
                <w:szCs w:val="20"/>
              </w:rPr>
            </w:pPr>
            <w:r w:rsidRPr="00DB7958">
              <w:t>TB 015</w:t>
            </w:r>
          </w:p>
        </w:tc>
        <w:tc>
          <w:tcPr>
            <w:tcW w:w="3800" w:type="pct"/>
            <w:vAlign w:val="center"/>
            <w:hideMark/>
          </w:tcPr>
          <w:p w14:paraId="7EAA7907" w14:textId="05620AF2" w:rsidR="00042591" w:rsidRPr="00DB7958" w:rsidRDefault="00E35B85" w:rsidP="008D5A2A">
            <w:pPr>
              <w:spacing w:before="40" w:after="40"/>
              <w:rPr>
                <w:rFonts w:cs="Arial"/>
                <w:szCs w:val="20"/>
              </w:rPr>
            </w:pPr>
            <w:r w:rsidRPr="00DB7958">
              <w:t>Allgemeine Grundsätze für die Verwendung retroreflektierender Markierungsknöpfe auf Straßen, MDPT SR: 2005 + Zusatz 1, MDVRR SR: 2015;</w:t>
            </w:r>
          </w:p>
        </w:tc>
      </w:tr>
      <w:tr w:rsidR="00042591" w:rsidRPr="00DB7958" w14:paraId="6D22E5D8" w14:textId="77777777" w:rsidTr="008D5A2A">
        <w:tc>
          <w:tcPr>
            <w:tcW w:w="311" w:type="pct"/>
            <w:hideMark/>
          </w:tcPr>
          <w:p w14:paraId="1A6237C3" w14:textId="77777777" w:rsidR="00042591" w:rsidRPr="00DB7958" w:rsidRDefault="00042591" w:rsidP="008D5A2A">
            <w:pPr>
              <w:spacing w:before="40" w:after="40"/>
              <w:jc w:val="left"/>
              <w:rPr>
                <w:rFonts w:cs="Arial"/>
                <w:szCs w:val="20"/>
              </w:rPr>
            </w:pPr>
            <w:r w:rsidRPr="00DB7958">
              <w:t>[T2]</w:t>
            </w:r>
          </w:p>
        </w:tc>
        <w:tc>
          <w:tcPr>
            <w:tcW w:w="889" w:type="pct"/>
            <w:hideMark/>
          </w:tcPr>
          <w:p w14:paraId="4501E91D" w14:textId="77777777" w:rsidR="00042591" w:rsidRPr="00DB7958" w:rsidRDefault="00E35B85" w:rsidP="008D5A2A">
            <w:pPr>
              <w:spacing w:before="40" w:after="40"/>
              <w:jc w:val="left"/>
              <w:rPr>
                <w:rFonts w:cs="Arial"/>
                <w:szCs w:val="20"/>
              </w:rPr>
            </w:pPr>
            <w:r w:rsidRPr="00DB7958">
              <w:t>TB 020</w:t>
            </w:r>
          </w:p>
        </w:tc>
        <w:tc>
          <w:tcPr>
            <w:tcW w:w="3800" w:type="pct"/>
            <w:hideMark/>
          </w:tcPr>
          <w:p w14:paraId="7558DCFE" w14:textId="1D4AAC59" w:rsidR="00042591" w:rsidRPr="00DB7958" w:rsidRDefault="00E35B85" w:rsidP="008D5A2A">
            <w:pPr>
              <w:spacing w:before="40" w:after="40"/>
              <w:rPr>
                <w:rFonts w:cs="Arial"/>
                <w:szCs w:val="20"/>
              </w:rPr>
            </w:pPr>
            <w:r w:rsidRPr="00DB7958">
              <w:t>Tunnelterminologie, MDPT SR: 2006;</w:t>
            </w:r>
          </w:p>
        </w:tc>
      </w:tr>
      <w:tr w:rsidR="00F24B6B" w:rsidRPr="00DB7958" w14:paraId="29910CD4" w14:textId="77777777" w:rsidTr="008D5A2A">
        <w:tc>
          <w:tcPr>
            <w:tcW w:w="311" w:type="pct"/>
          </w:tcPr>
          <w:p w14:paraId="6ED88D1F" w14:textId="77777777" w:rsidR="00F24B6B" w:rsidRPr="00DB7958" w:rsidRDefault="0013325A" w:rsidP="008D5A2A">
            <w:pPr>
              <w:spacing w:before="40" w:after="40"/>
              <w:jc w:val="left"/>
              <w:rPr>
                <w:rFonts w:cs="Arial"/>
                <w:color w:val="FF0000"/>
                <w:szCs w:val="20"/>
              </w:rPr>
            </w:pPr>
            <w:r w:rsidRPr="00DB7958">
              <w:t>[T3]</w:t>
            </w:r>
          </w:p>
        </w:tc>
        <w:tc>
          <w:tcPr>
            <w:tcW w:w="889" w:type="pct"/>
          </w:tcPr>
          <w:p w14:paraId="04AACFA2" w14:textId="77777777" w:rsidR="00F24B6B" w:rsidRPr="00DB7958" w:rsidRDefault="00F24B6B" w:rsidP="008D5A2A">
            <w:pPr>
              <w:spacing w:before="40" w:after="40"/>
              <w:jc w:val="left"/>
              <w:rPr>
                <w:rFonts w:cs="Arial"/>
                <w:color w:val="FF0000"/>
                <w:szCs w:val="20"/>
              </w:rPr>
            </w:pPr>
            <w:r w:rsidRPr="00DB7958">
              <w:t>TB 025</w:t>
            </w:r>
          </w:p>
        </w:tc>
        <w:tc>
          <w:tcPr>
            <w:tcW w:w="3800" w:type="pct"/>
          </w:tcPr>
          <w:p w14:paraId="27EC2696" w14:textId="54C2A248" w:rsidR="00F24B6B" w:rsidRPr="00DB7958" w:rsidRDefault="00986A10" w:rsidP="008D5A2A">
            <w:pPr>
              <w:spacing w:before="40" w:after="40"/>
              <w:rPr>
                <w:rFonts w:cs="Arial"/>
                <w:color w:val="FF0000"/>
                <w:szCs w:val="20"/>
              </w:rPr>
            </w:pPr>
            <w:r w:rsidRPr="00DB7958">
              <w:t>Messung und Bewertung der Griffigkeit von Fahrbahnen mit den Einrichtungen SKIDDOMETER BV 11 und PROFILOGRAPH GE, MDPT SR [Ministerium für Verkehr, Post und Telekommunikation der Slowakischen Republik]: 2007;</w:t>
            </w:r>
          </w:p>
        </w:tc>
      </w:tr>
      <w:tr w:rsidR="004345FD" w:rsidRPr="00DB7958" w14:paraId="73701630" w14:textId="77777777" w:rsidTr="008D5A2A">
        <w:tc>
          <w:tcPr>
            <w:tcW w:w="311" w:type="pct"/>
          </w:tcPr>
          <w:p w14:paraId="3CA5EDAB" w14:textId="77777777" w:rsidR="004345FD" w:rsidRPr="00DB7958" w:rsidRDefault="004345FD" w:rsidP="008D5A2A">
            <w:pPr>
              <w:spacing w:before="40" w:after="40"/>
              <w:jc w:val="left"/>
              <w:rPr>
                <w:rFonts w:cs="Arial"/>
                <w:szCs w:val="20"/>
              </w:rPr>
            </w:pPr>
            <w:r w:rsidRPr="00DB7958">
              <w:t>[T4]</w:t>
            </w:r>
          </w:p>
        </w:tc>
        <w:tc>
          <w:tcPr>
            <w:tcW w:w="889" w:type="pct"/>
          </w:tcPr>
          <w:p w14:paraId="449B8BFE" w14:textId="77777777" w:rsidR="004345FD" w:rsidRPr="00DB7958" w:rsidRDefault="004345FD" w:rsidP="008D5A2A">
            <w:pPr>
              <w:spacing w:before="40" w:after="40"/>
              <w:jc w:val="left"/>
              <w:rPr>
                <w:rFonts w:cs="Arial"/>
                <w:szCs w:val="20"/>
              </w:rPr>
            </w:pPr>
            <w:r w:rsidRPr="00DB7958">
              <w:t>TP 082</w:t>
            </w:r>
          </w:p>
        </w:tc>
        <w:tc>
          <w:tcPr>
            <w:tcW w:w="3800" w:type="pct"/>
          </w:tcPr>
          <w:p w14:paraId="1E566512" w14:textId="49D876BA" w:rsidR="004345FD" w:rsidRPr="00DB7958" w:rsidRDefault="004345FD" w:rsidP="008D5A2A">
            <w:pPr>
              <w:spacing w:before="40" w:after="40"/>
              <w:rPr>
                <w:rFonts w:cs="Arial"/>
                <w:szCs w:val="20"/>
              </w:rPr>
            </w:pPr>
            <w:r w:rsidRPr="00DB7958">
              <w:t>Kontrolle, Wartung und Instandsetzung von Straßen. Tunnel – Technologische Ausrüstung, MDVRR SR: 2014;</w:t>
            </w:r>
          </w:p>
        </w:tc>
      </w:tr>
      <w:tr w:rsidR="004345FD" w:rsidRPr="00DB7958" w14:paraId="5FF6DDCB" w14:textId="77777777" w:rsidTr="008D5A2A">
        <w:tc>
          <w:tcPr>
            <w:tcW w:w="311" w:type="pct"/>
          </w:tcPr>
          <w:p w14:paraId="2E10278D" w14:textId="77777777" w:rsidR="004345FD" w:rsidRPr="00DB7958" w:rsidRDefault="004345FD" w:rsidP="008D5A2A">
            <w:pPr>
              <w:spacing w:before="40" w:after="40"/>
              <w:jc w:val="left"/>
              <w:rPr>
                <w:rFonts w:cs="Arial"/>
                <w:szCs w:val="20"/>
              </w:rPr>
            </w:pPr>
            <w:r w:rsidRPr="00DB7958">
              <w:t>[T5]</w:t>
            </w:r>
          </w:p>
        </w:tc>
        <w:tc>
          <w:tcPr>
            <w:tcW w:w="889" w:type="pct"/>
            <w:vAlign w:val="center"/>
          </w:tcPr>
          <w:p w14:paraId="3CCA064B" w14:textId="77777777" w:rsidR="004345FD" w:rsidRPr="00DB7958" w:rsidRDefault="004345FD" w:rsidP="008D5A2A">
            <w:pPr>
              <w:spacing w:before="40" w:after="40"/>
              <w:jc w:val="left"/>
              <w:rPr>
                <w:rFonts w:cs="Arial"/>
                <w:szCs w:val="20"/>
              </w:rPr>
            </w:pPr>
            <w:r w:rsidRPr="00DB7958">
              <w:t>TP 093</w:t>
            </w:r>
          </w:p>
        </w:tc>
        <w:tc>
          <w:tcPr>
            <w:tcW w:w="3800" w:type="pct"/>
          </w:tcPr>
          <w:p w14:paraId="2D603C52" w14:textId="29332A17" w:rsidR="004345FD" w:rsidRPr="00DB7958" w:rsidRDefault="004345FD" w:rsidP="008D5A2A">
            <w:pPr>
              <w:spacing w:before="40" w:after="40"/>
              <w:rPr>
                <w:rFonts w:cs="Arial"/>
                <w:szCs w:val="20"/>
              </w:rPr>
            </w:pPr>
            <w:r w:rsidRPr="00DB7958">
              <w:t>Zentrales Leitsystem und Visualisierung – Tunnel, MDV SR: 2020;</w:t>
            </w:r>
          </w:p>
        </w:tc>
      </w:tr>
      <w:tr w:rsidR="004345FD" w:rsidRPr="00DB7958" w14:paraId="066F7E52" w14:textId="77777777" w:rsidTr="008D5A2A">
        <w:tc>
          <w:tcPr>
            <w:tcW w:w="311" w:type="pct"/>
          </w:tcPr>
          <w:p w14:paraId="1CA7A3F1" w14:textId="77777777" w:rsidR="004345FD" w:rsidRPr="00DB7958" w:rsidRDefault="004345FD" w:rsidP="008D5A2A">
            <w:pPr>
              <w:spacing w:before="40" w:after="40"/>
              <w:jc w:val="left"/>
              <w:rPr>
                <w:rFonts w:cs="Arial"/>
                <w:szCs w:val="20"/>
              </w:rPr>
            </w:pPr>
            <w:r w:rsidRPr="00DB7958">
              <w:t>[T6]</w:t>
            </w:r>
          </w:p>
        </w:tc>
        <w:tc>
          <w:tcPr>
            <w:tcW w:w="889" w:type="pct"/>
          </w:tcPr>
          <w:p w14:paraId="66491D4E" w14:textId="77777777" w:rsidR="004345FD" w:rsidRPr="00DB7958" w:rsidRDefault="004345FD" w:rsidP="008D5A2A">
            <w:pPr>
              <w:spacing w:before="40" w:after="40"/>
              <w:jc w:val="left"/>
              <w:rPr>
                <w:rFonts w:cs="Arial"/>
                <w:szCs w:val="20"/>
              </w:rPr>
            </w:pPr>
            <w:r w:rsidRPr="00DB7958">
              <w:t>TP 099</w:t>
            </w:r>
          </w:p>
        </w:tc>
        <w:tc>
          <w:tcPr>
            <w:tcW w:w="3800" w:type="pct"/>
          </w:tcPr>
          <w:p w14:paraId="1DF6217D" w14:textId="74C7D1A4" w:rsidR="004345FD" w:rsidRPr="00DB7958" w:rsidRDefault="004345FD" w:rsidP="008D5A2A">
            <w:pPr>
              <w:spacing w:before="40" w:after="40"/>
              <w:rPr>
                <w:rFonts w:cs="Arial"/>
                <w:szCs w:val="20"/>
              </w:rPr>
            </w:pPr>
            <w:r w:rsidRPr="00DB7958">
              <w:t>Brandsicherheit von Straßentunneln, MDVRR SR: 2011;</w:t>
            </w:r>
          </w:p>
        </w:tc>
      </w:tr>
      <w:tr w:rsidR="00332D0D" w:rsidRPr="00DB7958" w14:paraId="4A258CAA" w14:textId="77777777" w:rsidTr="008D5A2A">
        <w:tc>
          <w:tcPr>
            <w:tcW w:w="311" w:type="pct"/>
          </w:tcPr>
          <w:p w14:paraId="7E4DD552" w14:textId="77777777" w:rsidR="00332D0D" w:rsidRPr="00DB7958" w:rsidRDefault="00332D0D" w:rsidP="008D5A2A">
            <w:pPr>
              <w:spacing w:before="40" w:after="40"/>
              <w:jc w:val="left"/>
              <w:rPr>
                <w:rFonts w:cs="Arial"/>
                <w:szCs w:val="20"/>
              </w:rPr>
            </w:pPr>
            <w:r w:rsidRPr="00DB7958">
              <w:t>[T7]</w:t>
            </w:r>
          </w:p>
        </w:tc>
        <w:tc>
          <w:tcPr>
            <w:tcW w:w="889" w:type="pct"/>
          </w:tcPr>
          <w:p w14:paraId="0AFD9A36" w14:textId="77777777" w:rsidR="00332D0D" w:rsidRPr="00DB7958" w:rsidRDefault="00332D0D" w:rsidP="008D5A2A">
            <w:pPr>
              <w:spacing w:before="40" w:after="40"/>
              <w:jc w:val="left"/>
              <w:rPr>
                <w:rFonts w:cs="Arial"/>
                <w:szCs w:val="20"/>
              </w:rPr>
            </w:pPr>
            <w:r w:rsidRPr="00DB7958">
              <w:t>TKP 0</w:t>
            </w:r>
          </w:p>
        </w:tc>
        <w:tc>
          <w:tcPr>
            <w:tcW w:w="3800" w:type="pct"/>
          </w:tcPr>
          <w:p w14:paraId="3E11C0FD" w14:textId="588B9835" w:rsidR="00332D0D" w:rsidRPr="00DB7958" w:rsidRDefault="00332D0D" w:rsidP="008D5A2A">
            <w:pPr>
              <w:spacing w:before="40" w:after="40"/>
              <w:rPr>
                <w:rFonts w:cs="Arial"/>
                <w:szCs w:val="20"/>
              </w:rPr>
            </w:pPr>
            <w:r w:rsidRPr="00DB7958">
              <w:t>Allgemeines, MDVRR SR: 2012;</w:t>
            </w:r>
          </w:p>
        </w:tc>
      </w:tr>
      <w:tr w:rsidR="00332D0D" w:rsidRPr="00DB7958" w14:paraId="2DBB3B5C" w14:textId="77777777" w:rsidTr="008D5A2A">
        <w:tc>
          <w:tcPr>
            <w:tcW w:w="311" w:type="pct"/>
          </w:tcPr>
          <w:p w14:paraId="1D923F09" w14:textId="77777777" w:rsidR="00332D0D" w:rsidRPr="00DB7958" w:rsidRDefault="00332D0D" w:rsidP="008D5A2A">
            <w:pPr>
              <w:spacing w:before="40" w:after="40"/>
              <w:jc w:val="left"/>
              <w:rPr>
                <w:rFonts w:cs="Arial"/>
                <w:szCs w:val="20"/>
              </w:rPr>
            </w:pPr>
            <w:r w:rsidRPr="00DB7958">
              <w:t>[T8]</w:t>
            </w:r>
          </w:p>
        </w:tc>
        <w:tc>
          <w:tcPr>
            <w:tcW w:w="889" w:type="pct"/>
          </w:tcPr>
          <w:p w14:paraId="0E88F79E" w14:textId="77777777" w:rsidR="00332D0D" w:rsidRPr="00DB7958" w:rsidRDefault="00332D0D" w:rsidP="008D5A2A">
            <w:pPr>
              <w:spacing w:before="40" w:after="40"/>
              <w:jc w:val="left"/>
              <w:rPr>
                <w:rFonts w:cs="Arial"/>
                <w:szCs w:val="20"/>
              </w:rPr>
            </w:pPr>
            <w:r w:rsidRPr="00DB7958">
              <w:t>TKP 26</w:t>
            </w:r>
          </w:p>
        </w:tc>
        <w:tc>
          <w:tcPr>
            <w:tcW w:w="3800" w:type="pct"/>
          </w:tcPr>
          <w:p w14:paraId="3790167B" w14:textId="7E5B0EA1" w:rsidR="00332D0D" w:rsidRPr="00DB7958" w:rsidRDefault="00332D0D" w:rsidP="008D5A2A">
            <w:pPr>
              <w:spacing w:before="40" w:after="40"/>
              <w:rPr>
                <w:rFonts w:cs="Arial"/>
                <w:szCs w:val="20"/>
              </w:rPr>
            </w:pPr>
            <w:r w:rsidRPr="00DB7958">
              <w:t>Tunnel, MDVRR SR: 2017.</w:t>
            </w:r>
          </w:p>
        </w:tc>
      </w:tr>
    </w:tbl>
    <w:p w14:paraId="0DEE3861" w14:textId="77777777" w:rsidR="00701BB7" w:rsidRPr="00DB7958" w:rsidRDefault="00701BB7" w:rsidP="008D5A2A">
      <w:pPr>
        <w:pStyle w:val="Heading2"/>
      </w:pPr>
      <w:bookmarkStart w:id="12" w:name="_Toc51875503"/>
      <w:r w:rsidRPr="00DB7958">
        <w:t>Einschlägige ausländische Vorschriften</w:t>
      </w:r>
      <w:bookmarkEnd w:id="12"/>
    </w:p>
    <w:tbl>
      <w:tblPr>
        <w:tblW w:w="5000" w:type="pct"/>
        <w:tblLayout w:type="fixed"/>
        <w:tblCellMar>
          <w:left w:w="43" w:type="dxa"/>
          <w:right w:w="43" w:type="dxa"/>
        </w:tblCellMar>
        <w:tblLook w:val="04A0" w:firstRow="1" w:lastRow="0" w:firstColumn="1" w:lastColumn="0" w:noHBand="0" w:noVBand="1"/>
      </w:tblPr>
      <w:tblGrid>
        <w:gridCol w:w="736"/>
        <w:gridCol w:w="2657"/>
        <w:gridCol w:w="5674"/>
      </w:tblGrid>
      <w:tr w:rsidR="00E71712" w:rsidRPr="00DB7958" w14:paraId="5364F0C0" w14:textId="77777777" w:rsidTr="008D5A2A">
        <w:tc>
          <w:tcPr>
            <w:tcW w:w="406" w:type="pct"/>
          </w:tcPr>
          <w:p w14:paraId="06F59E03" w14:textId="77777777" w:rsidR="00E71712" w:rsidRPr="00DB7958" w:rsidDel="005449F6" w:rsidRDefault="00E71712" w:rsidP="008D5A2A">
            <w:pPr>
              <w:spacing w:before="40" w:after="40"/>
            </w:pPr>
            <w:r w:rsidRPr="00DB7958">
              <w:t>[T9]</w:t>
            </w:r>
          </w:p>
        </w:tc>
        <w:tc>
          <w:tcPr>
            <w:tcW w:w="1465" w:type="pct"/>
            <w:tcMar>
              <w:left w:w="0" w:type="dxa"/>
              <w:right w:w="0" w:type="dxa"/>
            </w:tcMar>
          </w:tcPr>
          <w:p w14:paraId="17BB891F" w14:textId="77777777" w:rsidR="00E71712" w:rsidRPr="00DB7958" w:rsidRDefault="00B909F0" w:rsidP="008D5A2A">
            <w:pPr>
              <w:spacing w:before="40" w:after="40"/>
              <w:jc w:val="left"/>
            </w:pPr>
            <w:r w:rsidRPr="00DB7958">
              <w:t>TP ČR 98 + TP ČR 98 - Z1</w:t>
            </w:r>
          </w:p>
        </w:tc>
        <w:tc>
          <w:tcPr>
            <w:tcW w:w="3129" w:type="pct"/>
            <w:tcMar>
              <w:left w:w="0" w:type="dxa"/>
              <w:right w:w="0" w:type="dxa"/>
            </w:tcMar>
          </w:tcPr>
          <w:p w14:paraId="10882E4D" w14:textId="77777777" w:rsidR="00E71712" w:rsidRPr="00DB7958" w:rsidRDefault="00B909F0" w:rsidP="008D5A2A">
            <w:pPr>
              <w:spacing w:before="40" w:after="40"/>
            </w:pPr>
            <w:r w:rsidRPr="00DB7958">
              <w:t>Technologische Ausrüstung von Straßentunneln, MD ČR: 2003 + Z1, MD ČR: 2010</w:t>
            </w:r>
          </w:p>
        </w:tc>
      </w:tr>
      <w:tr w:rsidR="00E71712" w:rsidRPr="00DB7958" w14:paraId="54F40B4D" w14:textId="77777777" w:rsidTr="008D5A2A">
        <w:tc>
          <w:tcPr>
            <w:tcW w:w="406" w:type="pct"/>
          </w:tcPr>
          <w:p w14:paraId="6274D91A" w14:textId="77777777" w:rsidR="00E71712" w:rsidRPr="00DB7958" w:rsidRDefault="00E71712" w:rsidP="008D5A2A">
            <w:pPr>
              <w:spacing w:before="40" w:after="40"/>
            </w:pPr>
            <w:r w:rsidRPr="00DB7958">
              <w:t>[T10]</w:t>
            </w:r>
          </w:p>
        </w:tc>
        <w:tc>
          <w:tcPr>
            <w:tcW w:w="1465" w:type="pct"/>
            <w:tcMar>
              <w:left w:w="0" w:type="dxa"/>
              <w:right w:w="0" w:type="dxa"/>
            </w:tcMar>
          </w:tcPr>
          <w:p w14:paraId="37B9B51B" w14:textId="77777777" w:rsidR="00E71712" w:rsidRPr="00DB7958" w:rsidRDefault="00B909F0" w:rsidP="008D5A2A">
            <w:pPr>
              <w:spacing w:before="40" w:after="40"/>
              <w:jc w:val="left"/>
            </w:pPr>
            <w:r w:rsidRPr="00DB7958">
              <w:rPr>
                <w:color w:val="000000"/>
              </w:rPr>
              <w:t>RVS 09.02.41</w:t>
            </w:r>
          </w:p>
        </w:tc>
        <w:tc>
          <w:tcPr>
            <w:tcW w:w="3129" w:type="pct"/>
            <w:tcMar>
              <w:left w:w="0" w:type="dxa"/>
              <w:right w:w="0" w:type="dxa"/>
            </w:tcMar>
          </w:tcPr>
          <w:p w14:paraId="6A658D8B" w14:textId="5E3E40E2" w:rsidR="00B909F0" w:rsidRPr="00DB7958" w:rsidRDefault="008C4DAF" w:rsidP="008D5A2A">
            <w:pPr>
              <w:spacing w:before="40" w:after="40"/>
            </w:pPr>
            <w:r w:rsidRPr="00DB7958">
              <w:t>Tunnelausrüstung Lichttechnik</w:t>
            </w:r>
          </w:p>
        </w:tc>
      </w:tr>
      <w:tr w:rsidR="008C4DAF" w:rsidRPr="00DB7958" w14:paraId="30DB9707" w14:textId="77777777" w:rsidTr="008D5A2A">
        <w:tc>
          <w:tcPr>
            <w:tcW w:w="406" w:type="pct"/>
          </w:tcPr>
          <w:p w14:paraId="316261D7" w14:textId="77777777" w:rsidR="008C4DAF" w:rsidRPr="00DB7958" w:rsidRDefault="008C4DAF" w:rsidP="008D5A2A">
            <w:pPr>
              <w:spacing w:before="40" w:after="40"/>
              <w:rPr>
                <w:rFonts w:cs="Arial"/>
                <w:szCs w:val="20"/>
              </w:rPr>
            </w:pPr>
            <w:r w:rsidRPr="00DB7958">
              <w:t>[T11]</w:t>
            </w:r>
          </w:p>
        </w:tc>
        <w:tc>
          <w:tcPr>
            <w:tcW w:w="1465" w:type="pct"/>
            <w:tcMar>
              <w:left w:w="0" w:type="dxa"/>
              <w:right w:w="0" w:type="dxa"/>
            </w:tcMar>
          </w:tcPr>
          <w:p w14:paraId="265038EB" w14:textId="77777777" w:rsidR="008C4DAF" w:rsidRPr="00DB7958" w:rsidRDefault="008C4DAF" w:rsidP="008D5A2A">
            <w:pPr>
              <w:spacing w:before="40" w:after="40"/>
              <w:jc w:val="left"/>
              <w:rPr>
                <w:rFonts w:cs="Arial"/>
                <w:bCs/>
                <w:color w:val="000000"/>
                <w:szCs w:val="20"/>
              </w:rPr>
            </w:pPr>
            <w:r w:rsidRPr="00DB7958">
              <w:rPr>
                <w:color w:val="000000"/>
              </w:rPr>
              <w:t>DIN 67524-1</w:t>
            </w:r>
          </w:p>
        </w:tc>
        <w:tc>
          <w:tcPr>
            <w:tcW w:w="3129" w:type="pct"/>
            <w:tcMar>
              <w:left w:w="0" w:type="dxa"/>
              <w:right w:w="0" w:type="dxa"/>
            </w:tcMar>
          </w:tcPr>
          <w:p w14:paraId="6EA4519B" w14:textId="3ECCBEA2" w:rsidR="008C4DAF" w:rsidRPr="00DB7958" w:rsidRDefault="008C4DAF" w:rsidP="003C2918">
            <w:pPr>
              <w:spacing w:before="40" w:after="40"/>
            </w:pPr>
            <w:r w:rsidRPr="00DB7958">
              <w:t>Beleuchtung von Straßentunneln und Unterführungen. Teil 1: Allgemeine Gütemerkmale und Richtwerte</w:t>
            </w:r>
          </w:p>
        </w:tc>
      </w:tr>
      <w:tr w:rsidR="008C4DAF" w:rsidRPr="00DB7958" w14:paraId="2F06C06A" w14:textId="77777777" w:rsidTr="008D5A2A">
        <w:tc>
          <w:tcPr>
            <w:tcW w:w="406" w:type="pct"/>
          </w:tcPr>
          <w:p w14:paraId="733DBAC9" w14:textId="77777777" w:rsidR="008C4DAF" w:rsidRPr="00DB7958" w:rsidRDefault="008C4DAF" w:rsidP="008D5A2A">
            <w:pPr>
              <w:spacing w:before="40" w:after="40"/>
              <w:rPr>
                <w:rFonts w:cs="Arial"/>
                <w:szCs w:val="20"/>
              </w:rPr>
            </w:pPr>
            <w:r w:rsidRPr="00DB7958">
              <w:t>[T12]</w:t>
            </w:r>
          </w:p>
        </w:tc>
        <w:tc>
          <w:tcPr>
            <w:tcW w:w="1465" w:type="pct"/>
            <w:tcMar>
              <w:left w:w="0" w:type="dxa"/>
              <w:right w:w="0" w:type="dxa"/>
            </w:tcMar>
          </w:tcPr>
          <w:p w14:paraId="2233A9A8" w14:textId="77777777" w:rsidR="008C4DAF" w:rsidRPr="00DB7958" w:rsidRDefault="008C4DAF" w:rsidP="008D5A2A">
            <w:pPr>
              <w:spacing w:before="40" w:after="40"/>
              <w:jc w:val="left"/>
              <w:rPr>
                <w:rFonts w:cs="Arial"/>
                <w:bCs/>
                <w:color w:val="000000"/>
                <w:szCs w:val="20"/>
              </w:rPr>
            </w:pPr>
            <w:r w:rsidRPr="00DB7958">
              <w:rPr>
                <w:color w:val="000000"/>
              </w:rPr>
              <w:t>DIN 67524-2</w:t>
            </w:r>
          </w:p>
        </w:tc>
        <w:tc>
          <w:tcPr>
            <w:tcW w:w="3129" w:type="pct"/>
            <w:tcMar>
              <w:left w:w="0" w:type="dxa"/>
              <w:right w:w="0" w:type="dxa"/>
            </w:tcMar>
          </w:tcPr>
          <w:p w14:paraId="33005697" w14:textId="1F2A793A" w:rsidR="008C4DAF" w:rsidRPr="00DB7958" w:rsidRDefault="008C4DAF" w:rsidP="003C2918">
            <w:pPr>
              <w:spacing w:before="40" w:after="40"/>
            </w:pPr>
            <w:r w:rsidRPr="00DB7958">
              <w:t>Beleuchtung von Straßentunneln und Unterführungen. Teil 2: Berechnung und Messung</w:t>
            </w:r>
          </w:p>
        </w:tc>
      </w:tr>
      <w:tr w:rsidR="00B909F0" w:rsidRPr="00DB7958" w14:paraId="03175D07" w14:textId="77777777" w:rsidTr="008D5A2A">
        <w:tc>
          <w:tcPr>
            <w:tcW w:w="406" w:type="pct"/>
          </w:tcPr>
          <w:p w14:paraId="31106904" w14:textId="77777777" w:rsidR="00B909F0" w:rsidRPr="00DB7958" w:rsidRDefault="008C4DAF" w:rsidP="008D5A2A">
            <w:pPr>
              <w:pStyle w:val="ListParagraph"/>
              <w:spacing w:before="40" w:after="40"/>
              <w:ind w:left="0"/>
              <w:contextualSpacing w:val="0"/>
            </w:pPr>
            <w:r w:rsidRPr="00DB7958">
              <w:t xml:space="preserve">[T13] </w:t>
            </w:r>
          </w:p>
        </w:tc>
        <w:tc>
          <w:tcPr>
            <w:tcW w:w="1465" w:type="pct"/>
            <w:tcMar>
              <w:left w:w="0" w:type="dxa"/>
              <w:right w:w="0" w:type="dxa"/>
            </w:tcMar>
          </w:tcPr>
          <w:p w14:paraId="5D99955E" w14:textId="77777777" w:rsidR="00B909F0" w:rsidRPr="00DB7958" w:rsidRDefault="008C4DAF" w:rsidP="008D5A2A">
            <w:pPr>
              <w:spacing w:before="40" w:after="40"/>
              <w:jc w:val="left"/>
            </w:pPr>
            <w:r w:rsidRPr="00DB7958">
              <w:t>SN 640 551-1</w:t>
            </w:r>
          </w:p>
        </w:tc>
        <w:tc>
          <w:tcPr>
            <w:tcW w:w="3129" w:type="pct"/>
            <w:tcMar>
              <w:left w:w="0" w:type="dxa"/>
              <w:right w:w="0" w:type="dxa"/>
            </w:tcMar>
          </w:tcPr>
          <w:p w14:paraId="68042BF6" w14:textId="2081B28F" w:rsidR="00D56AFE" w:rsidRPr="00DB7958" w:rsidRDefault="00845615" w:rsidP="008D5A2A">
            <w:pPr>
              <w:spacing w:before="40" w:after="40"/>
            </w:pPr>
            <w:r w:rsidRPr="00DB7958">
              <w:t>Öffentliche Beleuchtung in Strassentunneln, Galerien und Unterführungen – Teil 1: Lichttechnische Anforderungen - Begriffe und Gütemerkmale</w:t>
            </w:r>
          </w:p>
        </w:tc>
      </w:tr>
      <w:tr w:rsidR="00D56AFE" w:rsidRPr="00DB7958" w14:paraId="41D009D8" w14:textId="77777777" w:rsidTr="008D5A2A">
        <w:tc>
          <w:tcPr>
            <w:tcW w:w="406" w:type="pct"/>
          </w:tcPr>
          <w:p w14:paraId="32589529" w14:textId="77777777" w:rsidR="00D56AFE" w:rsidRPr="00DB7958" w:rsidRDefault="00D56AFE" w:rsidP="008D5A2A">
            <w:pPr>
              <w:pStyle w:val="ListParagraph"/>
              <w:spacing w:before="40" w:after="40"/>
              <w:ind w:left="0"/>
              <w:contextualSpacing w:val="0"/>
              <w:rPr>
                <w:rFonts w:cs="Arial"/>
                <w:szCs w:val="20"/>
              </w:rPr>
            </w:pPr>
            <w:r w:rsidRPr="00DB7958">
              <w:t xml:space="preserve">[T14] </w:t>
            </w:r>
          </w:p>
        </w:tc>
        <w:tc>
          <w:tcPr>
            <w:tcW w:w="1465" w:type="pct"/>
            <w:tcMar>
              <w:left w:w="0" w:type="dxa"/>
              <w:right w:w="0" w:type="dxa"/>
            </w:tcMar>
          </w:tcPr>
          <w:p w14:paraId="0B5F018B" w14:textId="77777777" w:rsidR="00D56AFE" w:rsidRPr="00DB7958" w:rsidRDefault="00D56AFE" w:rsidP="008D5A2A">
            <w:pPr>
              <w:spacing w:before="40" w:after="40"/>
              <w:jc w:val="left"/>
              <w:rPr>
                <w:rFonts w:cs="Arial"/>
                <w:szCs w:val="20"/>
              </w:rPr>
            </w:pPr>
            <w:r w:rsidRPr="00DB7958">
              <w:t>SN 640 551-2</w:t>
            </w:r>
          </w:p>
        </w:tc>
        <w:tc>
          <w:tcPr>
            <w:tcW w:w="3129" w:type="pct"/>
            <w:tcMar>
              <w:left w:w="0" w:type="dxa"/>
              <w:right w:w="0" w:type="dxa"/>
            </w:tcMar>
          </w:tcPr>
          <w:p w14:paraId="56CAEC17" w14:textId="77777777" w:rsidR="00D56AFE" w:rsidRPr="00DB7958" w:rsidRDefault="00D56AFE" w:rsidP="008D5A2A">
            <w:pPr>
              <w:spacing w:before="40" w:after="40"/>
            </w:pPr>
            <w:r w:rsidRPr="00DB7958">
              <w:t>Öffentliche Beleuchtung in Strassentunneln, Galerien und Unterführungen – Teil 2: Planung und und Bemessung der Beleuchtungsanlage</w:t>
            </w:r>
          </w:p>
        </w:tc>
      </w:tr>
      <w:tr w:rsidR="001C3005" w:rsidRPr="00DB7958" w14:paraId="6F899FA2" w14:textId="77777777" w:rsidTr="008D5A2A">
        <w:tc>
          <w:tcPr>
            <w:tcW w:w="406" w:type="pct"/>
          </w:tcPr>
          <w:p w14:paraId="651674FD" w14:textId="77777777" w:rsidR="001C3005" w:rsidRPr="00DB7958" w:rsidRDefault="001C3005" w:rsidP="008D5A2A">
            <w:pPr>
              <w:pStyle w:val="ListParagraph"/>
              <w:spacing w:before="40" w:after="40"/>
              <w:ind w:left="0"/>
              <w:contextualSpacing w:val="0"/>
              <w:rPr>
                <w:rFonts w:cs="Arial"/>
                <w:szCs w:val="20"/>
              </w:rPr>
            </w:pPr>
            <w:r w:rsidRPr="00DB7958">
              <w:t xml:space="preserve">[T15] </w:t>
            </w:r>
          </w:p>
        </w:tc>
        <w:tc>
          <w:tcPr>
            <w:tcW w:w="1465" w:type="pct"/>
            <w:tcMar>
              <w:left w:w="0" w:type="dxa"/>
              <w:right w:w="0" w:type="dxa"/>
            </w:tcMar>
          </w:tcPr>
          <w:p w14:paraId="2992FFBA" w14:textId="77777777" w:rsidR="001C3005" w:rsidRPr="00DB7958" w:rsidRDefault="001C3005" w:rsidP="008D5A2A">
            <w:pPr>
              <w:spacing w:before="40" w:after="40"/>
              <w:jc w:val="left"/>
              <w:rPr>
                <w:rFonts w:cs="Arial"/>
                <w:szCs w:val="20"/>
              </w:rPr>
            </w:pPr>
            <w:r w:rsidRPr="00DB7958">
              <w:t>SN 640 551-3</w:t>
            </w:r>
          </w:p>
        </w:tc>
        <w:tc>
          <w:tcPr>
            <w:tcW w:w="3129" w:type="pct"/>
            <w:tcMar>
              <w:left w:w="0" w:type="dxa"/>
              <w:right w:w="0" w:type="dxa"/>
            </w:tcMar>
          </w:tcPr>
          <w:p w14:paraId="0769590B" w14:textId="77777777" w:rsidR="001C3005" w:rsidRPr="00DB7958" w:rsidRDefault="001C3005" w:rsidP="008D5A2A">
            <w:pPr>
              <w:spacing w:before="40" w:after="40"/>
            </w:pPr>
            <w:r w:rsidRPr="00DB7958">
              <w:t>Öffentliche Beleuchtung in Strassentunneln, Galerien und Unterführungen – Teil 3: Methoden zur Messung und Beurteilung der Gütemerkmale</w:t>
            </w:r>
          </w:p>
        </w:tc>
      </w:tr>
      <w:tr w:rsidR="001C3005" w:rsidRPr="00DB7958" w14:paraId="0C19978E" w14:textId="77777777" w:rsidTr="008D5A2A">
        <w:tc>
          <w:tcPr>
            <w:tcW w:w="406" w:type="pct"/>
          </w:tcPr>
          <w:p w14:paraId="0DBE033D" w14:textId="77777777" w:rsidR="001C3005" w:rsidRPr="00DB7958" w:rsidDel="0077376E" w:rsidRDefault="001C3005" w:rsidP="008D5A2A">
            <w:pPr>
              <w:pStyle w:val="ListParagraph"/>
              <w:spacing w:before="40" w:after="40"/>
              <w:ind w:left="0"/>
              <w:contextualSpacing w:val="0"/>
              <w:rPr>
                <w:rFonts w:cs="Arial"/>
                <w:szCs w:val="20"/>
              </w:rPr>
            </w:pPr>
            <w:r w:rsidRPr="00DB7958">
              <w:t>[T16]</w:t>
            </w:r>
          </w:p>
        </w:tc>
        <w:tc>
          <w:tcPr>
            <w:tcW w:w="1465" w:type="pct"/>
            <w:tcMar>
              <w:left w:w="0" w:type="dxa"/>
              <w:right w:w="0" w:type="dxa"/>
            </w:tcMar>
          </w:tcPr>
          <w:p w14:paraId="4D8EF887" w14:textId="77777777" w:rsidR="001C3005" w:rsidRPr="00DB7958" w:rsidRDefault="001C3005" w:rsidP="008D5A2A">
            <w:pPr>
              <w:spacing w:before="40" w:after="40"/>
              <w:jc w:val="left"/>
              <w:rPr>
                <w:rFonts w:cs="Arial"/>
                <w:szCs w:val="20"/>
              </w:rPr>
            </w:pPr>
            <w:r w:rsidRPr="00DB7958">
              <w:t>EABT-80/100</w:t>
            </w:r>
          </w:p>
        </w:tc>
        <w:tc>
          <w:tcPr>
            <w:tcW w:w="3129" w:type="pct"/>
            <w:tcMar>
              <w:left w:w="0" w:type="dxa"/>
              <w:right w:w="0" w:type="dxa"/>
            </w:tcMar>
          </w:tcPr>
          <w:p w14:paraId="5827DB6C" w14:textId="0448FBFA" w:rsidR="001C3005" w:rsidRPr="00DB7958" w:rsidRDefault="001C3005" w:rsidP="008D5A2A">
            <w:pPr>
              <w:spacing w:before="40" w:after="40"/>
            </w:pPr>
            <w:r w:rsidRPr="00DB7958">
              <w:t>Empfehlungen für die Ausstattung und den Betrieb von Straßentunneln mit einer Planungsgeschwindigkeit von 80 km/h oder 100 km/h</w:t>
            </w:r>
          </w:p>
        </w:tc>
      </w:tr>
      <w:tr w:rsidR="001C3005" w:rsidRPr="00DB7958" w14:paraId="6B7F26A6" w14:textId="77777777" w:rsidTr="008D5A2A">
        <w:tc>
          <w:tcPr>
            <w:tcW w:w="406" w:type="pct"/>
          </w:tcPr>
          <w:p w14:paraId="4CD7CEF1" w14:textId="77777777" w:rsidR="001C3005" w:rsidRPr="00DB7958" w:rsidRDefault="001C3005" w:rsidP="008D5A2A">
            <w:pPr>
              <w:pStyle w:val="ListParagraph"/>
              <w:spacing w:before="40" w:after="40"/>
              <w:ind w:left="0"/>
              <w:contextualSpacing w:val="0"/>
              <w:rPr>
                <w:rFonts w:cs="Arial"/>
                <w:szCs w:val="20"/>
              </w:rPr>
            </w:pPr>
            <w:r w:rsidRPr="00DB7958">
              <w:t>[T17]</w:t>
            </w:r>
          </w:p>
        </w:tc>
        <w:tc>
          <w:tcPr>
            <w:tcW w:w="1465" w:type="pct"/>
            <w:shd w:val="clear" w:color="auto" w:fill="auto"/>
            <w:tcMar>
              <w:left w:w="0" w:type="dxa"/>
              <w:right w:w="0" w:type="dxa"/>
            </w:tcMar>
          </w:tcPr>
          <w:p w14:paraId="0E2AE1C6" w14:textId="77777777" w:rsidR="001C3005" w:rsidRPr="00DB7958" w:rsidRDefault="001C3005" w:rsidP="008D5A2A">
            <w:pPr>
              <w:spacing w:before="40" w:after="40"/>
              <w:jc w:val="left"/>
            </w:pPr>
            <w:r w:rsidRPr="00DB7958">
              <w:t>CIE 015</w:t>
            </w:r>
          </w:p>
        </w:tc>
        <w:tc>
          <w:tcPr>
            <w:tcW w:w="3129" w:type="pct"/>
            <w:shd w:val="clear" w:color="auto" w:fill="auto"/>
            <w:tcMar>
              <w:left w:w="0" w:type="dxa"/>
              <w:right w:w="0" w:type="dxa"/>
            </w:tcMar>
          </w:tcPr>
          <w:p w14:paraId="1E2423D3" w14:textId="77777777" w:rsidR="001C3005" w:rsidRPr="00DB7958" w:rsidRDefault="001C3005" w:rsidP="008D5A2A">
            <w:pPr>
              <w:spacing w:before="40" w:after="40"/>
            </w:pPr>
            <w:r w:rsidRPr="00DB7958">
              <w:t>Colorimetry, 4th edition</w:t>
            </w:r>
          </w:p>
        </w:tc>
      </w:tr>
      <w:tr w:rsidR="001C3005" w:rsidRPr="00DB7958" w14:paraId="7FE28105" w14:textId="77777777" w:rsidTr="008D5A2A">
        <w:tc>
          <w:tcPr>
            <w:tcW w:w="406" w:type="pct"/>
          </w:tcPr>
          <w:p w14:paraId="07FA95B6" w14:textId="77777777" w:rsidR="001C3005" w:rsidRPr="00DB7958" w:rsidRDefault="001C3005" w:rsidP="008D5A2A">
            <w:pPr>
              <w:pStyle w:val="ListParagraph"/>
              <w:spacing w:before="40" w:after="40"/>
              <w:ind w:left="0"/>
              <w:contextualSpacing w:val="0"/>
            </w:pPr>
            <w:r w:rsidRPr="00DB7958">
              <w:lastRenderedPageBreak/>
              <w:t>[T18]</w:t>
            </w:r>
          </w:p>
        </w:tc>
        <w:tc>
          <w:tcPr>
            <w:tcW w:w="1465" w:type="pct"/>
            <w:shd w:val="clear" w:color="auto" w:fill="auto"/>
            <w:tcMar>
              <w:left w:w="0" w:type="dxa"/>
              <w:right w:w="0" w:type="dxa"/>
            </w:tcMar>
          </w:tcPr>
          <w:p w14:paraId="334E0DB5" w14:textId="77777777" w:rsidR="001C3005" w:rsidRPr="00DB7958" w:rsidRDefault="001C3005" w:rsidP="008D5A2A">
            <w:pPr>
              <w:spacing w:before="40" w:after="40"/>
              <w:jc w:val="left"/>
            </w:pPr>
            <w:r w:rsidRPr="00DB7958">
              <w:t>CIE 061</w:t>
            </w:r>
          </w:p>
        </w:tc>
        <w:tc>
          <w:tcPr>
            <w:tcW w:w="3129" w:type="pct"/>
            <w:shd w:val="clear" w:color="auto" w:fill="auto"/>
            <w:tcMar>
              <w:left w:w="0" w:type="dxa"/>
              <w:right w:w="0" w:type="dxa"/>
            </w:tcMar>
          </w:tcPr>
          <w:p w14:paraId="5470A122" w14:textId="4F5A5152" w:rsidR="001C3005" w:rsidRPr="00DB7958" w:rsidRDefault="001C3005" w:rsidP="003C2918">
            <w:pPr>
              <w:spacing w:before="40" w:after="40"/>
              <w:rPr>
                <w:lang w:val="en-US"/>
              </w:rPr>
            </w:pPr>
            <w:r w:rsidRPr="00DB7958">
              <w:rPr>
                <w:lang w:val="en-US"/>
              </w:rPr>
              <w:t>Tunnel entrance lighting: A survey of fundamentals for determining the luminance in the threshold zone</w:t>
            </w:r>
          </w:p>
        </w:tc>
      </w:tr>
      <w:tr w:rsidR="001C3005" w:rsidRPr="00DB7958" w14:paraId="63160685" w14:textId="77777777" w:rsidTr="008D5A2A">
        <w:tc>
          <w:tcPr>
            <w:tcW w:w="406" w:type="pct"/>
          </w:tcPr>
          <w:p w14:paraId="2F7C9DB2" w14:textId="77777777" w:rsidR="001C3005" w:rsidRPr="00DB7958" w:rsidRDefault="001C3005" w:rsidP="008D5A2A">
            <w:pPr>
              <w:pStyle w:val="ListParagraph"/>
              <w:spacing w:before="40" w:after="40"/>
              <w:ind w:left="0"/>
              <w:contextualSpacing w:val="0"/>
            </w:pPr>
            <w:r w:rsidRPr="00DB7958">
              <w:t>[T19]</w:t>
            </w:r>
          </w:p>
        </w:tc>
        <w:tc>
          <w:tcPr>
            <w:tcW w:w="1465" w:type="pct"/>
            <w:shd w:val="clear" w:color="auto" w:fill="auto"/>
            <w:tcMar>
              <w:left w:w="0" w:type="dxa"/>
              <w:right w:w="0" w:type="dxa"/>
            </w:tcMar>
          </w:tcPr>
          <w:p w14:paraId="5ABA7953" w14:textId="77777777" w:rsidR="001C3005" w:rsidRPr="00DB7958" w:rsidRDefault="001C3005" w:rsidP="008D5A2A">
            <w:pPr>
              <w:spacing w:before="40" w:after="40"/>
              <w:jc w:val="left"/>
            </w:pPr>
            <w:r w:rsidRPr="00DB7958">
              <w:t>CIE 066</w:t>
            </w:r>
          </w:p>
        </w:tc>
        <w:tc>
          <w:tcPr>
            <w:tcW w:w="3129" w:type="pct"/>
            <w:shd w:val="clear" w:color="auto" w:fill="auto"/>
            <w:tcMar>
              <w:left w:w="0" w:type="dxa"/>
              <w:right w:w="0" w:type="dxa"/>
            </w:tcMar>
          </w:tcPr>
          <w:p w14:paraId="3ECD3FD1" w14:textId="77777777" w:rsidR="001C3005" w:rsidRPr="00DB7958" w:rsidRDefault="001C3005" w:rsidP="008D5A2A">
            <w:pPr>
              <w:spacing w:before="40" w:after="40"/>
            </w:pPr>
            <w:r w:rsidRPr="00DB7958">
              <w:t>Road surfaces and lighting</w:t>
            </w:r>
          </w:p>
        </w:tc>
      </w:tr>
      <w:tr w:rsidR="001C3005" w:rsidRPr="00DB7958" w14:paraId="26AAAE20" w14:textId="77777777" w:rsidTr="008D5A2A">
        <w:tc>
          <w:tcPr>
            <w:tcW w:w="406" w:type="pct"/>
          </w:tcPr>
          <w:p w14:paraId="5F051519" w14:textId="77777777" w:rsidR="001C3005" w:rsidRPr="00DB7958" w:rsidRDefault="001C3005" w:rsidP="008D5A2A">
            <w:pPr>
              <w:pStyle w:val="ListParagraph"/>
              <w:spacing w:before="40" w:after="40"/>
              <w:ind w:left="0"/>
              <w:contextualSpacing w:val="0"/>
            </w:pPr>
            <w:r w:rsidRPr="00DB7958">
              <w:t>[T20]</w:t>
            </w:r>
          </w:p>
        </w:tc>
        <w:tc>
          <w:tcPr>
            <w:tcW w:w="1465" w:type="pct"/>
            <w:shd w:val="clear" w:color="auto" w:fill="auto"/>
            <w:tcMar>
              <w:left w:w="0" w:type="dxa"/>
              <w:right w:w="0" w:type="dxa"/>
            </w:tcMar>
          </w:tcPr>
          <w:p w14:paraId="610758CA" w14:textId="77777777" w:rsidR="001C3005" w:rsidRPr="00DB7958" w:rsidRDefault="001C3005" w:rsidP="008D5A2A">
            <w:pPr>
              <w:spacing w:before="40" w:after="40"/>
              <w:jc w:val="left"/>
            </w:pPr>
            <w:r w:rsidRPr="00DB7958">
              <w:t>CIE 088:2004</w:t>
            </w:r>
          </w:p>
        </w:tc>
        <w:tc>
          <w:tcPr>
            <w:tcW w:w="3129" w:type="pct"/>
            <w:shd w:val="clear" w:color="auto" w:fill="auto"/>
            <w:tcMar>
              <w:left w:w="0" w:type="dxa"/>
              <w:right w:w="0" w:type="dxa"/>
            </w:tcMar>
          </w:tcPr>
          <w:p w14:paraId="71E62F1F" w14:textId="77777777" w:rsidR="001C3005" w:rsidRPr="00DB7958" w:rsidRDefault="001C3005" w:rsidP="008D5A2A">
            <w:pPr>
              <w:spacing w:before="40" w:after="40"/>
              <w:rPr>
                <w:lang w:val="en-US"/>
              </w:rPr>
            </w:pPr>
            <w:r w:rsidRPr="00DB7958">
              <w:rPr>
                <w:lang w:val="en-US"/>
              </w:rPr>
              <w:t>Guide for the lighting of road tunnels and underpasses, 2nd ed.</w:t>
            </w:r>
          </w:p>
        </w:tc>
      </w:tr>
      <w:tr w:rsidR="001C3005" w:rsidRPr="00DB7958" w14:paraId="44E50022" w14:textId="77777777" w:rsidTr="008D5A2A">
        <w:tc>
          <w:tcPr>
            <w:tcW w:w="406" w:type="pct"/>
          </w:tcPr>
          <w:p w14:paraId="7CE6D0D2" w14:textId="77777777" w:rsidR="001C3005" w:rsidRPr="00DB7958" w:rsidRDefault="001C3005" w:rsidP="008D5A2A">
            <w:pPr>
              <w:pStyle w:val="ListParagraph"/>
              <w:spacing w:before="40" w:after="40"/>
              <w:ind w:left="0"/>
              <w:contextualSpacing w:val="0"/>
              <w:rPr>
                <w:rFonts w:cs="Arial"/>
                <w:szCs w:val="20"/>
              </w:rPr>
            </w:pPr>
            <w:r w:rsidRPr="00DB7958">
              <w:t>[T21]</w:t>
            </w:r>
          </w:p>
        </w:tc>
        <w:tc>
          <w:tcPr>
            <w:tcW w:w="1465" w:type="pct"/>
            <w:shd w:val="clear" w:color="auto" w:fill="auto"/>
            <w:tcMar>
              <w:left w:w="0" w:type="dxa"/>
              <w:right w:w="0" w:type="dxa"/>
            </w:tcMar>
          </w:tcPr>
          <w:p w14:paraId="3DE60844" w14:textId="77777777" w:rsidR="001C3005" w:rsidRPr="00DB7958" w:rsidRDefault="001C3005" w:rsidP="008D5A2A">
            <w:pPr>
              <w:spacing w:before="40" w:after="40"/>
              <w:jc w:val="left"/>
              <w:rPr>
                <w:rFonts w:cs="Arial"/>
                <w:szCs w:val="20"/>
              </w:rPr>
            </w:pPr>
            <w:r w:rsidRPr="00DB7958">
              <w:t>CIE 97</w:t>
            </w:r>
          </w:p>
        </w:tc>
        <w:tc>
          <w:tcPr>
            <w:tcW w:w="3129" w:type="pct"/>
            <w:shd w:val="clear" w:color="auto" w:fill="auto"/>
            <w:tcMar>
              <w:left w:w="0" w:type="dxa"/>
              <w:right w:w="0" w:type="dxa"/>
            </w:tcMar>
          </w:tcPr>
          <w:p w14:paraId="3CD7FBD5" w14:textId="77777777" w:rsidR="001C3005" w:rsidRPr="00DB7958" w:rsidRDefault="001C3005" w:rsidP="008D5A2A">
            <w:pPr>
              <w:spacing w:before="40" w:after="40"/>
              <w:rPr>
                <w:lang w:val="en-US"/>
              </w:rPr>
            </w:pPr>
            <w:r w:rsidRPr="00DB7958">
              <w:rPr>
                <w:lang w:val="en-US"/>
              </w:rPr>
              <w:t>Guide on the maintenance of indoor electric lighting systems, 2nd ed.</w:t>
            </w:r>
          </w:p>
        </w:tc>
      </w:tr>
      <w:tr w:rsidR="001C3005" w:rsidRPr="00DB7958" w14:paraId="7E67FC15" w14:textId="77777777" w:rsidTr="008D5A2A">
        <w:tc>
          <w:tcPr>
            <w:tcW w:w="406" w:type="pct"/>
          </w:tcPr>
          <w:p w14:paraId="2042E574" w14:textId="77777777" w:rsidR="001C3005" w:rsidRPr="00DB7958" w:rsidRDefault="001C3005" w:rsidP="008D5A2A">
            <w:pPr>
              <w:pStyle w:val="ListParagraph"/>
              <w:spacing w:before="40" w:after="40"/>
              <w:ind w:left="0"/>
              <w:contextualSpacing w:val="0"/>
            </w:pPr>
            <w:r w:rsidRPr="00DB7958">
              <w:t>[T22]</w:t>
            </w:r>
          </w:p>
        </w:tc>
        <w:tc>
          <w:tcPr>
            <w:tcW w:w="1465" w:type="pct"/>
            <w:shd w:val="clear" w:color="auto" w:fill="auto"/>
            <w:tcMar>
              <w:left w:w="0" w:type="dxa"/>
              <w:right w:w="0" w:type="dxa"/>
            </w:tcMar>
          </w:tcPr>
          <w:p w14:paraId="41696975" w14:textId="77777777" w:rsidR="001C3005" w:rsidRPr="00DB7958" w:rsidRDefault="001C3005" w:rsidP="008D5A2A">
            <w:pPr>
              <w:spacing w:before="40" w:after="40"/>
              <w:jc w:val="left"/>
            </w:pPr>
            <w:r w:rsidRPr="00DB7958">
              <w:t>CIE 140</w:t>
            </w:r>
          </w:p>
        </w:tc>
        <w:tc>
          <w:tcPr>
            <w:tcW w:w="3129" w:type="pct"/>
            <w:shd w:val="clear" w:color="auto" w:fill="auto"/>
            <w:tcMar>
              <w:left w:w="0" w:type="dxa"/>
              <w:right w:w="0" w:type="dxa"/>
            </w:tcMar>
          </w:tcPr>
          <w:p w14:paraId="03FF90F0" w14:textId="77777777" w:rsidR="001C3005" w:rsidRPr="00DB7958" w:rsidRDefault="001C3005" w:rsidP="008D5A2A">
            <w:pPr>
              <w:spacing w:before="40" w:after="40"/>
              <w:rPr>
                <w:lang w:val="en-US"/>
              </w:rPr>
            </w:pPr>
            <w:r w:rsidRPr="00DB7958">
              <w:rPr>
                <w:lang w:val="en-US"/>
              </w:rPr>
              <w:t>Road Lighting Calculations, 2nd Edition</w:t>
            </w:r>
          </w:p>
        </w:tc>
      </w:tr>
      <w:tr w:rsidR="001C3005" w:rsidRPr="00DB7958" w14:paraId="2F8B9F43" w14:textId="77777777" w:rsidTr="008D5A2A">
        <w:tc>
          <w:tcPr>
            <w:tcW w:w="406" w:type="pct"/>
          </w:tcPr>
          <w:p w14:paraId="763EBAF8" w14:textId="77777777" w:rsidR="001C3005" w:rsidRPr="00DB7958" w:rsidRDefault="001C3005" w:rsidP="008D5A2A">
            <w:pPr>
              <w:pStyle w:val="ListParagraph"/>
              <w:spacing w:before="40" w:after="40"/>
              <w:ind w:left="0"/>
              <w:contextualSpacing w:val="0"/>
              <w:rPr>
                <w:rFonts w:cs="Arial"/>
                <w:szCs w:val="20"/>
              </w:rPr>
            </w:pPr>
            <w:r w:rsidRPr="00DB7958">
              <w:t>[T23]</w:t>
            </w:r>
          </w:p>
        </w:tc>
        <w:tc>
          <w:tcPr>
            <w:tcW w:w="1465" w:type="pct"/>
            <w:shd w:val="clear" w:color="auto" w:fill="auto"/>
            <w:tcMar>
              <w:left w:w="0" w:type="dxa"/>
              <w:right w:w="0" w:type="dxa"/>
            </w:tcMar>
          </w:tcPr>
          <w:p w14:paraId="5F97BA59" w14:textId="77777777" w:rsidR="001C3005" w:rsidRPr="00DB7958" w:rsidRDefault="001C3005" w:rsidP="008D5A2A">
            <w:pPr>
              <w:spacing w:before="40" w:after="40"/>
              <w:jc w:val="left"/>
              <w:rPr>
                <w:rFonts w:cs="Arial"/>
                <w:szCs w:val="20"/>
              </w:rPr>
            </w:pPr>
            <w:r w:rsidRPr="00DB7958">
              <w:t>CIE 154</w:t>
            </w:r>
          </w:p>
        </w:tc>
        <w:tc>
          <w:tcPr>
            <w:tcW w:w="3129" w:type="pct"/>
            <w:shd w:val="clear" w:color="auto" w:fill="auto"/>
            <w:tcMar>
              <w:left w:w="0" w:type="dxa"/>
              <w:right w:w="0" w:type="dxa"/>
            </w:tcMar>
          </w:tcPr>
          <w:p w14:paraId="5AD4C4B8" w14:textId="77777777" w:rsidR="001C3005" w:rsidRPr="00DB7958" w:rsidRDefault="001C3005" w:rsidP="008D5A2A">
            <w:pPr>
              <w:spacing w:before="40" w:after="40"/>
              <w:rPr>
                <w:lang w:val="en-US"/>
              </w:rPr>
            </w:pPr>
            <w:r w:rsidRPr="00DB7958">
              <w:rPr>
                <w:lang w:val="en-US"/>
              </w:rPr>
              <w:t>The maintenance of outdoor lighting systems</w:t>
            </w:r>
          </w:p>
        </w:tc>
      </w:tr>
      <w:tr w:rsidR="001C3005" w:rsidRPr="00DB7958" w14:paraId="7668EA8E" w14:textId="77777777" w:rsidTr="008D5A2A">
        <w:tc>
          <w:tcPr>
            <w:tcW w:w="406" w:type="pct"/>
          </w:tcPr>
          <w:p w14:paraId="1A698DB5" w14:textId="77777777" w:rsidR="001C3005" w:rsidRPr="00DB7958" w:rsidRDefault="001C3005" w:rsidP="008D5A2A">
            <w:pPr>
              <w:pStyle w:val="ListParagraph"/>
              <w:spacing w:before="40" w:after="40"/>
              <w:ind w:left="0"/>
              <w:contextualSpacing w:val="0"/>
            </w:pPr>
            <w:r w:rsidRPr="00DB7958">
              <w:t>[T24]</w:t>
            </w:r>
          </w:p>
        </w:tc>
        <w:tc>
          <w:tcPr>
            <w:tcW w:w="1465" w:type="pct"/>
            <w:shd w:val="clear" w:color="auto" w:fill="auto"/>
            <w:tcMar>
              <w:left w:w="0" w:type="dxa"/>
              <w:right w:w="0" w:type="dxa"/>
            </w:tcMar>
          </w:tcPr>
          <w:p w14:paraId="5E6E0D5A" w14:textId="77777777" w:rsidR="001C3005" w:rsidRPr="00DB7958" w:rsidRDefault="001C3005" w:rsidP="008D5A2A">
            <w:pPr>
              <w:spacing w:before="40" w:after="40"/>
              <w:jc w:val="left"/>
            </w:pPr>
            <w:r w:rsidRPr="00DB7958">
              <w:t>CIE 189</w:t>
            </w:r>
          </w:p>
        </w:tc>
        <w:tc>
          <w:tcPr>
            <w:tcW w:w="3129" w:type="pct"/>
            <w:shd w:val="clear" w:color="auto" w:fill="auto"/>
            <w:tcMar>
              <w:left w:w="0" w:type="dxa"/>
              <w:right w:w="0" w:type="dxa"/>
            </w:tcMar>
          </w:tcPr>
          <w:p w14:paraId="3F03232A" w14:textId="77777777" w:rsidR="001C3005" w:rsidRPr="00DB7958" w:rsidRDefault="001C3005" w:rsidP="008D5A2A">
            <w:pPr>
              <w:spacing w:before="40" w:after="40"/>
              <w:rPr>
                <w:lang w:val="en-US"/>
              </w:rPr>
            </w:pPr>
            <w:r w:rsidRPr="00DB7958">
              <w:rPr>
                <w:lang w:val="en-US"/>
              </w:rPr>
              <w:t>Calculation of tunnel lighting quality criteria</w:t>
            </w:r>
          </w:p>
        </w:tc>
      </w:tr>
      <w:tr w:rsidR="001C3005" w:rsidRPr="00DB7958" w14:paraId="51A6D637" w14:textId="77777777" w:rsidTr="008D5A2A">
        <w:tc>
          <w:tcPr>
            <w:tcW w:w="406" w:type="pct"/>
          </w:tcPr>
          <w:p w14:paraId="31FB43CC" w14:textId="77777777" w:rsidR="001C3005" w:rsidRPr="00DB7958" w:rsidRDefault="001C3005" w:rsidP="008D5A2A">
            <w:pPr>
              <w:pStyle w:val="ListParagraph"/>
              <w:spacing w:before="40" w:after="40"/>
              <w:ind w:left="0"/>
              <w:contextualSpacing w:val="0"/>
            </w:pPr>
            <w:r w:rsidRPr="00DB7958">
              <w:t>[T25]</w:t>
            </w:r>
          </w:p>
        </w:tc>
        <w:tc>
          <w:tcPr>
            <w:tcW w:w="1465" w:type="pct"/>
            <w:shd w:val="clear" w:color="auto" w:fill="auto"/>
            <w:tcMar>
              <w:left w:w="0" w:type="dxa"/>
              <w:right w:w="0" w:type="dxa"/>
            </w:tcMar>
          </w:tcPr>
          <w:p w14:paraId="0F64A67B" w14:textId="77777777" w:rsidR="001C3005" w:rsidRPr="00DB7958" w:rsidRDefault="001C3005" w:rsidP="008D5A2A">
            <w:pPr>
              <w:spacing w:before="40" w:after="40"/>
              <w:jc w:val="left"/>
            </w:pPr>
            <w:r w:rsidRPr="00DB7958">
              <w:t>CIE 193</w:t>
            </w:r>
          </w:p>
        </w:tc>
        <w:tc>
          <w:tcPr>
            <w:tcW w:w="3129" w:type="pct"/>
            <w:shd w:val="clear" w:color="auto" w:fill="auto"/>
            <w:tcMar>
              <w:left w:w="0" w:type="dxa"/>
              <w:right w:w="0" w:type="dxa"/>
            </w:tcMar>
          </w:tcPr>
          <w:p w14:paraId="23536718" w14:textId="77777777" w:rsidR="001C3005" w:rsidRPr="00DB7958" w:rsidRDefault="001C3005" w:rsidP="008D5A2A">
            <w:pPr>
              <w:spacing w:before="40" w:after="40"/>
              <w:rPr>
                <w:lang w:val="en-US"/>
              </w:rPr>
            </w:pPr>
            <w:r w:rsidRPr="00DB7958">
              <w:rPr>
                <w:lang w:val="en-US"/>
              </w:rPr>
              <w:t>Emergency Lighting in Road Tunnels</w:t>
            </w:r>
          </w:p>
        </w:tc>
      </w:tr>
      <w:tr w:rsidR="001C3005" w:rsidRPr="00DB7958" w14:paraId="44814748" w14:textId="77777777" w:rsidTr="008D5A2A">
        <w:tc>
          <w:tcPr>
            <w:tcW w:w="406" w:type="pct"/>
          </w:tcPr>
          <w:p w14:paraId="0874D54C" w14:textId="77777777" w:rsidR="001C3005" w:rsidRPr="00DB7958" w:rsidRDefault="001C3005" w:rsidP="008D5A2A">
            <w:pPr>
              <w:pStyle w:val="ListParagraph"/>
              <w:spacing w:before="40" w:after="40"/>
              <w:ind w:left="0"/>
              <w:contextualSpacing w:val="0"/>
            </w:pPr>
            <w:r w:rsidRPr="00DB7958">
              <w:t>[T26]</w:t>
            </w:r>
          </w:p>
        </w:tc>
        <w:tc>
          <w:tcPr>
            <w:tcW w:w="1465" w:type="pct"/>
            <w:shd w:val="clear" w:color="auto" w:fill="auto"/>
            <w:tcMar>
              <w:left w:w="0" w:type="dxa"/>
              <w:right w:w="0" w:type="dxa"/>
            </w:tcMar>
          </w:tcPr>
          <w:p w14:paraId="05278BDF" w14:textId="77777777" w:rsidR="001C3005" w:rsidRPr="00DB7958" w:rsidRDefault="001C3005" w:rsidP="008D5A2A">
            <w:pPr>
              <w:spacing w:before="40" w:after="40"/>
              <w:jc w:val="left"/>
            </w:pPr>
            <w:r w:rsidRPr="00DB7958">
              <w:t>CIE 194: 2011</w:t>
            </w:r>
          </w:p>
        </w:tc>
        <w:tc>
          <w:tcPr>
            <w:tcW w:w="3129" w:type="pct"/>
            <w:shd w:val="clear" w:color="auto" w:fill="auto"/>
            <w:tcMar>
              <w:left w:w="0" w:type="dxa"/>
              <w:right w:w="0" w:type="dxa"/>
            </w:tcMar>
          </w:tcPr>
          <w:p w14:paraId="592D9385" w14:textId="7D7E83C9" w:rsidR="001C3005" w:rsidRPr="00DB7958" w:rsidRDefault="001C3005" w:rsidP="008D5A2A">
            <w:pPr>
              <w:spacing w:before="40" w:after="40"/>
              <w:rPr>
                <w:lang w:val="en-US"/>
              </w:rPr>
            </w:pPr>
            <w:r w:rsidRPr="00DB7958">
              <w:rPr>
                <w:lang w:val="en-US"/>
              </w:rPr>
              <w:t>On Site Measurement of the Photometric Properties of Road and Tunnel Lighting</w:t>
            </w:r>
          </w:p>
        </w:tc>
      </w:tr>
      <w:tr w:rsidR="001C3005" w:rsidRPr="00DB7958" w14:paraId="6D6624FB" w14:textId="77777777" w:rsidTr="008D5A2A">
        <w:tc>
          <w:tcPr>
            <w:tcW w:w="406" w:type="pct"/>
          </w:tcPr>
          <w:p w14:paraId="2E987990" w14:textId="77777777" w:rsidR="001C3005" w:rsidRPr="00DB7958" w:rsidRDefault="001C3005" w:rsidP="008D5A2A">
            <w:pPr>
              <w:pStyle w:val="ListParagraph"/>
              <w:spacing w:before="40" w:after="40"/>
              <w:ind w:left="0"/>
              <w:contextualSpacing w:val="0"/>
              <w:rPr>
                <w:rFonts w:cs="Arial"/>
                <w:szCs w:val="20"/>
              </w:rPr>
            </w:pPr>
            <w:r w:rsidRPr="00DB7958">
              <w:t>[T27]</w:t>
            </w:r>
          </w:p>
        </w:tc>
        <w:tc>
          <w:tcPr>
            <w:tcW w:w="1465" w:type="pct"/>
            <w:shd w:val="clear" w:color="auto" w:fill="auto"/>
            <w:tcMar>
              <w:left w:w="0" w:type="dxa"/>
              <w:right w:w="0" w:type="dxa"/>
            </w:tcMar>
          </w:tcPr>
          <w:p w14:paraId="2A7C4C13" w14:textId="77777777" w:rsidR="001C3005" w:rsidRPr="00DB7958" w:rsidRDefault="001C3005" w:rsidP="008D5A2A">
            <w:pPr>
              <w:spacing w:before="40" w:after="40"/>
              <w:jc w:val="left"/>
              <w:rPr>
                <w:rFonts w:cs="Arial"/>
                <w:szCs w:val="20"/>
              </w:rPr>
            </w:pPr>
            <w:r w:rsidRPr="00DB7958">
              <w:t>CIE S 004/E:2001</w:t>
            </w:r>
          </w:p>
        </w:tc>
        <w:tc>
          <w:tcPr>
            <w:tcW w:w="3129" w:type="pct"/>
            <w:shd w:val="clear" w:color="auto" w:fill="auto"/>
            <w:tcMar>
              <w:left w:w="0" w:type="dxa"/>
              <w:right w:w="0" w:type="dxa"/>
            </w:tcMar>
          </w:tcPr>
          <w:p w14:paraId="1713CB2C" w14:textId="78E055D2" w:rsidR="00E57D3B" w:rsidRPr="00DB7958" w:rsidRDefault="001C3005" w:rsidP="008D5A2A">
            <w:pPr>
              <w:spacing w:before="40" w:after="40"/>
            </w:pPr>
            <w:r w:rsidRPr="00DB7958">
              <w:t>Colours of light signals</w:t>
            </w:r>
          </w:p>
        </w:tc>
      </w:tr>
      <w:tr w:rsidR="0057360C" w:rsidRPr="00DB7958" w14:paraId="4791496C" w14:textId="77777777" w:rsidTr="008D5A2A">
        <w:tc>
          <w:tcPr>
            <w:tcW w:w="406" w:type="pct"/>
          </w:tcPr>
          <w:p w14:paraId="02A5B4C3" w14:textId="77777777" w:rsidR="0057360C" w:rsidRPr="00DB7958" w:rsidRDefault="0057360C" w:rsidP="008D5A2A">
            <w:pPr>
              <w:pStyle w:val="ListParagraph"/>
              <w:spacing w:before="40" w:after="40"/>
              <w:ind w:left="0"/>
              <w:contextualSpacing w:val="0"/>
              <w:rPr>
                <w:rFonts w:cs="Arial"/>
                <w:szCs w:val="20"/>
              </w:rPr>
            </w:pPr>
            <w:r w:rsidRPr="00DB7958">
              <w:t>[T28]</w:t>
            </w:r>
          </w:p>
        </w:tc>
        <w:tc>
          <w:tcPr>
            <w:tcW w:w="1465" w:type="pct"/>
            <w:shd w:val="clear" w:color="auto" w:fill="auto"/>
            <w:tcMar>
              <w:left w:w="0" w:type="dxa"/>
              <w:right w:w="0" w:type="dxa"/>
            </w:tcMar>
          </w:tcPr>
          <w:p w14:paraId="2A144ED2" w14:textId="77777777" w:rsidR="0057360C" w:rsidRPr="00DB7958" w:rsidRDefault="0057360C" w:rsidP="008D5A2A">
            <w:pPr>
              <w:spacing w:before="40" w:after="40"/>
              <w:jc w:val="left"/>
              <w:rPr>
                <w:rFonts w:cs="Arial"/>
                <w:szCs w:val="20"/>
              </w:rPr>
            </w:pPr>
            <w:r w:rsidRPr="00DB7958">
              <w:t>CIE DIS 024/E:2013</w:t>
            </w:r>
          </w:p>
        </w:tc>
        <w:tc>
          <w:tcPr>
            <w:tcW w:w="3129" w:type="pct"/>
            <w:shd w:val="clear" w:color="auto" w:fill="auto"/>
            <w:tcMar>
              <w:left w:w="0" w:type="dxa"/>
              <w:right w:w="0" w:type="dxa"/>
            </w:tcMar>
          </w:tcPr>
          <w:p w14:paraId="43023AA9" w14:textId="4508ACF7" w:rsidR="0057360C" w:rsidRPr="00DB7958" w:rsidRDefault="0057360C" w:rsidP="008D5A2A">
            <w:pPr>
              <w:spacing w:before="40" w:after="40"/>
              <w:rPr>
                <w:lang w:val="en-US"/>
              </w:rPr>
            </w:pPr>
            <w:r w:rsidRPr="00DB7958">
              <w:rPr>
                <w:lang w:val="en-US"/>
              </w:rPr>
              <w:t>Light Emitting Diodes (LEDs) and LED Assemblies – Terms and Definitions</w:t>
            </w:r>
          </w:p>
        </w:tc>
      </w:tr>
    </w:tbl>
    <w:p w14:paraId="2BBAA0E2" w14:textId="77777777" w:rsidR="00701BB7" w:rsidRPr="00DB7958" w:rsidRDefault="00701BB7" w:rsidP="008D5A2A">
      <w:pPr>
        <w:pStyle w:val="Heading2"/>
      </w:pPr>
      <w:bookmarkStart w:id="13" w:name="_Toc51875504"/>
      <w:r w:rsidRPr="00DB7958">
        <w:t>Verwendete Literatur</w:t>
      </w:r>
      <w:bookmarkEnd w:id="13"/>
    </w:p>
    <w:tbl>
      <w:tblPr>
        <w:tblW w:w="5000" w:type="pct"/>
        <w:tblCellMar>
          <w:left w:w="43" w:type="dxa"/>
          <w:right w:w="43" w:type="dxa"/>
        </w:tblCellMar>
        <w:tblLook w:val="04A0" w:firstRow="1" w:lastRow="0" w:firstColumn="1" w:lastColumn="0" w:noHBand="0" w:noVBand="1"/>
      </w:tblPr>
      <w:tblGrid>
        <w:gridCol w:w="722"/>
        <w:gridCol w:w="8345"/>
      </w:tblGrid>
      <w:tr w:rsidR="0077149B" w:rsidRPr="00DB7958" w14:paraId="25B1BEF2" w14:textId="77777777" w:rsidTr="008D5A2A">
        <w:tc>
          <w:tcPr>
            <w:tcW w:w="398" w:type="pct"/>
          </w:tcPr>
          <w:p w14:paraId="31BAC01D" w14:textId="77777777" w:rsidR="0077149B" w:rsidRPr="00DB7958" w:rsidRDefault="0077149B" w:rsidP="008D5A2A">
            <w:pPr>
              <w:pStyle w:val="ListParagraph"/>
              <w:numPr>
                <w:ilvl w:val="0"/>
                <w:numId w:val="4"/>
              </w:numPr>
              <w:spacing w:before="40" w:after="40"/>
              <w:ind w:left="0" w:firstLine="0"/>
              <w:contextualSpacing w:val="0"/>
            </w:pPr>
          </w:p>
        </w:tc>
        <w:tc>
          <w:tcPr>
            <w:tcW w:w="4602" w:type="pct"/>
          </w:tcPr>
          <w:p w14:paraId="39950A1D" w14:textId="2DD25653" w:rsidR="0077149B" w:rsidRPr="00DB7958" w:rsidRDefault="0016073A" w:rsidP="0016073A">
            <w:pPr>
              <w:spacing w:before="40" w:after="40"/>
            </w:pPr>
            <w:r w:rsidRPr="00DB7958">
              <w:t>HORŇÁK, P.: Výpočet a meranie svetelnotechnických vlastností osvetľovacích zariadení tunelov [Berechnung und Messung der Gütemerkmale von Tunnelbeleuchtungseinrichtungen]. in: EE časopis pre elektrorechniku, elektroenergetiku, informačné a komunikačné technológie, 2009, roč. 15, č. 5 [EE – Zeitschrift für Elektrotechnik, Elektroenergetik, Informations- und Kommunikationstechnologie, 2009, Jg. 15, Teil 5], S. 12 – 1;</w:t>
            </w:r>
          </w:p>
        </w:tc>
      </w:tr>
      <w:tr w:rsidR="00B909F0" w:rsidRPr="00DB7958" w14:paraId="2B701973" w14:textId="77777777" w:rsidTr="008D5A2A">
        <w:tc>
          <w:tcPr>
            <w:tcW w:w="398" w:type="pct"/>
          </w:tcPr>
          <w:p w14:paraId="2EF71D89" w14:textId="77777777" w:rsidR="00B909F0" w:rsidRPr="00DB7958" w:rsidRDefault="00B909F0" w:rsidP="008D5A2A">
            <w:pPr>
              <w:pStyle w:val="ListParagraph"/>
              <w:numPr>
                <w:ilvl w:val="0"/>
                <w:numId w:val="4"/>
              </w:numPr>
              <w:spacing w:before="40" w:after="40"/>
              <w:ind w:left="0" w:firstLine="0"/>
              <w:contextualSpacing w:val="0"/>
            </w:pPr>
          </w:p>
        </w:tc>
        <w:tc>
          <w:tcPr>
            <w:tcW w:w="4602" w:type="pct"/>
          </w:tcPr>
          <w:p w14:paraId="31F552A4" w14:textId="79468A03" w:rsidR="00B909F0" w:rsidRPr="00DB7958" w:rsidRDefault="0016073A" w:rsidP="0016073A">
            <w:pPr>
              <w:spacing w:before="40" w:after="40"/>
            </w:pPr>
            <w:r w:rsidRPr="00DB7958">
              <w:t>CETU – Tunnel lighting guidelines;</w:t>
            </w:r>
          </w:p>
        </w:tc>
      </w:tr>
      <w:tr w:rsidR="00B909F0" w:rsidRPr="00DB7958" w14:paraId="54FA23E9" w14:textId="77777777" w:rsidTr="008D5A2A">
        <w:tc>
          <w:tcPr>
            <w:tcW w:w="398" w:type="pct"/>
          </w:tcPr>
          <w:p w14:paraId="068D0947" w14:textId="77777777" w:rsidR="00B909F0" w:rsidRPr="00DB7958" w:rsidRDefault="00B909F0" w:rsidP="008D5A2A">
            <w:pPr>
              <w:pStyle w:val="ListParagraph"/>
              <w:numPr>
                <w:ilvl w:val="0"/>
                <w:numId w:val="4"/>
              </w:numPr>
              <w:spacing w:before="40" w:after="40"/>
              <w:ind w:left="0" w:firstLine="0"/>
              <w:contextualSpacing w:val="0"/>
            </w:pPr>
          </w:p>
        </w:tc>
        <w:tc>
          <w:tcPr>
            <w:tcW w:w="4602" w:type="pct"/>
          </w:tcPr>
          <w:p w14:paraId="32E34C7D" w14:textId="22298975" w:rsidR="00B909F0" w:rsidRPr="00DB7958" w:rsidRDefault="0016073A" w:rsidP="0016073A">
            <w:pPr>
              <w:spacing w:before="40" w:after="40"/>
              <w:rPr>
                <w:lang w:val="en-US"/>
              </w:rPr>
            </w:pPr>
            <w:r w:rsidRPr="00DB7958">
              <w:rPr>
                <w:lang w:val="en-US"/>
              </w:rPr>
              <w:t>CETU – Signalling and support measures for self-evacuation of users from road tunnels;</w:t>
            </w:r>
          </w:p>
        </w:tc>
      </w:tr>
      <w:tr w:rsidR="00B21E11" w:rsidRPr="00DB7958" w14:paraId="423A6DC2" w14:textId="77777777" w:rsidTr="008D5A2A">
        <w:tc>
          <w:tcPr>
            <w:tcW w:w="398" w:type="pct"/>
          </w:tcPr>
          <w:p w14:paraId="1B408CF2" w14:textId="77777777" w:rsidR="00B21E11" w:rsidRPr="00DB7958" w:rsidRDefault="00B21E11" w:rsidP="008D5A2A">
            <w:pPr>
              <w:pStyle w:val="ListParagraph"/>
              <w:numPr>
                <w:ilvl w:val="0"/>
                <w:numId w:val="4"/>
              </w:numPr>
              <w:spacing w:before="40" w:after="40"/>
              <w:ind w:left="0" w:firstLine="0"/>
              <w:contextualSpacing w:val="0"/>
              <w:rPr>
                <w:lang w:val="en-US"/>
              </w:rPr>
            </w:pPr>
          </w:p>
        </w:tc>
        <w:tc>
          <w:tcPr>
            <w:tcW w:w="4602" w:type="pct"/>
          </w:tcPr>
          <w:p w14:paraId="166BD797" w14:textId="074B3ED2" w:rsidR="00B21E11" w:rsidRPr="00DB7958" w:rsidRDefault="00B21E11" w:rsidP="0016073A">
            <w:pPr>
              <w:spacing w:before="40" w:after="40"/>
            </w:pPr>
            <w:r w:rsidRPr="00DB7958">
              <w:t>Schréder – Tunnels and underpasses;</w:t>
            </w:r>
          </w:p>
        </w:tc>
      </w:tr>
      <w:tr w:rsidR="00B909F0" w:rsidRPr="00DB7958" w14:paraId="1872344E" w14:textId="77777777" w:rsidTr="008D5A2A">
        <w:tc>
          <w:tcPr>
            <w:tcW w:w="398" w:type="pct"/>
          </w:tcPr>
          <w:p w14:paraId="56918444" w14:textId="77777777" w:rsidR="005A58D8" w:rsidRPr="00DB7958" w:rsidRDefault="005A58D8" w:rsidP="008D5A2A">
            <w:pPr>
              <w:pStyle w:val="ListParagraph"/>
              <w:numPr>
                <w:ilvl w:val="0"/>
                <w:numId w:val="4"/>
              </w:numPr>
              <w:spacing w:before="40" w:after="40"/>
              <w:ind w:left="0" w:firstLine="0"/>
              <w:contextualSpacing w:val="0"/>
            </w:pPr>
          </w:p>
        </w:tc>
        <w:tc>
          <w:tcPr>
            <w:tcW w:w="4602" w:type="pct"/>
          </w:tcPr>
          <w:p w14:paraId="6799F5A9" w14:textId="739DA7EA" w:rsidR="00B909F0" w:rsidRPr="00DB7958" w:rsidRDefault="0016073A" w:rsidP="0016073A">
            <w:pPr>
              <w:spacing w:before="40" w:after="40"/>
            </w:pPr>
            <w:r w:rsidRPr="00DB7958">
              <w:t>https://www.technoteam.de/;</w:t>
            </w:r>
          </w:p>
        </w:tc>
      </w:tr>
      <w:tr w:rsidR="009F0630" w:rsidRPr="00DB7958" w14:paraId="7B206358" w14:textId="77777777" w:rsidTr="008D5A2A">
        <w:tc>
          <w:tcPr>
            <w:tcW w:w="398" w:type="pct"/>
          </w:tcPr>
          <w:p w14:paraId="704D5AFE" w14:textId="77777777" w:rsidR="009F0630" w:rsidRPr="00DB7958" w:rsidRDefault="009F0630" w:rsidP="008D5A2A">
            <w:pPr>
              <w:pStyle w:val="ListParagraph"/>
              <w:numPr>
                <w:ilvl w:val="0"/>
                <w:numId w:val="4"/>
              </w:numPr>
              <w:spacing w:before="40" w:after="40"/>
              <w:ind w:left="0" w:firstLine="0"/>
              <w:contextualSpacing w:val="0"/>
            </w:pPr>
          </w:p>
        </w:tc>
        <w:tc>
          <w:tcPr>
            <w:tcW w:w="4602" w:type="pct"/>
          </w:tcPr>
          <w:p w14:paraId="62A8A720" w14:textId="77777777" w:rsidR="009F0630" w:rsidRPr="00DB7958" w:rsidRDefault="009F0630" w:rsidP="0016073A">
            <w:pPr>
              <w:spacing w:before="40" w:after="40"/>
            </w:pPr>
            <w:r w:rsidRPr="00DB7958">
              <w:t>INDALUX – LIGHTING ENGINEERING 2002</w:t>
            </w:r>
          </w:p>
        </w:tc>
      </w:tr>
    </w:tbl>
    <w:p w14:paraId="24901650" w14:textId="77777777" w:rsidR="00437D90" w:rsidRPr="00DB7958" w:rsidRDefault="00437D90" w:rsidP="008D5A2A">
      <w:pPr>
        <w:pStyle w:val="Heading2"/>
      </w:pPr>
      <w:bookmarkStart w:id="14" w:name="_Toc51875505"/>
      <w:r w:rsidRPr="00DB7958">
        <w:t>Verwendete Abkürzungen</w:t>
      </w:r>
      <w:bookmarkEnd w:id="14"/>
    </w:p>
    <w:p w14:paraId="46B4D1E8" w14:textId="77777777" w:rsidR="00B909F0" w:rsidRPr="00DB7958" w:rsidRDefault="00B909F0" w:rsidP="008D5A2A">
      <w:pPr>
        <w:pStyle w:val="tl1"/>
        <w:keepNext/>
        <w:keepLines/>
        <w:ind w:firstLine="0"/>
      </w:pPr>
      <w:r w:rsidRPr="00DB7958">
        <w:t>Verwendet werden die in den zitierten Normen verwendeten sowie folgende Abkürzungen:</w:t>
      </w:r>
    </w:p>
    <w:tbl>
      <w:tblPr>
        <w:tblW w:w="5000" w:type="pct"/>
        <w:tblLayout w:type="fixed"/>
        <w:tblCellMar>
          <w:left w:w="43" w:type="dxa"/>
          <w:right w:w="43" w:type="dxa"/>
        </w:tblCellMar>
        <w:tblLook w:val="04A0" w:firstRow="1" w:lastRow="0" w:firstColumn="1" w:lastColumn="0" w:noHBand="0" w:noVBand="1"/>
      </w:tblPr>
      <w:tblGrid>
        <w:gridCol w:w="1175"/>
        <w:gridCol w:w="7892"/>
      </w:tblGrid>
      <w:tr w:rsidR="00B909F0" w:rsidRPr="00DB7958" w14:paraId="48825400" w14:textId="77777777" w:rsidTr="008D5A2A">
        <w:tc>
          <w:tcPr>
            <w:tcW w:w="648" w:type="pct"/>
            <w:shd w:val="clear" w:color="auto" w:fill="auto"/>
          </w:tcPr>
          <w:p w14:paraId="21E578C4" w14:textId="77777777" w:rsidR="00B909F0" w:rsidRPr="00DB7958" w:rsidRDefault="00B909F0" w:rsidP="008D5A2A">
            <w:pPr>
              <w:spacing w:before="40" w:after="40"/>
              <w:rPr>
                <w:rFonts w:cs="Arial"/>
                <w:szCs w:val="20"/>
              </w:rPr>
            </w:pPr>
            <w:r w:rsidRPr="00DB7958">
              <w:t>CEN</w:t>
            </w:r>
          </w:p>
        </w:tc>
        <w:tc>
          <w:tcPr>
            <w:tcW w:w="4352" w:type="pct"/>
            <w:shd w:val="clear" w:color="auto" w:fill="auto"/>
          </w:tcPr>
          <w:p w14:paraId="7B56B59D" w14:textId="77777777" w:rsidR="00B909F0" w:rsidRPr="00DB7958" w:rsidRDefault="00AD263B" w:rsidP="008D5A2A">
            <w:pPr>
              <w:spacing w:before="40" w:after="40"/>
              <w:rPr>
                <w:rFonts w:cs="Arial"/>
                <w:szCs w:val="20"/>
              </w:rPr>
            </w:pPr>
            <w:r w:rsidRPr="00DB7958">
              <w:t>Comité Européen de Normalisation – European Committee for Standardization – Europäisches Komitee für Normung</w:t>
            </w:r>
          </w:p>
        </w:tc>
      </w:tr>
      <w:tr w:rsidR="00B909F0" w:rsidRPr="00DB7958" w14:paraId="753C7C9F" w14:textId="77777777" w:rsidTr="008D5A2A">
        <w:tc>
          <w:tcPr>
            <w:tcW w:w="648" w:type="pct"/>
            <w:shd w:val="clear" w:color="auto" w:fill="auto"/>
          </w:tcPr>
          <w:p w14:paraId="4ADD6987" w14:textId="77777777" w:rsidR="00B909F0" w:rsidRPr="00DB7958" w:rsidRDefault="00B909F0" w:rsidP="008D5A2A">
            <w:pPr>
              <w:spacing w:before="40" w:after="40"/>
              <w:rPr>
                <w:rFonts w:cs="Arial"/>
                <w:szCs w:val="20"/>
              </w:rPr>
            </w:pPr>
            <w:r w:rsidRPr="00DB7958">
              <w:t>CETU</w:t>
            </w:r>
          </w:p>
        </w:tc>
        <w:tc>
          <w:tcPr>
            <w:tcW w:w="4352" w:type="pct"/>
            <w:shd w:val="clear" w:color="auto" w:fill="auto"/>
          </w:tcPr>
          <w:p w14:paraId="2B263E9B" w14:textId="77777777" w:rsidR="00B909F0" w:rsidRPr="00DB7958" w:rsidRDefault="00AD263B" w:rsidP="008D5A2A">
            <w:pPr>
              <w:spacing w:before="40" w:after="40"/>
              <w:rPr>
                <w:rFonts w:cs="Arial"/>
                <w:color w:val="000000"/>
                <w:szCs w:val="20"/>
                <w:shd w:val="clear" w:color="auto" w:fill="FFFFFF"/>
              </w:rPr>
            </w:pPr>
            <w:r w:rsidRPr="00DB7958">
              <w:rPr>
                <w:lang w:val="fr-FR"/>
              </w:rPr>
              <w:t xml:space="preserve">Centre d’Etudes des Tunnels [franz. </w:t>
            </w:r>
            <w:r w:rsidRPr="00DB7958">
              <w:t xml:space="preserve">Tunnelforschungszentrum] </w:t>
            </w:r>
          </w:p>
        </w:tc>
      </w:tr>
      <w:tr w:rsidR="00B909F0" w:rsidRPr="00DB7958" w14:paraId="3AA87E74" w14:textId="77777777" w:rsidTr="008D5A2A">
        <w:tc>
          <w:tcPr>
            <w:tcW w:w="648" w:type="pct"/>
            <w:shd w:val="clear" w:color="auto" w:fill="auto"/>
          </w:tcPr>
          <w:p w14:paraId="2C85E86F" w14:textId="77777777" w:rsidR="00B909F0" w:rsidRPr="00DB7958" w:rsidRDefault="00B909F0" w:rsidP="008D5A2A">
            <w:pPr>
              <w:spacing w:before="40" w:after="40"/>
              <w:rPr>
                <w:rFonts w:cs="Arial"/>
                <w:szCs w:val="20"/>
              </w:rPr>
            </w:pPr>
            <w:r w:rsidRPr="00DB7958">
              <w:t>CIE</w:t>
            </w:r>
          </w:p>
        </w:tc>
        <w:tc>
          <w:tcPr>
            <w:tcW w:w="4352" w:type="pct"/>
            <w:shd w:val="clear" w:color="auto" w:fill="auto"/>
          </w:tcPr>
          <w:p w14:paraId="2832A9CA" w14:textId="77777777" w:rsidR="00B909F0" w:rsidRPr="00DB7958" w:rsidRDefault="00AD263B" w:rsidP="008D5A2A">
            <w:pPr>
              <w:spacing w:before="40" w:after="40"/>
              <w:rPr>
                <w:rFonts w:cs="Arial"/>
                <w:color w:val="000000"/>
                <w:szCs w:val="20"/>
                <w:shd w:val="clear" w:color="auto" w:fill="FFFFFF"/>
                <w:lang w:val="fr-FR"/>
              </w:rPr>
            </w:pPr>
            <w:r w:rsidRPr="00DB7958">
              <w:rPr>
                <w:lang w:val="fr-FR"/>
              </w:rPr>
              <w:t>Commission Internationale de l‘éclairage – International Commission on Illumination – Internationale Beleuchtungskommission</w:t>
            </w:r>
          </w:p>
        </w:tc>
      </w:tr>
      <w:tr w:rsidR="00B909F0" w:rsidRPr="00DB7958" w14:paraId="4BCB391A" w14:textId="77777777" w:rsidTr="008D5A2A">
        <w:tc>
          <w:tcPr>
            <w:tcW w:w="648" w:type="pct"/>
            <w:shd w:val="clear" w:color="auto" w:fill="auto"/>
          </w:tcPr>
          <w:p w14:paraId="6D07FA56" w14:textId="77777777" w:rsidR="00B909F0" w:rsidRPr="00DB7958" w:rsidRDefault="00B909F0" w:rsidP="008D5A2A">
            <w:pPr>
              <w:spacing w:before="40" w:after="40"/>
              <w:rPr>
                <w:rFonts w:cs="Arial"/>
                <w:szCs w:val="20"/>
              </w:rPr>
            </w:pPr>
            <w:r w:rsidRPr="00DB7958">
              <w:t>EN</w:t>
            </w:r>
          </w:p>
        </w:tc>
        <w:tc>
          <w:tcPr>
            <w:tcW w:w="4352" w:type="pct"/>
            <w:shd w:val="clear" w:color="auto" w:fill="auto"/>
          </w:tcPr>
          <w:p w14:paraId="661B990B" w14:textId="77777777" w:rsidR="00B909F0" w:rsidRPr="00DB7958" w:rsidRDefault="005446D2" w:rsidP="008D5A2A">
            <w:pPr>
              <w:spacing w:before="40" w:after="40"/>
              <w:rPr>
                <w:rFonts w:cs="Arial"/>
                <w:color w:val="000000"/>
                <w:szCs w:val="20"/>
                <w:shd w:val="clear" w:color="auto" w:fill="FFFFFF"/>
              </w:rPr>
            </w:pPr>
            <w:r w:rsidRPr="00DB7958">
              <w:t>Europäische Norm</w:t>
            </w:r>
          </w:p>
        </w:tc>
      </w:tr>
      <w:tr w:rsidR="00B909F0" w:rsidRPr="00DB7958" w14:paraId="6A1575EB" w14:textId="77777777" w:rsidTr="008D5A2A">
        <w:tc>
          <w:tcPr>
            <w:tcW w:w="648" w:type="pct"/>
            <w:shd w:val="clear" w:color="auto" w:fill="auto"/>
          </w:tcPr>
          <w:p w14:paraId="4E5A68D2" w14:textId="77777777" w:rsidR="00B909F0" w:rsidRPr="00DB7958" w:rsidRDefault="00B909F0" w:rsidP="008D5A2A">
            <w:pPr>
              <w:spacing w:before="40" w:after="40"/>
              <w:rPr>
                <w:rFonts w:cs="Arial"/>
                <w:szCs w:val="20"/>
              </w:rPr>
            </w:pPr>
            <w:r w:rsidRPr="00DB7958">
              <w:t>WVZ</w:t>
            </w:r>
          </w:p>
        </w:tc>
        <w:tc>
          <w:tcPr>
            <w:tcW w:w="4352" w:type="pct"/>
            <w:shd w:val="clear" w:color="auto" w:fill="auto"/>
          </w:tcPr>
          <w:p w14:paraId="7D7419FA" w14:textId="77777777" w:rsidR="00B909F0" w:rsidRPr="00DB7958" w:rsidRDefault="008B782A" w:rsidP="008D5A2A">
            <w:pPr>
              <w:spacing w:before="40" w:after="40"/>
              <w:rPr>
                <w:rFonts w:cs="Calibri"/>
                <w:szCs w:val="20"/>
              </w:rPr>
            </w:pPr>
            <w:r w:rsidRPr="00DB7958">
              <w:t>Wechselverkehrszeichen</w:t>
            </w:r>
          </w:p>
        </w:tc>
      </w:tr>
      <w:tr w:rsidR="008B782A" w:rsidRPr="00DB7958" w14:paraId="21FF3BE7" w14:textId="77777777" w:rsidTr="008D5A2A">
        <w:tc>
          <w:tcPr>
            <w:tcW w:w="648" w:type="pct"/>
            <w:shd w:val="clear" w:color="auto" w:fill="auto"/>
          </w:tcPr>
          <w:p w14:paraId="54599A00" w14:textId="77777777" w:rsidR="008B782A" w:rsidRPr="00DB7958" w:rsidRDefault="008B782A" w:rsidP="008D5A2A">
            <w:pPr>
              <w:spacing w:before="40" w:after="40"/>
              <w:rPr>
                <w:rFonts w:cs="Arial"/>
                <w:szCs w:val="20"/>
              </w:rPr>
            </w:pPr>
            <w:r w:rsidRPr="00DB7958">
              <w:t>SNAS</w:t>
            </w:r>
          </w:p>
        </w:tc>
        <w:tc>
          <w:tcPr>
            <w:tcW w:w="4352" w:type="pct"/>
            <w:shd w:val="clear" w:color="auto" w:fill="auto"/>
          </w:tcPr>
          <w:p w14:paraId="0C75E5D8" w14:textId="77777777" w:rsidR="008B782A" w:rsidRPr="00DB7958" w:rsidRDefault="008B782A" w:rsidP="008D5A2A">
            <w:pPr>
              <w:spacing w:before="40" w:after="40"/>
              <w:rPr>
                <w:rFonts w:cs="Arial"/>
                <w:color w:val="000000"/>
                <w:szCs w:val="20"/>
                <w:shd w:val="clear" w:color="auto" w:fill="FFFFFF"/>
              </w:rPr>
            </w:pPr>
            <w:r w:rsidRPr="00DB7958">
              <w:t>Slowakischer Nationaler Zulassungsdienst</w:t>
            </w:r>
          </w:p>
        </w:tc>
      </w:tr>
      <w:tr w:rsidR="008B782A" w:rsidRPr="00DB7958" w14:paraId="3BE72744" w14:textId="77777777" w:rsidTr="008D5A2A">
        <w:tc>
          <w:tcPr>
            <w:tcW w:w="648" w:type="pct"/>
            <w:shd w:val="clear" w:color="auto" w:fill="auto"/>
          </w:tcPr>
          <w:p w14:paraId="57A9DBBE" w14:textId="77777777" w:rsidR="008B782A" w:rsidRPr="00DB7958" w:rsidRDefault="008B782A" w:rsidP="008D5A2A">
            <w:pPr>
              <w:spacing w:before="40" w:after="40"/>
              <w:rPr>
                <w:rFonts w:cs="Arial"/>
                <w:szCs w:val="20"/>
              </w:rPr>
            </w:pPr>
            <w:r w:rsidRPr="00DB7958">
              <w:t>STN</w:t>
            </w:r>
          </w:p>
        </w:tc>
        <w:tc>
          <w:tcPr>
            <w:tcW w:w="4352" w:type="pct"/>
            <w:shd w:val="clear" w:color="auto" w:fill="auto"/>
          </w:tcPr>
          <w:p w14:paraId="2A5FE529" w14:textId="77777777" w:rsidR="008B782A" w:rsidRPr="00DB7958" w:rsidRDefault="008B782A" w:rsidP="008D5A2A">
            <w:pPr>
              <w:spacing w:before="40" w:after="40"/>
              <w:rPr>
                <w:rFonts w:cs="Arial"/>
                <w:color w:val="000000"/>
                <w:szCs w:val="20"/>
                <w:shd w:val="clear" w:color="auto" w:fill="FFFFFF"/>
              </w:rPr>
            </w:pPr>
            <w:r w:rsidRPr="00DB7958">
              <w:t>Slowakische Technische Norm</w:t>
            </w:r>
          </w:p>
        </w:tc>
      </w:tr>
      <w:tr w:rsidR="008B782A" w:rsidRPr="00DB7958" w14:paraId="5240A35C" w14:textId="77777777" w:rsidTr="008D5A2A">
        <w:tc>
          <w:tcPr>
            <w:tcW w:w="648" w:type="pct"/>
            <w:shd w:val="clear" w:color="auto" w:fill="auto"/>
          </w:tcPr>
          <w:p w14:paraId="2DDA3F95" w14:textId="77777777" w:rsidR="008B782A" w:rsidRPr="00DB7958" w:rsidRDefault="008B782A" w:rsidP="008D5A2A">
            <w:pPr>
              <w:spacing w:before="40" w:after="40"/>
              <w:rPr>
                <w:rFonts w:cs="Arial"/>
                <w:szCs w:val="20"/>
              </w:rPr>
            </w:pPr>
            <w:r w:rsidRPr="00DB7958">
              <w:t>TNI</w:t>
            </w:r>
          </w:p>
        </w:tc>
        <w:tc>
          <w:tcPr>
            <w:tcW w:w="4352" w:type="pct"/>
            <w:shd w:val="clear" w:color="auto" w:fill="auto"/>
          </w:tcPr>
          <w:p w14:paraId="28C615D7" w14:textId="77777777" w:rsidR="008B782A" w:rsidRPr="00DB7958" w:rsidRDefault="008B782A" w:rsidP="008D5A2A">
            <w:pPr>
              <w:spacing w:before="40" w:after="40"/>
              <w:rPr>
                <w:rFonts w:cs="Calibri"/>
                <w:szCs w:val="20"/>
              </w:rPr>
            </w:pPr>
            <w:r w:rsidRPr="00DB7958">
              <w:t xml:space="preserve">technische Normungsinformationen </w:t>
            </w:r>
            <w:r w:rsidRPr="00DB7958">
              <w:rPr>
                <w:i/>
              </w:rPr>
              <w:t>(nicht als slowakische Normen übernommene internationale Normen)</w:t>
            </w:r>
          </w:p>
        </w:tc>
      </w:tr>
    </w:tbl>
    <w:p w14:paraId="5215AD9F" w14:textId="77777777" w:rsidR="00E524BC" w:rsidRPr="00DB7958" w:rsidRDefault="006C6EE7" w:rsidP="008D5A2A">
      <w:pPr>
        <w:pStyle w:val="Heading2"/>
      </w:pPr>
      <w:bookmarkStart w:id="15" w:name="_Toc51875506"/>
      <w:r w:rsidRPr="00DB7958">
        <w:t>Begriffe und Definitionen</w:t>
      </w:r>
      <w:bookmarkEnd w:id="15"/>
    </w:p>
    <w:p w14:paraId="24B2A027" w14:textId="04FCAF28" w:rsidR="004B7343" w:rsidRPr="00DB7958" w:rsidRDefault="004B7343" w:rsidP="008D5A2A">
      <w:pPr>
        <w:pStyle w:val="tl1"/>
      </w:pPr>
      <w:r w:rsidRPr="00DB7958">
        <w:t>Für diese Zwecke dieser TB werden außer den in STN 73 6100, STN 73 6101, STN EN 12665, STN EN 13032-4 + A1 und den geltenden TPR folgende Begriffe und Definitionen verwendet:</w:t>
      </w:r>
    </w:p>
    <w:p w14:paraId="73B6C784" w14:textId="77777777" w:rsidR="00E03F5F" w:rsidRPr="00DB7958" w:rsidRDefault="00647344" w:rsidP="008D5A2A">
      <w:pPr>
        <w:pStyle w:val="tl1"/>
      </w:pPr>
      <w:r w:rsidRPr="00DB7958">
        <w:rPr>
          <w:b/>
        </w:rPr>
        <w:t>Verkehrsstärke</w:t>
      </w:r>
      <w:r w:rsidRPr="00DB7958">
        <w:t xml:space="preserve">: die Anzahl Fahrzeuge, die eine Fahrspur innerhalb einer Stunde während der Verkehrsspitze durchfahren </w:t>
      </w:r>
    </w:p>
    <w:p w14:paraId="4610FA81" w14:textId="77777777" w:rsidR="00E03F5F" w:rsidRPr="00DB7958" w:rsidRDefault="00647344" w:rsidP="008D5A2A">
      <w:pPr>
        <w:pStyle w:val="tl1"/>
      </w:pPr>
      <w:r w:rsidRPr="00DB7958">
        <w:rPr>
          <w:b/>
        </w:rPr>
        <w:lastRenderedPageBreak/>
        <w:t>Planungsgeschwindigkeit:</w:t>
      </w:r>
      <w:r w:rsidRPr="00DB7958">
        <w:t xml:space="preserve"> geplante Fahrzeughöchstgeschwindigkeit, anhand derer die Planungsparameter für die Beleuchtung bemessen werden.</w:t>
      </w:r>
    </w:p>
    <w:p w14:paraId="146701E7" w14:textId="77777777" w:rsidR="00E03F5F" w:rsidRPr="00DB7958" w:rsidRDefault="00647344" w:rsidP="008D5A2A">
      <w:pPr>
        <w:pStyle w:val="tl1"/>
      </w:pPr>
      <w:r w:rsidRPr="00DB7958">
        <w:rPr>
          <w:b/>
        </w:rPr>
        <w:t>Gesamtbremsweg (BW):</w:t>
      </w:r>
      <w:r w:rsidRPr="00DB7958">
        <w:t xml:space="preserve"> zum vollständigen Anhalten eines mit einer bestimmten Geschwindigkeit fahrenden Fahrzeugs benötigte Strecke</w:t>
      </w:r>
    </w:p>
    <w:p w14:paraId="4EC0C8FE" w14:textId="77777777" w:rsidR="00E03F5F" w:rsidRPr="00DB7958" w:rsidRDefault="00647344" w:rsidP="008D5A2A">
      <w:pPr>
        <w:pStyle w:val="tl1"/>
      </w:pPr>
      <w:r w:rsidRPr="00DB7958">
        <w:rPr>
          <w:b/>
        </w:rPr>
        <w:t>gemischter Verkehr:</w:t>
      </w:r>
      <w:r w:rsidRPr="00DB7958">
        <w:t xml:space="preserve"> Verkehr, der aus Kraftfahrzeugen, Fahrradfahrern und Fußgängern besteht</w:t>
      </w:r>
    </w:p>
    <w:p w14:paraId="54EB9C74" w14:textId="77777777" w:rsidR="00E03F5F" w:rsidRPr="00DB7958" w:rsidRDefault="00647344" w:rsidP="008D5A2A">
      <w:pPr>
        <w:pStyle w:val="tl1"/>
      </w:pPr>
      <w:r w:rsidRPr="00DB7958">
        <w:rPr>
          <w:b/>
        </w:rPr>
        <w:t>Kraftverkehr:</w:t>
      </w:r>
      <w:r w:rsidRPr="00DB7958">
        <w:t xml:space="preserve"> Verkehr, der nur aus Kraftfahrzeugen besteht</w:t>
      </w:r>
    </w:p>
    <w:p w14:paraId="6DDDE25C" w14:textId="77777777" w:rsidR="004F0574" w:rsidRPr="00DB7958" w:rsidRDefault="004F0574" w:rsidP="008D5A2A">
      <w:pPr>
        <w:pStyle w:val="tl1"/>
      </w:pPr>
      <w:r w:rsidRPr="00DB7958">
        <w:rPr>
          <w:b/>
        </w:rPr>
        <w:t>Annäherungsstrecke:</w:t>
      </w:r>
      <w:r w:rsidRPr="00DB7958">
        <w:t xml:space="preserve"> Teil der offenen Straße unmittelbar vor dem Eingangsportal, die sich soweit erstreckt, wie der Fahrer eines anfahrenden Fahrzeugs Sicht bis zum Tunnel hat (Abbildung 1)</w:t>
      </w:r>
    </w:p>
    <w:p w14:paraId="7441C38D" w14:textId="77777777" w:rsidR="004F0574" w:rsidRPr="00DB7958" w:rsidRDefault="004F0574" w:rsidP="008D5A2A">
      <w:pPr>
        <w:pStyle w:val="tl1"/>
      </w:pPr>
      <w:r w:rsidRPr="00DB7958">
        <w:rPr>
          <w:b/>
        </w:rPr>
        <w:t>Einsichtstrecke:</w:t>
      </w:r>
      <w:r w:rsidRPr="00DB7958">
        <w:t xml:space="preserve"> erster Teil des Tunnels unmittelbar nach dem Eingangsportal; die Einsichtstrecke beginnt am Eingangsportal (Abbildung 1)</w:t>
      </w:r>
    </w:p>
    <w:p w14:paraId="19F7FA3A" w14:textId="41C71834" w:rsidR="004F0574" w:rsidRPr="00DB7958" w:rsidRDefault="004F0574" w:rsidP="008D5A2A">
      <w:pPr>
        <w:pStyle w:val="tl1"/>
      </w:pPr>
      <w:r w:rsidRPr="00DB7958">
        <w:rPr>
          <w:b/>
        </w:rPr>
        <w:t>Übergangsstrecke:</w:t>
      </w:r>
      <w:r w:rsidRPr="00DB7958">
        <w:t xml:space="preserve"> Teil des Tunnels, der auf die Einsichtstrecke folgt; die Übergangsstrecke erstreckt sich vom Ende der Einsichtstrecke bis zum Beginn der Innenstrecke; in der Übergangsstrecke wird das am Ende der Einsichtstrecke herrschende Niveau der Leuchtdichte auf das Niveau der Innenstrecke abgesenkt (Abbildung 1)</w:t>
      </w:r>
    </w:p>
    <w:p w14:paraId="59473C3D" w14:textId="77777777" w:rsidR="004F0574" w:rsidRPr="00DB7958" w:rsidRDefault="004F0574" w:rsidP="008D5A2A">
      <w:pPr>
        <w:pStyle w:val="tl1"/>
      </w:pPr>
      <w:r w:rsidRPr="00DB7958">
        <w:rPr>
          <w:b/>
        </w:rPr>
        <w:t>Einfahrtstrecke:</w:t>
      </w:r>
      <w:r w:rsidRPr="00DB7958">
        <w:t xml:space="preserve"> Gesamtheit von Einsicht- und Übergangsstrecke</w:t>
      </w:r>
    </w:p>
    <w:p w14:paraId="1CDEE0B4" w14:textId="77777777" w:rsidR="004F0574" w:rsidRPr="00DB7958" w:rsidRDefault="004F0574" w:rsidP="008D5A2A">
      <w:pPr>
        <w:pStyle w:val="tl1"/>
      </w:pPr>
      <w:r w:rsidRPr="00DB7958">
        <w:rPr>
          <w:b/>
        </w:rPr>
        <w:t>Innenstrecke:</w:t>
      </w:r>
      <w:r w:rsidRPr="00DB7958">
        <w:t xml:space="preserve"> Teil des Tunnels, der auf die Übergangsstrecke folgt; die Innenstrecke erstreckt sich vom Ende der Übergangsstrecke bis zum Beginn der Ausfahrtstrecke (Abbildung 1)</w:t>
      </w:r>
    </w:p>
    <w:p w14:paraId="2D5F2C7D" w14:textId="77777777" w:rsidR="004F0574" w:rsidRPr="00DB7958" w:rsidRDefault="004F0574" w:rsidP="008D5A2A">
      <w:pPr>
        <w:pStyle w:val="tl1"/>
      </w:pPr>
      <w:r w:rsidRPr="00DB7958">
        <w:rPr>
          <w:b/>
        </w:rPr>
        <w:t>Ausfahrtstrecke:</w:t>
      </w:r>
      <w:r w:rsidRPr="00DB7958">
        <w:t xml:space="preserve"> Teil des Tunnels, in dem die Sicht des Fahrers, der sich der Tunnelausfahrt nähert, durch die Leuchtdichte des Raums nach dem Tunnel beeinflusst wird; die Ausfahrtstrecke erstreckt sich vom Ende der Innenstrecke bis zum Ausgangsportal (Abbildung 1)</w:t>
      </w:r>
    </w:p>
    <w:p w14:paraId="373A7BBF" w14:textId="77777777" w:rsidR="004F0574" w:rsidRPr="00DB7958" w:rsidRDefault="004F0574" w:rsidP="008D5A2A">
      <w:pPr>
        <w:pStyle w:val="tl1"/>
      </w:pPr>
      <w:r w:rsidRPr="00DB7958">
        <w:rPr>
          <w:b/>
        </w:rPr>
        <w:t>Entfernungsstrecke:</w:t>
      </w:r>
      <w:r w:rsidRPr="00DB7958">
        <w:t xml:space="preserve"> erster Teil der offenen Straße nach dem Ausgangsportal; dieser Teil, der nach dem Ausgangsportal beginnt, ist nicht Teil des Tunnels, steht aber in einem engen Zusammenhang mit der Tunnelbeleuchtung (Abbildung 1)</w:t>
      </w:r>
    </w:p>
    <w:p w14:paraId="6DDC2180" w14:textId="77777777" w:rsidR="00E03F5F" w:rsidRPr="00DB7958" w:rsidRDefault="004F0574" w:rsidP="008D5A2A">
      <w:pPr>
        <w:autoSpaceDE w:val="0"/>
        <w:autoSpaceDN w:val="0"/>
        <w:adjustRightInd w:val="0"/>
        <w:rPr>
          <w:rFonts w:cs="Arial"/>
          <w:b/>
          <w:bCs/>
          <w:szCs w:val="20"/>
        </w:rPr>
      </w:pPr>
      <w:r w:rsidRPr="00DB7958">
        <w:rPr>
          <w:noProof/>
          <w:lang w:val="en-US"/>
        </w:rPr>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bookmarkStart w:id="16" w:name="_GoBack"/>
      <w:bookmarkEnd w:id="16"/>
    </w:p>
    <w:p w14:paraId="21443120" w14:textId="138CE38E" w:rsidR="00E03F5F" w:rsidRPr="00DB7958" w:rsidRDefault="0016073A" w:rsidP="00FF79C7">
      <w:pPr>
        <w:pStyle w:val="Obrzek"/>
        <w:numPr>
          <w:ilvl w:val="0"/>
          <w:numId w:val="0"/>
        </w:numPr>
        <w:tabs>
          <w:tab w:val="left" w:pos="1440"/>
        </w:tabs>
        <w:spacing w:before="240" w:after="240"/>
        <w:contextualSpacing w:val="0"/>
      </w:pPr>
      <w:r w:rsidRPr="00DB7958">
        <w:t>Abbildung 1 - Strecken im Straßentunnel</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C2142E" w:rsidRPr="00DB7958" w14:paraId="097846BE" w14:textId="77777777" w:rsidTr="00C2142E">
        <w:tc>
          <w:tcPr>
            <w:tcW w:w="2500" w:type="pct"/>
          </w:tcPr>
          <w:p w14:paraId="5FD6C981" w14:textId="77777777" w:rsidR="00C2142E" w:rsidRPr="00DB7958" w:rsidRDefault="00C2142E" w:rsidP="00C2142E">
            <w:r w:rsidRPr="00DB7958">
              <w:t>Približovacie pásmo</w:t>
            </w:r>
          </w:p>
        </w:tc>
        <w:tc>
          <w:tcPr>
            <w:tcW w:w="2500" w:type="pct"/>
          </w:tcPr>
          <w:p w14:paraId="4DFD4CCE" w14:textId="77777777" w:rsidR="00C2142E" w:rsidRPr="00DB7958" w:rsidRDefault="00C2142E" w:rsidP="00C2142E">
            <w:r w:rsidRPr="00DB7958">
              <w:t>Annäherungsstrecke</w:t>
            </w:r>
          </w:p>
        </w:tc>
      </w:tr>
      <w:tr w:rsidR="00C2142E" w:rsidRPr="00DB7958" w14:paraId="603AC891" w14:textId="77777777" w:rsidTr="00C2142E">
        <w:tc>
          <w:tcPr>
            <w:tcW w:w="2500" w:type="pct"/>
          </w:tcPr>
          <w:p w14:paraId="08D2C545" w14:textId="2EDFBFEA" w:rsidR="00C2142E" w:rsidRPr="00DB7958" w:rsidRDefault="00C2142E" w:rsidP="00C2142E">
            <w:r w:rsidRPr="00DB7958">
              <w:t>Medzné pásmo</w:t>
            </w:r>
          </w:p>
        </w:tc>
        <w:tc>
          <w:tcPr>
            <w:tcW w:w="2500" w:type="pct"/>
          </w:tcPr>
          <w:p w14:paraId="18E6904E" w14:textId="4DD73F52" w:rsidR="00C2142E" w:rsidRPr="00DB7958" w:rsidRDefault="00C2142E" w:rsidP="00C2142E">
            <w:r w:rsidRPr="00DB7958">
              <w:t>Einsichtstrecke</w:t>
            </w:r>
          </w:p>
        </w:tc>
      </w:tr>
      <w:tr w:rsidR="00C2142E" w:rsidRPr="00DB7958" w14:paraId="6DC791A6" w14:textId="77777777" w:rsidTr="00C2142E">
        <w:tc>
          <w:tcPr>
            <w:tcW w:w="2500" w:type="pct"/>
          </w:tcPr>
          <w:p w14:paraId="19D006D5" w14:textId="044A26B8" w:rsidR="00C2142E" w:rsidRPr="00DB7958" w:rsidRDefault="00C2142E" w:rsidP="00C2142E">
            <w:r w:rsidRPr="00DB7958">
              <w:t>Prechodové pásmo</w:t>
            </w:r>
          </w:p>
        </w:tc>
        <w:tc>
          <w:tcPr>
            <w:tcW w:w="2500" w:type="pct"/>
          </w:tcPr>
          <w:p w14:paraId="5CA2D4B8" w14:textId="55A51337" w:rsidR="00C2142E" w:rsidRPr="00DB7958" w:rsidRDefault="00C2142E" w:rsidP="00C2142E">
            <w:r w:rsidRPr="00DB7958">
              <w:t>Übergangsstrecke</w:t>
            </w:r>
          </w:p>
        </w:tc>
      </w:tr>
      <w:tr w:rsidR="00C2142E" w:rsidRPr="00DB7958" w14:paraId="720D6A41" w14:textId="77777777" w:rsidTr="00C2142E">
        <w:tc>
          <w:tcPr>
            <w:tcW w:w="2500" w:type="pct"/>
          </w:tcPr>
          <w:p w14:paraId="0A87BFFB" w14:textId="05F31ACF" w:rsidR="00C2142E" w:rsidRPr="00DB7958" w:rsidRDefault="00C2142E" w:rsidP="00C2142E">
            <w:r w:rsidRPr="00DB7958">
              <w:t>Vnútorné pásmo</w:t>
            </w:r>
          </w:p>
        </w:tc>
        <w:tc>
          <w:tcPr>
            <w:tcW w:w="2500" w:type="pct"/>
          </w:tcPr>
          <w:p w14:paraId="14DCB4B6" w14:textId="38DF0A6F" w:rsidR="00C2142E" w:rsidRPr="00DB7958" w:rsidRDefault="00C2142E" w:rsidP="00C2142E">
            <w:r w:rsidRPr="00DB7958">
              <w:t>Innenstrecke</w:t>
            </w:r>
          </w:p>
        </w:tc>
      </w:tr>
      <w:tr w:rsidR="00C2142E" w:rsidRPr="00DB7958" w14:paraId="4895B630" w14:textId="77777777" w:rsidTr="00C2142E">
        <w:tc>
          <w:tcPr>
            <w:tcW w:w="2500" w:type="pct"/>
          </w:tcPr>
          <w:p w14:paraId="733AA1B4" w14:textId="08BCFAE6" w:rsidR="00C2142E" w:rsidRPr="00DB7958" w:rsidRDefault="00C2142E" w:rsidP="00C2142E">
            <w:r w:rsidRPr="00DB7958">
              <w:t>Výjazdové pásmo</w:t>
            </w:r>
          </w:p>
        </w:tc>
        <w:tc>
          <w:tcPr>
            <w:tcW w:w="2500" w:type="pct"/>
          </w:tcPr>
          <w:p w14:paraId="2B5A770B" w14:textId="5FA01BEA" w:rsidR="00C2142E" w:rsidRPr="00DB7958" w:rsidRDefault="00C2142E" w:rsidP="00C2142E">
            <w:r w:rsidRPr="00DB7958">
              <w:t>Ausfahrtstrecke</w:t>
            </w:r>
          </w:p>
        </w:tc>
      </w:tr>
      <w:tr w:rsidR="00C2142E" w:rsidRPr="00DB7958" w14:paraId="4FDEE0FF" w14:textId="77777777" w:rsidTr="00C2142E">
        <w:tc>
          <w:tcPr>
            <w:tcW w:w="2500" w:type="pct"/>
          </w:tcPr>
          <w:p w14:paraId="74F7A535" w14:textId="57C744A8" w:rsidR="00C2142E" w:rsidRPr="00DB7958" w:rsidRDefault="00C2142E" w:rsidP="00C2142E">
            <w:r w:rsidRPr="00DB7958">
              <w:t>Vzďaľovanie pásmo</w:t>
            </w:r>
          </w:p>
        </w:tc>
        <w:tc>
          <w:tcPr>
            <w:tcW w:w="2500" w:type="pct"/>
          </w:tcPr>
          <w:p w14:paraId="5B89C888" w14:textId="1C5BC6D0" w:rsidR="00C2142E" w:rsidRPr="00DB7958" w:rsidRDefault="00C2142E" w:rsidP="00C2142E">
            <w:r w:rsidRPr="00DB7958">
              <w:t>Entfernungsstrecke</w:t>
            </w:r>
          </w:p>
        </w:tc>
      </w:tr>
    </w:tbl>
    <w:p w14:paraId="0ED2350F" w14:textId="77777777" w:rsidR="00E03F5F" w:rsidRPr="00DB7958" w:rsidRDefault="00536F7E" w:rsidP="008D5A2A">
      <w:pPr>
        <w:pStyle w:val="tl1"/>
      </w:pPr>
      <w:r w:rsidRPr="00DB7958">
        <w:rPr>
          <w:b/>
        </w:rPr>
        <w:lastRenderedPageBreak/>
        <w:t>Beleuchtung der Einsichtstrecke:</w:t>
      </w:r>
      <w:r w:rsidRPr="00DB7958">
        <w:t xml:space="preserve"> Beleuchtung, die die Einsichtstrecke erleuchtet und dem Fahrer ermöglicht, von der Annäherungsstrecke in das Tunnelinnere hineinzuschauen</w:t>
      </w:r>
    </w:p>
    <w:p w14:paraId="314A4AEE" w14:textId="77777777" w:rsidR="00E03F5F" w:rsidRPr="00DB7958" w:rsidRDefault="00536F7E" w:rsidP="008D5A2A">
      <w:pPr>
        <w:pStyle w:val="tl1"/>
      </w:pPr>
      <w:r w:rsidRPr="00DB7958">
        <w:rPr>
          <w:b/>
        </w:rPr>
        <w:t>Beleuchtung der Übergangsstrecke:</w:t>
      </w:r>
      <w:r w:rsidRPr="00DB7958">
        <w:t xml:space="preserve"> Beleuchtung, die die Übergangsstrecke erleuchtet und die Anpassung der Sicht an die Leuchtdichte der Innenstrecke erleichtert</w:t>
      </w:r>
    </w:p>
    <w:p w14:paraId="0A295512" w14:textId="77777777" w:rsidR="00E03F5F" w:rsidRPr="00DB7958" w:rsidRDefault="00536F7E" w:rsidP="008D5A2A">
      <w:pPr>
        <w:pStyle w:val="tl1"/>
      </w:pPr>
      <w:r w:rsidRPr="00DB7958">
        <w:rPr>
          <w:b/>
        </w:rPr>
        <w:t>Beleuchtung der Innenstrecke:</w:t>
      </w:r>
      <w:r w:rsidRPr="00DB7958">
        <w:t xml:space="preserve"> Beleuchtung, die die Innenstrecke erleuchtet und eine ausreichende Sicht im Tunnelinnern auch ohne Verwendung der Hauptfahrzeugscheinwerfer ermöglicht</w:t>
      </w:r>
    </w:p>
    <w:p w14:paraId="6EB14763" w14:textId="77777777" w:rsidR="00525AA6" w:rsidRPr="00DB7958" w:rsidRDefault="00536F7E" w:rsidP="008D5A2A">
      <w:pPr>
        <w:pStyle w:val="tl1"/>
      </w:pPr>
      <w:r w:rsidRPr="00DB7958">
        <w:rPr>
          <w:b/>
        </w:rPr>
        <w:t>Beleuchtung der Ausfahrtstrecke:</w:t>
      </w:r>
      <w:r w:rsidRPr="00DB7958">
        <w:t xml:space="preserve"> Beleuchtung, die die Ausfahrtstrecke erleuchtet und die Sicht des Fahrers während des Übergangs vom Tunnelinnern zum Raum nach dem Tunnel verbessert</w:t>
      </w:r>
    </w:p>
    <w:p w14:paraId="220C957B" w14:textId="77777777" w:rsidR="00525AA6" w:rsidRPr="00DB7958" w:rsidRDefault="00536F7E" w:rsidP="008D5A2A">
      <w:pPr>
        <w:pStyle w:val="tl1"/>
      </w:pPr>
      <w:r w:rsidRPr="00DB7958">
        <w:rPr>
          <w:b/>
        </w:rPr>
        <w:t>optische Leiteinrichtung:</w:t>
      </w:r>
      <w:r w:rsidRPr="00DB7958">
        <w:t xml:space="preserve"> Leuchtmittel, die den Fahrer während der Fahrt im Tunnel mit ausreichenden Informationen versorgen</w:t>
      </w:r>
    </w:p>
    <w:p w14:paraId="57CF548B" w14:textId="77777777" w:rsidR="00E03F5F" w:rsidRPr="00DB7958" w:rsidRDefault="00536F7E" w:rsidP="008D5A2A">
      <w:pPr>
        <w:pStyle w:val="tl1"/>
      </w:pPr>
      <w:r w:rsidRPr="00DB7958">
        <w:rPr>
          <w:b/>
        </w:rPr>
        <w:t xml:space="preserve">Leuchtdichte in der Annäherungsstrecke </w:t>
      </w:r>
      <w:r w:rsidRPr="00DB7958">
        <w:rPr>
          <w:b/>
          <w:i/>
        </w:rPr>
        <w:t>L</w:t>
      </w:r>
      <w:r w:rsidRPr="00DB7958">
        <w:rPr>
          <w:b/>
          <w:vertAlign w:val="subscript"/>
        </w:rPr>
        <w:t>20</w:t>
      </w:r>
      <w:r w:rsidRPr="00DB7958">
        <w:rPr>
          <w:b/>
        </w:rPr>
        <w:t xml:space="preserve">: </w:t>
      </w:r>
      <w:r w:rsidRPr="00DB7958">
        <w:t xml:space="preserve">mittlere Leuchtdichte des kegelförmigen Gesichtsfeldes, das von einem Öffnungswinkel von 20° begrenzt wird, dessen Scheitelpunkt im Mittelpunkt des Auges des herannahenden Fahrers liegt, und das auf ungefähr ein Viertel der Höhe des Eingangsportals ausgerichtet ist; </w:t>
      </w:r>
      <w:r w:rsidRPr="00DB7958">
        <w:rPr>
          <w:i/>
        </w:rPr>
        <w:t>L</w:t>
      </w:r>
      <w:r w:rsidRPr="00DB7958">
        <w:rPr>
          <w:vertAlign w:val="subscript"/>
        </w:rPr>
        <w:t>20</w:t>
      </w:r>
      <w:r w:rsidRPr="00DB7958">
        <w:t xml:space="preserve"> wird aus einer Entfernung bestimmt, die gleich dem Gesamtbremsweg vor der Einfahrt in den Tunnel in der Straßen- oder Fahrstreifenachse ist</w:t>
      </w:r>
    </w:p>
    <w:p w14:paraId="47EB2F90" w14:textId="77777777" w:rsidR="00E03F5F" w:rsidRPr="00DB7958" w:rsidRDefault="00536F7E" w:rsidP="008D5A2A">
      <w:pPr>
        <w:pStyle w:val="tl1"/>
      </w:pPr>
      <w:r w:rsidRPr="00DB7958">
        <w:rPr>
          <w:b/>
        </w:rPr>
        <w:t>Leuchtdichte in der Einsichtstrecke (</w:t>
      </w:r>
      <w:r w:rsidRPr="00DB7958">
        <w:rPr>
          <w:b/>
          <w:i/>
        </w:rPr>
        <w:t>L</w:t>
      </w:r>
      <w:r w:rsidRPr="00DB7958">
        <w:rPr>
          <w:b/>
          <w:vertAlign w:val="subscript"/>
        </w:rPr>
        <w:t>th</w:t>
      </w:r>
      <w:r w:rsidRPr="00DB7958">
        <w:rPr>
          <w:b/>
        </w:rPr>
        <w:t>):</w:t>
      </w:r>
      <w:r w:rsidRPr="00DB7958">
        <w:t xml:space="preserve"> mittlere Leuchtdichte der Fahrbahnoberfläche am Anfang der Einsichtstrecke (als Funktion des Berechnungsfeldes des relevanten Raumes)</w:t>
      </w:r>
    </w:p>
    <w:p w14:paraId="248C83B3" w14:textId="77777777" w:rsidR="00E03F5F" w:rsidRPr="00DB7958" w:rsidRDefault="00536F7E" w:rsidP="008D5A2A">
      <w:pPr>
        <w:pStyle w:val="tl1"/>
      </w:pPr>
      <w:r w:rsidRPr="00DB7958">
        <w:rPr>
          <w:b/>
        </w:rPr>
        <w:t>Leuchtdichte in der Übergangsstrecke (</w:t>
      </w:r>
      <w:r w:rsidRPr="00DB7958">
        <w:rPr>
          <w:b/>
          <w:i/>
        </w:rPr>
        <w:t>L</w:t>
      </w:r>
      <w:r w:rsidRPr="00DB7958">
        <w:rPr>
          <w:b/>
          <w:vertAlign w:val="subscript"/>
        </w:rPr>
        <w:t>tr</w:t>
      </w:r>
      <w:r w:rsidRPr="00DB7958">
        <w:rPr>
          <w:b/>
        </w:rPr>
        <w:t>):</w:t>
      </w:r>
      <w:r w:rsidRPr="00DB7958">
        <w:t xml:space="preserve"> mittlere Leuchtdichte der Fahrbahnoberfläche an einer bestimmten Stelle der Übergangsstrecke (als Funktion des Berechnungsfeldes des relevanten Raumes)</w:t>
      </w:r>
    </w:p>
    <w:p w14:paraId="3DA54271" w14:textId="77777777" w:rsidR="00E03F5F" w:rsidRPr="00DB7958" w:rsidRDefault="00536F7E" w:rsidP="008D5A2A">
      <w:pPr>
        <w:pStyle w:val="tl1"/>
      </w:pPr>
      <w:r w:rsidRPr="00DB7958">
        <w:rPr>
          <w:b/>
        </w:rPr>
        <w:t>Leuchtdichte in der Innenstrecke (</w:t>
      </w:r>
      <w:r w:rsidRPr="00DB7958">
        <w:rPr>
          <w:b/>
          <w:i/>
        </w:rPr>
        <w:t>L</w:t>
      </w:r>
      <w:r w:rsidRPr="00DB7958">
        <w:rPr>
          <w:b/>
          <w:vertAlign w:val="subscript"/>
        </w:rPr>
        <w:t>in</w:t>
      </w:r>
      <w:r w:rsidRPr="00DB7958">
        <w:rPr>
          <w:b/>
        </w:rPr>
        <w:t>):</w:t>
      </w:r>
      <w:r w:rsidRPr="00DB7958">
        <w:t xml:space="preserve"> mittlere Leuchtdichte der Fahrbahnoberfläche in der Innenstrecke (als Funktion des Berechnungsfeldes des relevanten Raumes)</w:t>
      </w:r>
    </w:p>
    <w:p w14:paraId="07F2CFC8" w14:textId="77777777" w:rsidR="00E03F5F" w:rsidRPr="00DB7958" w:rsidRDefault="00536F7E" w:rsidP="008D5A2A">
      <w:pPr>
        <w:pStyle w:val="tl1"/>
      </w:pPr>
      <w:r w:rsidRPr="00DB7958">
        <w:rPr>
          <w:b/>
        </w:rPr>
        <w:t>Leuchtdichte in der Ausfahrtstrecke (</w:t>
      </w:r>
      <w:r w:rsidRPr="00DB7958">
        <w:rPr>
          <w:b/>
          <w:i/>
        </w:rPr>
        <w:t>L</w:t>
      </w:r>
      <w:r w:rsidRPr="00DB7958">
        <w:rPr>
          <w:b/>
          <w:vertAlign w:val="subscript"/>
        </w:rPr>
        <w:t>ex</w:t>
      </w:r>
      <w:r w:rsidRPr="00DB7958">
        <w:rPr>
          <w:b/>
        </w:rPr>
        <w:t>):</w:t>
      </w:r>
      <w:r w:rsidRPr="00DB7958">
        <w:t xml:space="preserve"> mittlere Leuchtdichte der Fahrbahnoberfläche in der Ausfahrtstrecke (als Funktion des Berechnungsfeldes des relevanten Raumes)</w:t>
      </w:r>
    </w:p>
    <w:p w14:paraId="0919E042" w14:textId="119127AE" w:rsidR="00E03F5F" w:rsidRPr="00DB7958" w:rsidRDefault="00536F7E" w:rsidP="008D5A2A">
      <w:pPr>
        <w:pStyle w:val="tl1"/>
      </w:pPr>
      <w:r w:rsidRPr="00DB7958">
        <w:rPr>
          <w:b/>
        </w:rPr>
        <w:t>senkrechte Beleuchtungsstärke (</w:t>
      </w:r>
      <w:r w:rsidRPr="00DB7958">
        <w:rPr>
          <w:b/>
          <w:i/>
        </w:rPr>
        <w:t>E</w:t>
      </w:r>
      <w:r w:rsidRPr="00DB7958">
        <w:rPr>
          <w:b/>
          <w:vertAlign w:val="subscript"/>
        </w:rPr>
        <w:t>v</w:t>
      </w:r>
      <w:r w:rsidRPr="00DB7958">
        <w:rPr>
          <w:b/>
        </w:rPr>
        <w:t>):</w:t>
      </w:r>
      <w:r w:rsidRPr="00DB7958">
        <w:t xml:space="preserve"> die Beleuchtungsstärke (Lichtstromdichte) auf einer senkrechten Ebene 0,2 m über der Fahrbahnoberfläche; die senkrechte Ebene zeigt mit der Frontseite in Fahrtrichtung des Eingangsverkehrs; der Mittelpunkt des Oberflächenelements von 0,2 m Höhe über der Fahrbahnoberfläche bildet ein Objekt von 0,4 m x 0,4 m</w:t>
      </w:r>
    </w:p>
    <w:p w14:paraId="40BD0B15" w14:textId="2A47F532" w:rsidR="00E03F5F" w:rsidRPr="00DB7958" w:rsidRDefault="00536F7E" w:rsidP="008D5A2A">
      <w:pPr>
        <w:pStyle w:val="tl1"/>
      </w:pPr>
      <w:r w:rsidRPr="00DB7958">
        <w:rPr>
          <w:b/>
        </w:rPr>
        <w:t>Leuchtdichtekoeffizient (</w:t>
      </w:r>
      <w:r w:rsidRPr="00DB7958">
        <w:rPr>
          <w:b/>
          <w:i/>
        </w:rPr>
        <w:t>q</w:t>
      </w:r>
      <w:r w:rsidRPr="00DB7958">
        <w:rPr>
          <w:b/>
          <w:vertAlign w:val="subscript"/>
        </w:rPr>
        <w:t>c</w:t>
      </w:r>
      <w:r w:rsidRPr="00DB7958">
        <w:rPr>
          <w:b/>
        </w:rPr>
        <w:t>):</w:t>
      </w:r>
      <w:r w:rsidRPr="00DB7958">
        <w:t xml:space="preserve"> der Quotient aus der Leuchtdichte des Oberflächenelements der Fahrbahn und der senkrechten Beleuchtungsstärke </w:t>
      </w:r>
      <w:r w:rsidRPr="00DB7958">
        <w:rPr>
          <w:i/>
        </w:rPr>
        <w:t>E</w:t>
      </w:r>
      <w:r w:rsidRPr="00DB7958">
        <w:rPr>
          <w:vertAlign w:val="subscript"/>
        </w:rPr>
        <w:t>v</w:t>
      </w:r>
      <w:r w:rsidRPr="00DB7958">
        <w:t xml:space="preserve"> an einem gegebenen Punkt;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DB7958" w:rsidRDefault="00536F7E" w:rsidP="008D5A2A">
      <w:pPr>
        <w:pStyle w:val="tl1"/>
      </w:pPr>
      <w:r w:rsidRPr="00DB7958">
        <w:rPr>
          <w:b/>
        </w:rPr>
        <w:t>Quotient Leuchtdichte Einsichtstrecke zu Leuchtdichte Annäherungsstrecke (</w:t>
      </w:r>
      <w:r w:rsidRPr="00DB7958">
        <w:rPr>
          <w:b/>
          <w:i/>
        </w:rPr>
        <w:t>k</w:t>
      </w:r>
      <w:r w:rsidRPr="00DB7958">
        <w:rPr>
          <w:b/>
        </w:rPr>
        <w:t>):</w:t>
      </w:r>
      <w:r w:rsidRPr="00DB7958">
        <w:t xml:space="preserve"> das Verhältnis der Leuchtdichte am Anfang der Einsichtstrecke </w:t>
      </w:r>
      <w:r w:rsidRPr="00DB7958">
        <w:rPr>
          <w:i/>
        </w:rPr>
        <w:t>L</w:t>
      </w:r>
      <w:r w:rsidRPr="00DB7958">
        <w:rPr>
          <w:vertAlign w:val="subscript"/>
        </w:rPr>
        <w:t>th</w:t>
      </w:r>
      <w:r w:rsidRPr="00DB7958">
        <w:t xml:space="preserve"> zur Leuchtdichte in der Annäherungsstrecke </w:t>
      </w:r>
      <w:r w:rsidRPr="00DB7958">
        <w:rPr>
          <w:i/>
        </w:rPr>
        <w:t>L</w:t>
      </w:r>
      <w:r w:rsidRPr="00DB7958">
        <w:rPr>
          <w:vertAlign w:val="subscript"/>
        </w:rPr>
        <w:t>20</w:t>
      </w:r>
      <w:r w:rsidRPr="00DB7958">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77777777" w:rsidR="00E03F5F" w:rsidRPr="00DB7958" w:rsidRDefault="00536F7E" w:rsidP="008D5A2A">
      <w:pPr>
        <w:pStyle w:val="tl1"/>
      </w:pPr>
      <w:r w:rsidRPr="00DB7958">
        <w:rPr>
          <w:b/>
        </w:rPr>
        <w:t>mittlere Leuchtdichte der Fahrbahnoberfläche (</w:t>
      </w:r>
      <m:oMath>
        <m:acc>
          <m:accPr>
            <m:chr m:val="̅"/>
            <m:ctrlPr>
              <w:rPr>
                <w:rFonts w:ascii="Cambria Math" w:hAnsi="Cambria Math"/>
                <w:b/>
                <w:i/>
              </w:rPr>
            </m:ctrlPr>
          </m:accPr>
          <m:e>
            <m:r>
              <m:rPr>
                <m:sty m:val="bi"/>
              </m:rPr>
              <w:rPr>
                <w:rFonts w:ascii="Cambria Math" w:hAnsi="Cambria Math"/>
              </w:rPr>
              <m:t>L</m:t>
            </m:r>
          </m:e>
        </m:acc>
      </m:oMath>
      <w:r w:rsidRPr="00DB7958">
        <w:rPr>
          <w:b/>
        </w:rPr>
        <w:t>):</w:t>
      </w:r>
      <w:r w:rsidRPr="00DB7958">
        <w:t xml:space="preserve"> über die Fahrbahnoberfläche der Straße gemittelte Leuchtdichte </w:t>
      </w:r>
    </w:p>
    <w:p w14:paraId="7FE6C5FD" w14:textId="77777777" w:rsidR="00E03F5F" w:rsidRPr="00DB7958" w:rsidRDefault="00536F7E" w:rsidP="008D5A2A">
      <w:pPr>
        <w:pStyle w:val="tl1"/>
      </w:pPr>
      <w:r w:rsidRPr="00DB7958">
        <w:rPr>
          <w:b/>
        </w:rPr>
        <w:t>mittlere Beleuchtungsstärke (auf der Straße) (</w:t>
      </w:r>
      <w:r w:rsidRPr="00DB7958">
        <w:rPr>
          <w:b/>
          <w:i/>
        </w:rPr>
        <w:t>Ē</w:t>
      </w:r>
      <w:r w:rsidRPr="00DB7958">
        <w:rPr>
          <w:b/>
        </w:rPr>
        <w:t>):</w:t>
      </w:r>
      <w:r w:rsidRPr="00DB7958">
        <w:t xml:space="preserve"> über die Fahrbahnoberfläche der Straße gemittelte Beleuchtungsstärke</w:t>
      </w:r>
    </w:p>
    <w:p w14:paraId="53466B3A" w14:textId="77777777" w:rsidR="00E03F5F" w:rsidRPr="00DB7958" w:rsidRDefault="00536F7E" w:rsidP="008D5A2A">
      <w:pPr>
        <w:pStyle w:val="tl1"/>
      </w:pPr>
      <w:r w:rsidRPr="00DB7958">
        <w:rPr>
          <w:b/>
        </w:rPr>
        <w:t xml:space="preserve">Wartungswert (der mittleren Leuchtdichte der Fahrbahnoberfläche, der mittleren Beleuchtungsstärke auf der Straße): </w:t>
      </w:r>
      <w:r w:rsidRPr="00DB7958">
        <w:t>Niveau, unter das der Wert der betreffenden Größe im Betrieb nicht sinken darf</w:t>
      </w:r>
    </w:p>
    <w:p w14:paraId="4F8C74B3" w14:textId="481036DA" w:rsidR="00E03F5F" w:rsidRPr="00DB7958" w:rsidRDefault="00536F7E" w:rsidP="008D5A2A">
      <w:pPr>
        <w:pStyle w:val="tl1"/>
      </w:pPr>
      <w:r w:rsidRPr="00DB7958">
        <w:rPr>
          <w:b/>
        </w:rPr>
        <w:t>Gesamtgleichmäßigkeit (der Leuchtdichte der Fahrbahnoberfläche, der Leuchtdichte der Wände, der Beleuchtungsstärke der Fahrbahnoberfläche, der Beleuchtungsstärke der Wände) (</w:t>
      </w:r>
      <w:r w:rsidRPr="00DB7958">
        <w:rPr>
          <w:b/>
          <w:i/>
        </w:rPr>
        <w:t>U</w:t>
      </w:r>
      <w:r w:rsidRPr="00DB7958">
        <w:rPr>
          <w:b/>
          <w:vertAlign w:val="subscript"/>
        </w:rPr>
        <w:t>o</w:t>
      </w:r>
      <w:r w:rsidRPr="00DB7958">
        <w:rPr>
          <w:b/>
        </w:rPr>
        <w:t>):</w:t>
      </w:r>
      <w:r w:rsidRPr="00DB7958">
        <w:t xml:space="preserve"> Verhältnis des kleinsten Werts der Leuchtdichte (Beleuchtungsstärke), der an irgendeinem Punkt des Netzes erreicht wird, zur mittleren Leuchtdichte (Beleuchtungsstärke) </w:t>
      </w:r>
    </w:p>
    <w:p w14:paraId="5A65CEB1" w14:textId="77777777" w:rsidR="00E03F5F" w:rsidRPr="00DB7958" w:rsidRDefault="00E732D1" w:rsidP="008D5A2A">
      <w:pPr>
        <w:pStyle w:val="tl1"/>
      </w:pPr>
      <w:r w:rsidRPr="00DB7958">
        <w:rPr>
          <w:b/>
        </w:rPr>
        <w:lastRenderedPageBreak/>
        <w:t>Längsgleichmäßigkeit (der Leuchtdichte der Fahrbahnoberfläche) (</w:t>
      </w:r>
      <w:r w:rsidRPr="00DB7958">
        <w:rPr>
          <w:b/>
          <w:i/>
        </w:rPr>
        <w:t>U</w:t>
      </w:r>
      <w:r w:rsidRPr="00DB7958">
        <w:rPr>
          <w:b/>
          <w:vertAlign w:val="subscript"/>
        </w:rPr>
        <w:t>l</w:t>
      </w:r>
      <w:r w:rsidRPr="00DB7958">
        <w:rPr>
          <w:b/>
        </w:rPr>
        <w:t>):</w:t>
      </w:r>
      <w:r w:rsidRPr="00DB7958">
        <w:t xml:space="preserve"> Verhältnis des kleinsten Werts der Leuchtdichte zum größten entlang der Längsachse jedes Fahrstreifens</w:t>
      </w:r>
    </w:p>
    <w:p w14:paraId="0EB74A13" w14:textId="77777777" w:rsidR="00E03F5F" w:rsidRPr="00DB7958" w:rsidRDefault="00E732D1" w:rsidP="008D5A2A">
      <w:pPr>
        <w:pStyle w:val="tl1"/>
      </w:pPr>
      <w:r w:rsidRPr="00DB7958">
        <w:rPr>
          <w:b/>
        </w:rPr>
        <w:t>Wechselverkehrszeichen (WVZ):</w:t>
      </w:r>
      <w:r w:rsidRPr="00DB7958">
        <w:t xml:space="preserve"> Zeichen zur Anzeige einer von mehreren Informationen, die bei Bedarf geändert sowie ein- oder ausgeschaltet werden können</w:t>
      </w:r>
    </w:p>
    <w:p w14:paraId="28A1725A" w14:textId="77777777" w:rsidR="007F330D" w:rsidRPr="00DB7958" w:rsidRDefault="007F330D" w:rsidP="008D5A2A">
      <w:pPr>
        <w:autoSpaceDE w:val="0"/>
        <w:autoSpaceDN w:val="0"/>
        <w:adjustRightInd w:val="0"/>
        <w:ind w:firstLine="720"/>
        <w:rPr>
          <w:rFonts w:cs="Arial"/>
          <w:szCs w:val="20"/>
        </w:rPr>
      </w:pPr>
      <w:r w:rsidRPr="00DB7958">
        <w:rPr>
          <w:rFonts w:ascii="Arial,Bold" w:hAnsi="Arial,Bold"/>
          <w:b/>
        </w:rPr>
        <w:t>LED-Einrichtung:</w:t>
      </w:r>
      <w:r w:rsidRPr="00DB7958">
        <w:t xml:space="preserve"> konstruktive Einheit oder Gruppe von LED-Modulen und Vorschaltgeräten zum direkten Anschluss an das Stromnetz</w:t>
      </w:r>
    </w:p>
    <w:p w14:paraId="54ACAA0E" w14:textId="77777777" w:rsidR="007F330D" w:rsidRPr="00DB7958" w:rsidRDefault="007F330D" w:rsidP="008D5A2A">
      <w:pPr>
        <w:autoSpaceDE w:val="0"/>
        <w:autoSpaceDN w:val="0"/>
        <w:adjustRightInd w:val="0"/>
        <w:ind w:firstLine="720"/>
        <w:jc w:val="left"/>
        <w:rPr>
          <w:rFonts w:cs="Arial"/>
          <w:szCs w:val="20"/>
          <w:lang w:eastAsia="sk-SK"/>
        </w:rPr>
      </w:pPr>
    </w:p>
    <w:p w14:paraId="7F04C03C" w14:textId="77777777" w:rsidR="007F330D" w:rsidRPr="00DB7958" w:rsidRDefault="007F330D" w:rsidP="008D5A2A">
      <w:pPr>
        <w:autoSpaceDE w:val="0"/>
        <w:autoSpaceDN w:val="0"/>
        <w:adjustRightInd w:val="0"/>
        <w:ind w:left="720"/>
        <w:jc w:val="left"/>
        <w:rPr>
          <w:rFonts w:cs="Arial"/>
          <w:i/>
          <w:sz w:val="16"/>
          <w:szCs w:val="16"/>
        </w:rPr>
      </w:pPr>
      <w:r w:rsidRPr="00DB7958">
        <w:rPr>
          <w:i/>
          <w:sz w:val="16"/>
        </w:rPr>
        <w:t>Anmerkung 1 zum Begriff: Eine LED-Einrichtung muss für gewöhnlich über eine definierte elektrische, mechanische, thermische und Steuerungsschnittstelle sowie charakteristische fotometrische Eigenschaften verfügen.</w:t>
      </w:r>
    </w:p>
    <w:p w14:paraId="744FC63D" w14:textId="77777777" w:rsidR="007F330D" w:rsidRPr="00DB7958" w:rsidRDefault="007F330D" w:rsidP="008D5A2A">
      <w:pPr>
        <w:autoSpaceDE w:val="0"/>
        <w:autoSpaceDN w:val="0"/>
        <w:adjustRightInd w:val="0"/>
        <w:ind w:firstLine="720"/>
        <w:jc w:val="left"/>
        <w:rPr>
          <w:rFonts w:cs="Arial"/>
          <w:sz w:val="16"/>
          <w:szCs w:val="16"/>
          <w:lang w:eastAsia="sk-SK"/>
        </w:rPr>
      </w:pPr>
    </w:p>
    <w:p w14:paraId="33750986" w14:textId="77777777" w:rsidR="007F330D" w:rsidRPr="00DB7958" w:rsidRDefault="007F330D" w:rsidP="008D5A2A">
      <w:pPr>
        <w:autoSpaceDE w:val="0"/>
        <w:autoSpaceDN w:val="0"/>
        <w:adjustRightInd w:val="0"/>
        <w:ind w:firstLine="720"/>
        <w:jc w:val="left"/>
        <w:rPr>
          <w:rFonts w:cs="Arial"/>
          <w:i/>
          <w:szCs w:val="20"/>
        </w:rPr>
      </w:pPr>
      <w:r w:rsidRPr="00DB7958">
        <w:rPr>
          <w:i/>
          <w:sz w:val="16"/>
        </w:rPr>
        <w:t>Anmerkung 2 zum Begriff: Zur LED-Einrichtung kann ein Kühler gehören.</w:t>
      </w:r>
      <w:r w:rsidRPr="00DB7958">
        <w:rPr>
          <w:i/>
        </w:rPr>
        <w:t xml:space="preserve"> [T28]</w:t>
      </w:r>
    </w:p>
    <w:p w14:paraId="2BFB1ACB" w14:textId="77777777" w:rsidR="007F330D" w:rsidRPr="00DB7958" w:rsidRDefault="007F330D" w:rsidP="008D5A2A">
      <w:pPr>
        <w:autoSpaceDE w:val="0"/>
        <w:autoSpaceDN w:val="0"/>
        <w:adjustRightInd w:val="0"/>
        <w:jc w:val="left"/>
        <w:rPr>
          <w:rFonts w:cs="Arial"/>
          <w:szCs w:val="20"/>
          <w:lang w:eastAsia="sk-SK"/>
        </w:rPr>
      </w:pPr>
    </w:p>
    <w:p w14:paraId="5B3FB1AA" w14:textId="4CFAA886" w:rsidR="007F330D" w:rsidRPr="00DB7958" w:rsidRDefault="007F330D" w:rsidP="00D2759A">
      <w:pPr>
        <w:autoSpaceDE w:val="0"/>
        <w:autoSpaceDN w:val="0"/>
        <w:adjustRightInd w:val="0"/>
        <w:ind w:firstLine="720"/>
        <w:rPr>
          <w:rFonts w:cs="Arial"/>
          <w:szCs w:val="20"/>
        </w:rPr>
      </w:pPr>
      <w:r w:rsidRPr="00DB7958">
        <w:rPr>
          <w:rFonts w:ascii="Arial,Bold" w:hAnsi="Arial,Bold"/>
          <w:b/>
        </w:rPr>
        <w:t>LED-Leuchte:</w:t>
      </w:r>
      <w:r w:rsidRPr="00DB7958">
        <w:t xml:space="preserve"> Leuchte, die zur Bestückung mit einer oder mehreren LED-Lichtquellen bestimmt ist</w:t>
      </w:r>
    </w:p>
    <w:p w14:paraId="358FB162" w14:textId="77777777" w:rsidR="007F330D" w:rsidRPr="00DB7958" w:rsidRDefault="007F330D" w:rsidP="008D5A2A">
      <w:pPr>
        <w:autoSpaceDE w:val="0"/>
        <w:autoSpaceDN w:val="0"/>
        <w:adjustRightInd w:val="0"/>
        <w:jc w:val="left"/>
        <w:rPr>
          <w:rFonts w:cs="Arial"/>
          <w:szCs w:val="20"/>
          <w:lang w:eastAsia="sk-SK"/>
        </w:rPr>
      </w:pPr>
    </w:p>
    <w:p w14:paraId="6494C248" w14:textId="77777777" w:rsidR="007F330D" w:rsidRPr="00DB7958" w:rsidRDefault="007F330D" w:rsidP="00C2142E">
      <w:pPr>
        <w:keepNext/>
        <w:keepLines/>
        <w:autoSpaceDE w:val="0"/>
        <w:autoSpaceDN w:val="0"/>
        <w:adjustRightInd w:val="0"/>
        <w:ind w:firstLine="720"/>
        <w:jc w:val="left"/>
        <w:rPr>
          <w:rFonts w:cs="Arial"/>
          <w:i/>
          <w:sz w:val="16"/>
          <w:szCs w:val="16"/>
        </w:rPr>
      </w:pPr>
      <w:r w:rsidRPr="00DB7958">
        <w:rPr>
          <w:i/>
          <w:sz w:val="16"/>
        </w:rPr>
        <w:t>Anmerkung 1 zum Begriff: Die LED-Lichtquelle(n) kann (können) in die LED-Leuchte integriert sein.</w:t>
      </w:r>
    </w:p>
    <w:p w14:paraId="39EE4183" w14:textId="77777777" w:rsidR="007F330D" w:rsidRPr="00DB7958" w:rsidRDefault="007F330D" w:rsidP="008D5A2A">
      <w:pPr>
        <w:autoSpaceDE w:val="0"/>
        <w:autoSpaceDN w:val="0"/>
        <w:adjustRightInd w:val="0"/>
        <w:jc w:val="left"/>
        <w:rPr>
          <w:rFonts w:cs="Arial"/>
          <w:szCs w:val="20"/>
        </w:rPr>
      </w:pPr>
      <w:r w:rsidRPr="00DB7958">
        <w:t>[STN EN 62504]</w:t>
      </w:r>
    </w:p>
    <w:p w14:paraId="04541403" w14:textId="77777777" w:rsidR="007F330D" w:rsidRPr="00DB7958" w:rsidRDefault="007F330D" w:rsidP="008D5A2A">
      <w:pPr>
        <w:autoSpaceDE w:val="0"/>
        <w:autoSpaceDN w:val="0"/>
        <w:adjustRightInd w:val="0"/>
        <w:ind w:firstLine="720"/>
        <w:jc w:val="left"/>
      </w:pPr>
    </w:p>
    <w:p w14:paraId="28906D44" w14:textId="77777777" w:rsidR="00E03F5F" w:rsidRPr="00DB7958" w:rsidRDefault="00E732D1" w:rsidP="008D5A2A">
      <w:pPr>
        <w:pStyle w:val="tl1"/>
      </w:pPr>
      <w:r w:rsidRPr="00DB7958">
        <w:rPr>
          <w:b/>
        </w:rPr>
        <w:t>Lichtfarbe:</w:t>
      </w:r>
      <w:r w:rsidRPr="00DB7958">
        <w:t xml:space="preserve"> die Farbwertanteile der Farben sind entsprechend dem CIE-Normalbeobachter von 1931 so definiert, wie in [T17] angegeben. Die Farbwertanteile einer Farbe der Klasse C1 müssen den in Tabelle 1 angegebenen Werten entsprechen. Die Farbwertanteile einer Farbe der Klasse C2 müssen den in Tabelle 2 angegebenen Werten entsprechen. Die in den Tabellen 1 und 2 [T27] für Rot, Orange, Gelb, Weiß, Grün und Blau aufgeführten Farbwertbereiche werden in [T27] für die Farben von Signalleuchten empfohlen</w:t>
      </w:r>
    </w:p>
    <w:p w14:paraId="47BC89B1" w14:textId="08ABF630" w:rsidR="00E03F5F" w:rsidRPr="00DB7958" w:rsidRDefault="00047512" w:rsidP="008D5A2A">
      <w:pPr>
        <w:pStyle w:val="tl1"/>
      </w:pPr>
      <w:r w:rsidRPr="00DB7958">
        <w:rPr>
          <w:b/>
        </w:rPr>
        <w:t>Arbeitsstätte:</w:t>
      </w:r>
      <w:r w:rsidRPr="00DB7958">
        <w:t xml:space="preserve"> für Arbeitsplätze bestimmter Raum in Unternehmen oder Betrieben und alle sonstigen Räume innerhalb eines Unternehmens oder Betriebs, zu dem ein Mitarbeiter im Verlauf seiner Arbeit Zutritt hat </w:t>
      </w:r>
    </w:p>
    <w:p w14:paraId="26FB29CA" w14:textId="77777777" w:rsidR="00E03F5F" w:rsidRPr="00DB7958" w:rsidRDefault="00047512" w:rsidP="008D5A2A">
      <w:pPr>
        <w:pStyle w:val="tl1"/>
      </w:pPr>
      <w:r w:rsidRPr="00DB7958">
        <w:rPr>
          <w:b/>
        </w:rPr>
        <w:t>Bereich der Sehaufgabe:</w:t>
      </w:r>
      <w:r w:rsidRPr="00DB7958">
        <w:t xml:space="preserve"> Bereich innerhalb dessen eine bestimmte Tätigkeit ausgeführt wird</w:t>
      </w:r>
    </w:p>
    <w:p w14:paraId="0C7EDFBC" w14:textId="77777777" w:rsidR="00E03F5F" w:rsidRPr="00DB7958" w:rsidRDefault="00047512" w:rsidP="008D5A2A">
      <w:pPr>
        <w:pStyle w:val="tl1"/>
      </w:pPr>
      <w:r w:rsidRPr="00DB7958">
        <w:rPr>
          <w:b/>
        </w:rPr>
        <w:t>unmittelbarer Umgebungsbereich der Sehaufgabe:</w:t>
      </w:r>
      <w:r w:rsidRPr="00DB7958">
        <w:t xml:space="preserve"> Streifen, der den Bereich der Sehaufgabe umschließt </w:t>
      </w:r>
    </w:p>
    <w:p w14:paraId="7A59EF5B" w14:textId="77777777" w:rsidR="00E03F5F" w:rsidRPr="00DB7958" w:rsidRDefault="00047512" w:rsidP="008D5A2A">
      <w:pPr>
        <w:pStyle w:val="tl1"/>
      </w:pPr>
      <w:r w:rsidRPr="00DB7958">
        <w:rPr>
          <w:b/>
        </w:rPr>
        <w:t>Hintergrundbereich:</w:t>
      </w:r>
      <w:r w:rsidRPr="00DB7958">
        <w:t xml:space="preserve"> Bereich, der an den unmittelbaren Umgebungsbereich der Sehaufgabe anschließt</w:t>
      </w:r>
    </w:p>
    <w:p w14:paraId="674081DF" w14:textId="77777777" w:rsidR="00E03F5F" w:rsidRPr="00DB7958" w:rsidRDefault="00047512" w:rsidP="008D5A2A">
      <w:pPr>
        <w:pStyle w:val="tl1"/>
      </w:pPr>
      <w:r w:rsidRPr="00DB7958">
        <w:rPr>
          <w:b/>
        </w:rPr>
        <w:t>retroreflektierender Markierungsknopf (Markierungsknopf):</w:t>
      </w:r>
      <w:r w:rsidRPr="00DB7958">
        <w:t xml:space="preserve"> horizontale Leiteinrichtung zur Warnung, visuellen Leitung oder Information der Straßennutzer, die das einfallende Licht mithilfe von Rückstrahlern zurückwirft</w:t>
      </w:r>
    </w:p>
    <w:p w14:paraId="30C3461E" w14:textId="0A7EBC9B" w:rsidR="00516317" w:rsidRPr="00DB7958" w:rsidRDefault="0016073A" w:rsidP="00FF79C7">
      <w:pPr>
        <w:pStyle w:val="Tabulka"/>
        <w:keepNext/>
        <w:keepLines/>
        <w:numPr>
          <w:ilvl w:val="0"/>
          <w:numId w:val="0"/>
        </w:numPr>
        <w:ind w:left="1440" w:hanging="1440"/>
      </w:pPr>
      <w:r w:rsidRPr="00DB7958">
        <w:t>Tabelle 1</w:t>
      </w:r>
      <w:r w:rsidRPr="00DB7958">
        <w:tab/>
        <w:t xml:space="preserve">Eckpunkte der Farbwertbereiche für die Farben der Klasse C1 </w:t>
      </w:r>
    </w:p>
    <w:tbl>
      <w:tblPr>
        <w:tblW w:w="8635" w:type="dxa"/>
        <w:jc w:val="center"/>
        <w:tblLayout w:type="fixed"/>
        <w:tblCellMar>
          <w:left w:w="0" w:type="dxa"/>
          <w:right w:w="0" w:type="dxa"/>
        </w:tblCellMar>
        <w:tblLook w:val="0000" w:firstRow="0" w:lastRow="0" w:firstColumn="0" w:lastColumn="0" w:noHBand="0" w:noVBand="0"/>
      </w:tblPr>
      <w:tblGrid>
        <w:gridCol w:w="1435"/>
        <w:gridCol w:w="1260"/>
        <w:gridCol w:w="990"/>
        <w:gridCol w:w="990"/>
        <w:gridCol w:w="990"/>
        <w:gridCol w:w="990"/>
        <w:gridCol w:w="990"/>
        <w:gridCol w:w="990"/>
      </w:tblGrid>
      <w:tr w:rsidR="00C2142E" w:rsidRPr="00DB7958" w14:paraId="259CC92D"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8C6ACBF" w14:textId="77777777" w:rsidR="00C2142E" w:rsidRPr="00DB7958" w:rsidRDefault="00C2142E" w:rsidP="00C2142E">
            <w:pPr>
              <w:keepNext/>
              <w:keepLines/>
              <w:spacing w:before="20" w:after="20"/>
              <w:jc w:val="center"/>
              <w:rPr>
                <w:rFonts w:cs="Arial"/>
                <w:b/>
                <w:szCs w:val="20"/>
              </w:rPr>
            </w:pPr>
            <w:r w:rsidRPr="00DB7958">
              <w:rPr>
                <w:b/>
              </w:rPr>
              <w:t>Farbe</w:t>
            </w:r>
          </w:p>
        </w:tc>
        <w:tc>
          <w:tcPr>
            <w:tcW w:w="7200" w:type="dxa"/>
            <w:gridSpan w:val="7"/>
            <w:tcBorders>
              <w:top w:val="single" w:sz="4" w:space="0" w:color="auto"/>
              <w:left w:val="single" w:sz="4" w:space="0" w:color="auto"/>
              <w:bottom w:val="nil"/>
              <w:right w:val="single" w:sz="4" w:space="0" w:color="auto"/>
            </w:tcBorders>
            <w:shd w:val="clear" w:color="auto" w:fill="FFFFFF"/>
            <w:vAlign w:val="center"/>
          </w:tcPr>
          <w:p w14:paraId="68DDF214" w14:textId="77777777" w:rsidR="00C2142E" w:rsidRPr="00DB7958" w:rsidRDefault="00C2142E" w:rsidP="00C2142E">
            <w:pPr>
              <w:keepNext/>
              <w:keepLines/>
              <w:spacing w:before="20" w:after="20"/>
              <w:jc w:val="center"/>
              <w:rPr>
                <w:rFonts w:cs="Arial"/>
                <w:b/>
                <w:szCs w:val="20"/>
              </w:rPr>
            </w:pPr>
            <w:r w:rsidRPr="00DB7958">
              <w:rPr>
                <w:b/>
              </w:rPr>
              <w:t>Trichromatische Koordinaten der Eckpunkte</w:t>
            </w:r>
          </w:p>
        </w:tc>
      </w:tr>
      <w:tr w:rsidR="00C2142E" w:rsidRPr="00DB7958" w14:paraId="34C2A3A5"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0ADE8A02" w14:textId="77777777" w:rsidR="00C2142E" w:rsidRPr="00DB7958" w:rsidRDefault="00C2142E" w:rsidP="00C2142E">
            <w:pPr>
              <w:keepNext/>
              <w:keepLines/>
              <w:spacing w:before="20" w:after="20"/>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16612D38" w14:textId="77777777" w:rsidR="00C2142E" w:rsidRPr="00DB7958" w:rsidRDefault="00C2142E" w:rsidP="00C2142E">
            <w:pPr>
              <w:keepNext/>
              <w:keepLines/>
              <w:spacing w:before="20" w:after="20"/>
              <w:jc w:val="center"/>
              <w:rPr>
                <w:rFonts w:cs="Arial"/>
                <w:b/>
                <w:szCs w:val="20"/>
              </w:rPr>
            </w:pPr>
            <w:r w:rsidRPr="00DB7958">
              <w:rPr>
                <w:b/>
              </w:rPr>
              <w:t>Eckpunkt</w:t>
            </w:r>
          </w:p>
        </w:tc>
        <w:tc>
          <w:tcPr>
            <w:tcW w:w="990" w:type="dxa"/>
            <w:tcBorders>
              <w:top w:val="single" w:sz="4" w:space="0" w:color="auto"/>
              <w:left w:val="single" w:sz="4" w:space="0" w:color="auto"/>
              <w:bottom w:val="nil"/>
              <w:right w:val="nil"/>
            </w:tcBorders>
            <w:shd w:val="clear" w:color="auto" w:fill="FFFFFF"/>
            <w:vAlign w:val="center"/>
          </w:tcPr>
          <w:p w14:paraId="2910838E" w14:textId="77777777" w:rsidR="00C2142E" w:rsidRPr="00DB7958" w:rsidRDefault="00C2142E" w:rsidP="00C2142E">
            <w:pPr>
              <w:keepNext/>
              <w:keepLines/>
              <w:spacing w:before="20" w:after="20"/>
              <w:jc w:val="center"/>
              <w:rPr>
                <w:rFonts w:cs="Arial"/>
                <w:b/>
                <w:szCs w:val="20"/>
              </w:rPr>
            </w:pPr>
            <w:r w:rsidRPr="00DB7958">
              <w:rPr>
                <w:b/>
              </w:rPr>
              <w:t>1</w:t>
            </w:r>
          </w:p>
        </w:tc>
        <w:tc>
          <w:tcPr>
            <w:tcW w:w="990" w:type="dxa"/>
            <w:tcBorders>
              <w:top w:val="single" w:sz="4" w:space="0" w:color="auto"/>
              <w:left w:val="single" w:sz="4" w:space="0" w:color="auto"/>
              <w:bottom w:val="nil"/>
              <w:right w:val="nil"/>
            </w:tcBorders>
            <w:shd w:val="clear" w:color="auto" w:fill="FFFFFF"/>
            <w:vAlign w:val="center"/>
          </w:tcPr>
          <w:p w14:paraId="799399A0" w14:textId="77777777" w:rsidR="00C2142E" w:rsidRPr="00DB7958" w:rsidRDefault="00C2142E" w:rsidP="00C2142E">
            <w:pPr>
              <w:keepNext/>
              <w:keepLines/>
              <w:spacing w:before="20" w:after="20"/>
              <w:jc w:val="center"/>
              <w:rPr>
                <w:rFonts w:cs="Arial"/>
                <w:b/>
                <w:szCs w:val="20"/>
              </w:rPr>
            </w:pPr>
            <w:r w:rsidRPr="00DB7958">
              <w:rPr>
                <w:b/>
              </w:rPr>
              <w:t>2</w:t>
            </w:r>
          </w:p>
        </w:tc>
        <w:tc>
          <w:tcPr>
            <w:tcW w:w="990" w:type="dxa"/>
            <w:tcBorders>
              <w:top w:val="single" w:sz="4" w:space="0" w:color="auto"/>
              <w:left w:val="single" w:sz="4" w:space="0" w:color="auto"/>
              <w:bottom w:val="nil"/>
              <w:right w:val="nil"/>
            </w:tcBorders>
            <w:shd w:val="clear" w:color="auto" w:fill="FFFFFF"/>
            <w:vAlign w:val="center"/>
          </w:tcPr>
          <w:p w14:paraId="2E79946D" w14:textId="77777777" w:rsidR="00C2142E" w:rsidRPr="00DB7958" w:rsidRDefault="00C2142E" w:rsidP="00C2142E">
            <w:pPr>
              <w:keepNext/>
              <w:keepLines/>
              <w:spacing w:before="20" w:after="20"/>
              <w:jc w:val="center"/>
              <w:rPr>
                <w:rFonts w:cs="Arial"/>
                <w:b/>
                <w:szCs w:val="20"/>
              </w:rPr>
            </w:pPr>
            <w:r w:rsidRPr="00DB7958">
              <w:rPr>
                <w:b/>
              </w:rPr>
              <w:t>3</w:t>
            </w:r>
          </w:p>
        </w:tc>
        <w:tc>
          <w:tcPr>
            <w:tcW w:w="990" w:type="dxa"/>
            <w:tcBorders>
              <w:top w:val="single" w:sz="4" w:space="0" w:color="auto"/>
              <w:left w:val="single" w:sz="4" w:space="0" w:color="auto"/>
              <w:bottom w:val="nil"/>
              <w:right w:val="nil"/>
            </w:tcBorders>
            <w:shd w:val="clear" w:color="auto" w:fill="FFFFFF"/>
            <w:vAlign w:val="center"/>
          </w:tcPr>
          <w:p w14:paraId="093FD279" w14:textId="77777777" w:rsidR="00C2142E" w:rsidRPr="00DB7958" w:rsidRDefault="00C2142E" w:rsidP="00C2142E">
            <w:pPr>
              <w:keepNext/>
              <w:keepLines/>
              <w:spacing w:before="20" w:after="20"/>
              <w:jc w:val="center"/>
              <w:rPr>
                <w:rFonts w:cs="Arial"/>
                <w:b/>
                <w:szCs w:val="20"/>
              </w:rPr>
            </w:pPr>
            <w:r w:rsidRPr="00DB7958">
              <w:rPr>
                <w:b/>
              </w:rPr>
              <w:t>4</w:t>
            </w:r>
          </w:p>
        </w:tc>
        <w:tc>
          <w:tcPr>
            <w:tcW w:w="990" w:type="dxa"/>
            <w:tcBorders>
              <w:top w:val="single" w:sz="4" w:space="0" w:color="auto"/>
              <w:left w:val="single" w:sz="4" w:space="0" w:color="auto"/>
              <w:bottom w:val="nil"/>
              <w:right w:val="nil"/>
            </w:tcBorders>
            <w:shd w:val="clear" w:color="auto" w:fill="FFFFFF"/>
            <w:vAlign w:val="center"/>
          </w:tcPr>
          <w:p w14:paraId="707A1A43" w14:textId="77777777" w:rsidR="00C2142E" w:rsidRPr="00DB7958" w:rsidRDefault="00C2142E" w:rsidP="00C2142E">
            <w:pPr>
              <w:keepNext/>
              <w:keepLines/>
              <w:spacing w:before="20" w:after="20"/>
              <w:jc w:val="center"/>
              <w:rPr>
                <w:rFonts w:cs="Arial"/>
                <w:b/>
                <w:szCs w:val="20"/>
              </w:rPr>
            </w:pPr>
            <w:r w:rsidRPr="00DB7958">
              <w:rPr>
                <w:b/>
              </w:rPr>
              <w:t>5</w:t>
            </w:r>
          </w:p>
        </w:tc>
        <w:tc>
          <w:tcPr>
            <w:tcW w:w="990" w:type="dxa"/>
            <w:tcBorders>
              <w:top w:val="single" w:sz="4" w:space="0" w:color="auto"/>
              <w:left w:val="single" w:sz="4" w:space="0" w:color="auto"/>
              <w:bottom w:val="nil"/>
              <w:right w:val="single" w:sz="4" w:space="0" w:color="auto"/>
            </w:tcBorders>
            <w:shd w:val="clear" w:color="auto" w:fill="FFFFFF"/>
            <w:vAlign w:val="center"/>
          </w:tcPr>
          <w:p w14:paraId="174E5FEC" w14:textId="77777777" w:rsidR="00C2142E" w:rsidRPr="00DB7958" w:rsidRDefault="00C2142E" w:rsidP="00C2142E">
            <w:pPr>
              <w:keepNext/>
              <w:keepLines/>
              <w:spacing w:before="20" w:after="20"/>
              <w:jc w:val="center"/>
              <w:rPr>
                <w:rFonts w:cs="Arial"/>
                <w:b/>
                <w:szCs w:val="20"/>
              </w:rPr>
            </w:pPr>
            <w:r w:rsidRPr="00DB7958">
              <w:rPr>
                <w:b/>
              </w:rPr>
              <w:t>6</w:t>
            </w:r>
          </w:p>
        </w:tc>
      </w:tr>
      <w:tr w:rsidR="00C2142E" w:rsidRPr="00DB7958" w14:paraId="60D70CB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A0CD2A6" w14:textId="77777777" w:rsidR="00C2142E" w:rsidRPr="00DB7958" w:rsidRDefault="00C2142E" w:rsidP="00C2142E">
            <w:pPr>
              <w:spacing w:before="20" w:after="20"/>
              <w:jc w:val="center"/>
              <w:rPr>
                <w:rFonts w:cs="Arial"/>
                <w:szCs w:val="20"/>
              </w:rPr>
            </w:pPr>
            <w:r w:rsidRPr="00DB7958">
              <w:t>Rot</w:t>
            </w:r>
          </w:p>
        </w:tc>
        <w:tc>
          <w:tcPr>
            <w:tcW w:w="1260" w:type="dxa"/>
            <w:tcBorders>
              <w:top w:val="single" w:sz="4" w:space="0" w:color="auto"/>
              <w:left w:val="single" w:sz="4" w:space="0" w:color="auto"/>
              <w:bottom w:val="nil"/>
              <w:right w:val="nil"/>
            </w:tcBorders>
            <w:shd w:val="clear" w:color="auto" w:fill="FFFFFF"/>
            <w:vAlign w:val="center"/>
          </w:tcPr>
          <w:p w14:paraId="48F9FEC0"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39AEDA6D" w14:textId="77777777" w:rsidR="00C2142E" w:rsidRPr="00DB7958" w:rsidRDefault="00C2142E" w:rsidP="00C2142E">
            <w:pPr>
              <w:spacing w:before="20" w:after="20"/>
              <w:jc w:val="center"/>
              <w:rPr>
                <w:rFonts w:cs="Arial"/>
                <w:szCs w:val="20"/>
              </w:rPr>
            </w:pPr>
            <w:r w:rsidRPr="00DB7958">
              <w:t>0,660</w:t>
            </w:r>
          </w:p>
        </w:tc>
        <w:tc>
          <w:tcPr>
            <w:tcW w:w="990" w:type="dxa"/>
            <w:tcBorders>
              <w:top w:val="single" w:sz="4" w:space="0" w:color="auto"/>
              <w:left w:val="single" w:sz="4" w:space="0" w:color="auto"/>
              <w:bottom w:val="nil"/>
              <w:right w:val="nil"/>
            </w:tcBorders>
            <w:shd w:val="clear" w:color="auto" w:fill="FFFFFF"/>
            <w:vAlign w:val="center"/>
          </w:tcPr>
          <w:p w14:paraId="03FE56CD" w14:textId="77777777" w:rsidR="00C2142E" w:rsidRPr="00DB7958" w:rsidRDefault="00C2142E" w:rsidP="00C2142E">
            <w:pPr>
              <w:spacing w:before="20" w:after="20"/>
              <w:jc w:val="center"/>
              <w:rPr>
                <w:rFonts w:cs="Arial"/>
                <w:szCs w:val="20"/>
              </w:rPr>
            </w:pPr>
            <w:r w:rsidRPr="00DB7958">
              <w:t>0,680</w:t>
            </w:r>
          </w:p>
        </w:tc>
        <w:tc>
          <w:tcPr>
            <w:tcW w:w="990" w:type="dxa"/>
            <w:tcBorders>
              <w:top w:val="single" w:sz="4" w:space="0" w:color="auto"/>
              <w:left w:val="single" w:sz="4" w:space="0" w:color="auto"/>
              <w:bottom w:val="nil"/>
              <w:right w:val="nil"/>
            </w:tcBorders>
            <w:shd w:val="clear" w:color="auto" w:fill="FFFFFF"/>
            <w:vAlign w:val="center"/>
          </w:tcPr>
          <w:p w14:paraId="4F54A9B9" w14:textId="77777777" w:rsidR="00C2142E" w:rsidRPr="00DB7958" w:rsidRDefault="00C2142E" w:rsidP="00C2142E">
            <w:pPr>
              <w:spacing w:before="20" w:after="20"/>
              <w:jc w:val="center"/>
              <w:rPr>
                <w:rFonts w:cs="Arial"/>
                <w:szCs w:val="20"/>
              </w:rPr>
            </w:pPr>
            <w:r w:rsidRPr="00DB7958">
              <w:t>0,735</w:t>
            </w:r>
          </w:p>
        </w:tc>
        <w:tc>
          <w:tcPr>
            <w:tcW w:w="990" w:type="dxa"/>
            <w:tcBorders>
              <w:top w:val="single" w:sz="4" w:space="0" w:color="auto"/>
              <w:left w:val="single" w:sz="4" w:space="0" w:color="auto"/>
              <w:bottom w:val="nil"/>
              <w:right w:val="nil"/>
            </w:tcBorders>
            <w:shd w:val="clear" w:color="auto" w:fill="FFFFFF"/>
            <w:vAlign w:val="center"/>
          </w:tcPr>
          <w:p w14:paraId="7E000155" w14:textId="77777777" w:rsidR="00C2142E" w:rsidRPr="00DB7958" w:rsidRDefault="00C2142E" w:rsidP="00C2142E">
            <w:pPr>
              <w:spacing w:before="20" w:after="20"/>
              <w:jc w:val="center"/>
              <w:rPr>
                <w:rFonts w:cs="Arial"/>
                <w:szCs w:val="20"/>
              </w:rPr>
            </w:pPr>
            <w:r w:rsidRPr="00DB7958">
              <w:t>0,721</w:t>
            </w:r>
          </w:p>
        </w:tc>
        <w:tc>
          <w:tcPr>
            <w:tcW w:w="990" w:type="dxa"/>
            <w:tcBorders>
              <w:top w:val="single" w:sz="4" w:space="0" w:color="auto"/>
              <w:left w:val="single" w:sz="4" w:space="0" w:color="auto"/>
              <w:bottom w:val="nil"/>
              <w:right w:val="nil"/>
            </w:tcBorders>
            <w:shd w:val="clear" w:color="auto" w:fill="FFFFFF"/>
            <w:vAlign w:val="center"/>
          </w:tcPr>
          <w:p w14:paraId="614025FE"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4FE74E3" w14:textId="77777777" w:rsidR="00C2142E" w:rsidRPr="00DB7958" w:rsidRDefault="00C2142E" w:rsidP="00C2142E">
            <w:pPr>
              <w:spacing w:before="20" w:after="20"/>
              <w:jc w:val="center"/>
              <w:rPr>
                <w:rFonts w:cs="Arial"/>
                <w:szCs w:val="20"/>
              </w:rPr>
            </w:pPr>
            <w:r w:rsidRPr="00DB7958">
              <w:t>-</w:t>
            </w:r>
          </w:p>
        </w:tc>
      </w:tr>
      <w:tr w:rsidR="00C2142E" w:rsidRPr="00DB7958" w14:paraId="7B649670"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350FCA2F"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9CC30A9"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69739716" w14:textId="77777777" w:rsidR="00C2142E" w:rsidRPr="00DB7958" w:rsidRDefault="00C2142E" w:rsidP="00C2142E">
            <w:pPr>
              <w:spacing w:before="20" w:after="20"/>
              <w:jc w:val="center"/>
              <w:rPr>
                <w:rFonts w:cs="Arial"/>
                <w:szCs w:val="20"/>
              </w:rPr>
            </w:pPr>
            <w:r w:rsidRPr="00DB7958">
              <w:t>0,320</w:t>
            </w:r>
          </w:p>
        </w:tc>
        <w:tc>
          <w:tcPr>
            <w:tcW w:w="990" w:type="dxa"/>
            <w:tcBorders>
              <w:top w:val="single" w:sz="4" w:space="0" w:color="auto"/>
              <w:left w:val="single" w:sz="4" w:space="0" w:color="auto"/>
              <w:bottom w:val="nil"/>
              <w:right w:val="nil"/>
            </w:tcBorders>
            <w:shd w:val="clear" w:color="auto" w:fill="FFFFFF"/>
            <w:vAlign w:val="center"/>
          </w:tcPr>
          <w:p w14:paraId="12782314" w14:textId="77777777" w:rsidR="00C2142E" w:rsidRPr="00DB7958" w:rsidRDefault="00C2142E" w:rsidP="00C2142E">
            <w:pPr>
              <w:spacing w:before="20" w:after="20"/>
              <w:jc w:val="center"/>
              <w:rPr>
                <w:rFonts w:cs="Arial"/>
                <w:szCs w:val="20"/>
              </w:rPr>
            </w:pPr>
            <w:r w:rsidRPr="00DB7958">
              <w:t>0,320</w:t>
            </w:r>
          </w:p>
        </w:tc>
        <w:tc>
          <w:tcPr>
            <w:tcW w:w="990" w:type="dxa"/>
            <w:tcBorders>
              <w:top w:val="single" w:sz="4" w:space="0" w:color="auto"/>
              <w:left w:val="single" w:sz="4" w:space="0" w:color="auto"/>
              <w:bottom w:val="nil"/>
              <w:right w:val="nil"/>
            </w:tcBorders>
            <w:shd w:val="clear" w:color="auto" w:fill="FFFFFF"/>
            <w:vAlign w:val="center"/>
          </w:tcPr>
          <w:p w14:paraId="25E661F3" w14:textId="77777777" w:rsidR="00C2142E" w:rsidRPr="00DB7958" w:rsidRDefault="00C2142E" w:rsidP="00C2142E">
            <w:pPr>
              <w:spacing w:before="20" w:after="20"/>
              <w:jc w:val="center"/>
              <w:rPr>
                <w:rFonts w:cs="Arial"/>
                <w:szCs w:val="20"/>
              </w:rPr>
            </w:pPr>
            <w:r w:rsidRPr="00DB7958">
              <w:t>0,265</w:t>
            </w:r>
          </w:p>
        </w:tc>
        <w:tc>
          <w:tcPr>
            <w:tcW w:w="990" w:type="dxa"/>
            <w:tcBorders>
              <w:top w:val="single" w:sz="4" w:space="0" w:color="auto"/>
              <w:left w:val="single" w:sz="4" w:space="0" w:color="auto"/>
              <w:bottom w:val="nil"/>
              <w:right w:val="nil"/>
            </w:tcBorders>
            <w:shd w:val="clear" w:color="auto" w:fill="FFFFFF"/>
            <w:vAlign w:val="center"/>
          </w:tcPr>
          <w:p w14:paraId="12487D26" w14:textId="77777777" w:rsidR="00C2142E" w:rsidRPr="00DB7958" w:rsidRDefault="00C2142E" w:rsidP="00C2142E">
            <w:pPr>
              <w:spacing w:before="20" w:after="20"/>
              <w:jc w:val="center"/>
              <w:rPr>
                <w:rFonts w:cs="Arial"/>
                <w:szCs w:val="20"/>
              </w:rPr>
            </w:pPr>
            <w:r w:rsidRPr="00DB7958">
              <w:t>0,259</w:t>
            </w:r>
          </w:p>
        </w:tc>
        <w:tc>
          <w:tcPr>
            <w:tcW w:w="990" w:type="dxa"/>
            <w:tcBorders>
              <w:top w:val="single" w:sz="4" w:space="0" w:color="auto"/>
              <w:left w:val="single" w:sz="4" w:space="0" w:color="auto"/>
              <w:bottom w:val="nil"/>
              <w:right w:val="nil"/>
            </w:tcBorders>
            <w:shd w:val="clear" w:color="auto" w:fill="FFFFFF"/>
            <w:vAlign w:val="center"/>
          </w:tcPr>
          <w:p w14:paraId="01F5D46E"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4EE32739" w14:textId="77777777" w:rsidR="00C2142E" w:rsidRPr="00DB7958" w:rsidRDefault="00C2142E" w:rsidP="00C2142E">
            <w:pPr>
              <w:spacing w:before="20" w:after="20"/>
              <w:jc w:val="center"/>
              <w:rPr>
                <w:rFonts w:cs="Arial"/>
                <w:szCs w:val="20"/>
              </w:rPr>
            </w:pPr>
            <w:r w:rsidRPr="00DB7958">
              <w:t>-</w:t>
            </w:r>
          </w:p>
        </w:tc>
      </w:tr>
      <w:tr w:rsidR="00C2142E" w:rsidRPr="00DB7958" w14:paraId="0F84E90A"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CEC4AA3" w14:textId="77777777" w:rsidR="00C2142E" w:rsidRPr="00DB7958" w:rsidRDefault="00C2142E" w:rsidP="00C2142E">
            <w:pPr>
              <w:spacing w:before="20" w:after="20"/>
              <w:jc w:val="center"/>
              <w:rPr>
                <w:rFonts w:cs="Arial"/>
                <w:szCs w:val="20"/>
              </w:rPr>
            </w:pPr>
            <w:r w:rsidRPr="00DB7958">
              <w:t>Gelb</w:t>
            </w:r>
          </w:p>
        </w:tc>
        <w:tc>
          <w:tcPr>
            <w:tcW w:w="1260" w:type="dxa"/>
            <w:tcBorders>
              <w:top w:val="single" w:sz="4" w:space="0" w:color="auto"/>
              <w:left w:val="single" w:sz="4" w:space="0" w:color="auto"/>
              <w:bottom w:val="nil"/>
              <w:right w:val="nil"/>
            </w:tcBorders>
            <w:shd w:val="clear" w:color="auto" w:fill="FFFFFF"/>
            <w:vAlign w:val="center"/>
          </w:tcPr>
          <w:p w14:paraId="6FF8241B"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1D8E184C" w14:textId="77777777" w:rsidR="00C2142E" w:rsidRPr="00DB7958" w:rsidRDefault="00C2142E" w:rsidP="00C2142E">
            <w:pPr>
              <w:spacing w:before="20" w:after="20"/>
              <w:jc w:val="center"/>
              <w:rPr>
                <w:rFonts w:cs="Arial"/>
                <w:szCs w:val="20"/>
              </w:rPr>
            </w:pPr>
            <w:r w:rsidRPr="00DB7958">
              <w:t>0,536</w:t>
            </w:r>
          </w:p>
        </w:tc>
        <w:tc>
          <w:tcPr>
            <w:tcW w:w="990" w:type="dxa"/>
            <w:tcBorders>
              <w:top w:val="single" w:sz="4" w:space="0" w:color="auto"/>
              <w:left w:val="single" w:sz="4" w:space="0" w:color="auto"/>
              <w:bottom w:val="nil"/>
              <w:right w:val="nil"/>
            </w:tcBorders>
            <w:shd w:val="clear" w:color="auto" w:fill="FFFFFF"/>
            <w:vAlign w:val="center"/>
          </w:tcPr>
          <w:p w14:paraId="6F46D214" w14:textId="77777777" w:rsidR="00C2142E" w:rsidRPr="00DB7958" w:rsidRDefault="00C2142E" w:rsidP="00C2142E">
            <w:pPr>
              <w:spacing w:before="20" w:after="20"/>
              <w:jc w:val="center"/>
              <w:rPr>
                <w:rFonts w:cs="Arial"/>
                <w:szCs w:val="20"/>
              </w:rPr>
            </w:pPr>
            <w:r w:rsidRPr="00DB7958">
              <w:t>0,547</w:t>
            </w:r>
          </w:p>
        </w:tc>
        <w:tc>
          <w:tcPr>
            <w:tcW w:w="990" w:type="dxa"/>
            <w:tcBorders>
              <w:top w:val="single" w:sz="4" w:space="0" w:color="auto"/>
              <w:left w:val="single" w:sz="4" w:space="0" w:color="auto"/>
              <w:bottom w:val="nil"/>
              <w:right w:val="nil"/>
            </w:tcBorders>
            <w:shd w:val="clear" w:color="auto" w:fill="FFFFFF"/>
            <w:vAlign w:val="center"/>
          </w:tcPr>
          <w:p w14:paraId="0AF64B7F" w14:textId="77777777" w:rsidR="00C2142E" w:rsidRPr="00DB7958" w:rsidRDefault="00C2142E" w:rsidP="00C2142E">
            <w:pPr>
              <w:spacing w:before="20" w:after="20"/>
              <w:jc w:val="center"/>
              <w:rPr>
                <w:rFonts w:cs="Arial"/>
                <w:szCs w:val="20"/>
              </w:rPr>
            </w:pPr>
            <w:r w:rsidRPr="00DB7958">
              <w:t>0,613</w:t>
            </w:r>
          </w:p>
        </w:tc>
        <w:tc>
          <w:tcPr>
            <w:tcW w:w="990" w:type="dxa"/>
            <w:tcBorders>
              <w:top w:val="single" w:sz="4" w:space="0" w:color="auto"/>
              <w:left w:val="single" w:sz="4" w:space="0" w:color="auto"/>
              <w:bottom w:val="nil"/>
              <w:right w:val="nil"/>
            </w:tcBorders>
            <w:shd w:val="clear" w:color="auto" w:fill="FFFFFF"/>
            <w:vAlign w:val="center"/>
          </w:tcPr>
          <w:p w14:paraId="25BAEEED" w14:textId="77777777" w:rsidR="00C2142E" w:rsidRPr="00DB7958" w:rsidRDefault="00C2142E" w:rsidP="00C2142E">
            <w:pPr>
              <w:spacing w:before="20" w:after="20"/>
              <w:jc w:val="center"/>
              <w:rPr>
                <w:rFonts w:cs="Arial"/>
                <w:szCs w:val="20"/>
              </w:rPr>
            </w:pPr>
            <w:r w:rsidRPr="00DB7958">
              <w:t>0,593</w:t>
            </w:r>
          </w:p>
        </w:tc>
        <w:tc>
          <w:tcPr>
            <w:tcW w:w="990" w:type="dxa"/>
            <w:tcBorders>
              <w:top w:val="single" w:sz="4" w:space="0" w:color="auto"/>
              <w:left w:val="single" w:sz="4" w:space="0" w:color="auto"/>
              <w:bottom w:val="nil"/>
              <w:right w:val="nil"/>
            </w:tcBorders>
            <w:shd w:val="clear" w:color="auto" w:fill="FFFFFF"/>
            <w:vAlign w:val="center"/>
          </w:tcPr>
          <w:p w14:paraId="0F6CBEE3"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59E3B433" w14:textId="77777777" w:rsidR="00C2142E" w:rsidRPr="00DB7958" w:rsidRDefault="00C2142E" w:rsidP="00C2142E">
            <w:pPr>
              <w:spacing w:before="20" w:after="20"/>
              <w:jc w:val="center"/>
              <w:rPr>
                <w:rFonts w:cs="Arial"/>
                <w:szCs w:val="20"/>
              </w:rPr>
            </w:pPr>
            <w:r w:rsidRPr="00DB7958">
              <w:t>-</w:t>
            </w:r>
          </w:p>
        </w:tc>
      </w:tr>
      <w:tr w:rsidR="00C2142E" w:rsidRPr="00DB7958" w14:paraId="04892312"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78ECD64F"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0E67EF3"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15A0F9A3" w14:textId="77777777" w:rsidR="00C2142E" w:rsidRPr="00DB7958" w:rsidRDefault="00C2142E" w:rsidP="00C2142E">
            <w:pPr>
              <w:spacing w:before="20" w:after="20"/>
              <w:jc w:val="center"/>
              <w:rPr>
                <w:rFonts w:cs="Arial"/>
                <w:szCs w:val="20"/>
              </w:rPr>
            </w:pPr>
            <w:r w:rsidRPr="00DB7958">
              <w:t>0,444</w:t>
            </w:r>
          </w:p>
        </w:tc>
        <w:tc>
          <w:tcPr>
            <w:tcW w:w="990" w:type="dxa"/>
            <w:tcBorders>
              <w:top w:val="single" w:sz="4" w:space="0" w:color="auto"/>
              <w:left w:val="single" w:sz="4" w:space="0" w:color="auto"/>
              <w:bottom w:val="nil"/>
              <w:right w:val="nil"/>
            </w:tcBorders>
            <w:shd w:val="clear" w:color="auto" w:fill="FFFFFF"/>
            <w:vAlign w:val="center"/>
          </w:tcPr>
          <w:p w14:paraId="5B958F05" w14:textId="77777777" w:rsidR="00C2142E" w:rsidRPr="00DB7958" w:rsidRDefault="00C2142E" w:rsidP="00C2142E">
            <w:pPr>
              <w:spacing w:before="20" w:after="20"/>
              <w:jc w:val="center"/>
              <w:rPr>
                <w:rFonts w:cs="Arial"/>
                <w:szCs w:val="20"/>
              </w:rPr>
            </w:pPr>
            <w:r w:rsidRPr="00DB7958">
              <w:t>0,452</w:t>
            </w:r>
          </w:p>
        </w:tc>
        <w:tc>
          <w:tcPr>
            <w:tcW w:w="990" w:type="dxa"/>
            <w:tcBorders>
              <w:top w:val="single" w:sz="4" w:space="0" w:color="auto"/>
              <w:left w:val="single" w:sz="4" w:space="0" w:color="auto"/>
              <w:bottom w:val="nil"/>
              <w:right w:val="nil"/>
            </w:tcBorders>
            <w:shd w:val="clear" w:color="auto" w:fill="FFFFFF"/>
            <w:vAlign w:val="center"/>
          </w:tcPr>
          <w:p w14:paraId="139CA47C" w14:textId="77777777" w:rsidR="00C2142E" w:rsidRPr="00DB7958" w:rsidRDefault="00C2142E" w:rsidP="00C2142E">
            <w:pPr>
              <w:spacing w:before="20" w:after="20"/>
              <w:jc w:val="center"/>
              <w:rPr>
                <w:rFonts w:cs="Arial"/>
                <w:szCs w:val="20"/>
              </w:rPr>
            </w:pPr>
            <w:r w:rsidRPr="00DB7958">
              <w:t>0,387</w:t>
            </w:r>
          </w:p>
        </w:tc>
        <w:tc>
          <w:tcPr>
            <w:tcW w:w="990" w:type="dxa"/>
            <w:tcBorders>
              <w:top w:val="single" w:sz="4" w:space="0" w:color="auto"/>
              <w:left w:val="single" w:sz="4" w:space="0" w:color="auto"/>
              <w:bottom w:val="nil"/>
              <w:right w:val="nil"/>
            </w:tcBorders>
            <w:shd w:val="clear" w:color="auto" w:fill="FFFFFF"/>
            <w:vAlign w:val="center"/>
          </w:tcPr>
          <w:p w14:paraId="7B5EF193" w14:textId="77777777" w:rsidR="00C2142E" w:rsidRPr="00DB7958" w:rsidRDefault="00C2142E" w:rsidP="00C2142E">
            <w:pPr>
              <w:spacing w:before="20" w:after="20"/>
              <w:jc w:val="center"/>
              <w:rPr>
                <w:rFonts w:cs="Arial"/>
                <w:szCs w:val="20"/>
              </w:rPr>
            </w:pPr>
            <w:r w:rsidRPr="00DB7958">
              <w:t>0,387</w:t>
            </w:r>
          </w:p>
        </w:tc>
        <w:tc>
          <w:tcPr>
            <w:tcW w:w="990" w:type="dxa"/>
            <w:tcBorders>
              <w:top w:val="single" w:sz="4" w:space="0" w:color="auto"/>
              <w:left w:val="single" w:sz="4" w:space="0" w:color="auto"/>
              <w:bottom w:val="nil"/>
              <w:right w:val="nil"/>
            </w:tcBorders>
            <w:shd w:val="clear" w:color="auto" w:fill="FFFFFF"/>
            <w:vAlign w:val="center"/>
          </w:tcPr>
          <w:p w14:paraId="04668E04"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D62DB6F" w14:textId="77777777" w:rsidR="00C2142E" w:rsidRPr="00DB7958" w:rsidRDefault="00C2142E" w:rsidP="00C2142E">
            <w:pPr>
              <w:spacing w:before="20" w:after="20"/>
              <w:jc w:val="center"/>
              <w:rPr>
                <w:rFonts w:cs="Arial"/>
                <w:szCs w:val="20"/>
              </w:rPr>
            </w:pPr>
            <w:r w:rsidRPr="00DB7958">
              <w:t>-</w:t>
            </w:r>
          </w:p>
        </w:tc>
      </w:tr>
      <w:tr w:rsidR="00C2142E" w:rsidRPr="00DB7958" w14:paraId="57954F6F"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C1312D4" w14:textId="77777777" w:rsidR="00C2142E" w:rsidRPr="00DB7958" w:rsidRDefault="00C2142E" w:rsidP="00C2142E">
            <w:pPr>
              <w:spacing w:before="20" w:after="20"/>
              <w:jc w:val="center"/>
              <w:rPr>
                <w:rFonts w:cs="Arial"/>
                <w:szCs w:val="20"/>
              </w:rPr>
            </w:pPr>
            <w:r w:rsidRPr="00DB7958">
              <w:t>Weiß</w:t>
            </w:r>
          </w:p>
        </w:tc>
        <w:tc>
          <w:tcPr>
            <w:tcW w:w="1260" w:type="dxa"/>
            <w:tcBorders>
              <w:top w:val="single" w:sz="4" w:space="0" w:color="auto"/>
              <w:left w:val="single" w:sz="4" w:space="0" w:color="auto"/>
              <w:bottom w:val="nil"/>
              <w:right w:val="nil"/>
            </w:tcBorders>
            <w:shd w:val="clear" w:color="auto" w:fill="FFFFFF"/>
            <w:vAlign w:val="center"/>
          </w:tcPr>
          <w:p w14:paraId="22C605B7"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21D607E3" w14:textId="77777777" w:rsidR="00C2142E" w:rsidRPr="00DB7958" w:rsidRDefault="00C2142E" w:rsidP="00C2142E">
            <w:pPr>
              <w:spacing w:before="20" w:after="20"/>
              <w:jc w:val="center"/>
              <w:rPr>
                <w:rFonts w:cs="Arial"/>
                <w:szCs w:val="20"/>
              </w:rPr>
            </w:pPr>
            <w:r w:rsidRPr="00DB7958">
              <w:t>0,300</w:t>
            </w:r>
          </w:p>
        </w:tc>
        <w:tc>
          <w:tcPr>
            <w:tcW w:w="990" w:type="dxa"/>
            <w:tcBorders>
              <w:top w:val="single" w:sz="4" w:space="0" w:color="auto"/>
              <w:left w:val="single" w:sz="4" w:space="0" w:color="auto"/>
              <w:bottom w:val="nil"/>
              <w:right w:val="nil"/>
            </w:tcBorders>
            <w:shd w:val="clear" w:color="auto" w:fill="FFFFFF"/>
            <w:vAlign w:val="center"/>
          </w:tcPr>
          <w:p w14:paraId="2AF9511B" w14:textId="77777777" w:rsidR="00C2142E" w:rsidRPr="00DB7958" w:rsidRDefault="00C2142E" w:rsidP="00C2142E">
            <w:pPr>
              <w:spacing w:before="20" w:after="20"/>
              <w:jc w:val="center"/>
              <w:rPr>
                <w:rFonts w:cs="Arial"/>
                <w:szCs w:val="20"/>
              </w:rPr>
            </w:pPr>
            <w:r w:rsidRPr="00DB7958">
              <w:t>0,440</w:t>
            </w:r>
          </w:p>
        </w:tc>
        <w:tc>
          <w:tcPr>
            <w:tcW w:w="990" w:type="dxa"/>
            <w:tcBorders>
              <w:top w:val="single" w:sz="4" w:space="0" w:color="auto"/>
              <w:left w:val="single" w:sz="4" w:space="0" w:color="auto"/>
              <w:bottom w:val="nil"/>
              <w:right w:val="nil"/>
            </w:tcBorders>
            <w:shd w:val="clear" w:color="auto" w:fill="FFFFFF"/>
            <w:vAlign w:val="center"/>
          </w:tcPr>
          <w:p w14:paraId="39A930C8" w14:textId="77777777" w:rsidR="00C2142E" w:rsidRPr="00DB7958" w:rsidRDefault="00C2142E" w:rsidP="00C2142E">
            <w:pPr>
              <w:spacing w:before="20" w:after="20"/>
              <w:jc w:val="center"/>
              <w:rPr>
                <w:rFonts w:cs="Arial"/>
                <w:szCs w:val="20"/>
              </w:rPr>
            </w:pPr>
            <w:r w:rsidRPr="00DB7958">
              <w:t>0,500</w:t>
            </w:r>
          </w:p>
        </w:tc>
        <w:tc>
          <w:tcPr>
            <w:tcW w:w="990" w:type="dxa"/>
            <w:tcBorders>
              <w:top w:val="single" w:sz="4" w:space="0" w:color="auto"/>
              <w:left w:val="single" w:sz="4" w:space="0" w:color="auto"/>
              <w:bottom w:val="nil"/>
              <w:right w:val="nil"/>
            </w:tcBorders>
            <w:shd w:val="clear" w:color="auto" w:fill="FFFFFF"/>
            <w:vAlign w:val="center"/>
          </w:tcPr>
          <w:p w14:paraId="2AC1366F" w14:textId="77777777" w:rsidR="00C2142E" w:rsidRPr="00DB7958" w:rsidRDefault="00C2142E" w:rsidP="00C2142E">
            <w:pPr>
              <w:spacing w:before="20" w:after="20"/>
              <w:jc w:val="center"/>
              <w:rPr>
                <w:rFonts w:cs="Arial"/>
                <w:szCs w:val="20"/>
              </w:rPr>
            </w:pPr>
            <w:r w:rsidRPr="00DB7958">
              <w:t>0,500</w:t>
            </w:r>
          </w:p>
        </w:tc>
        <w:tc>
          <w:tcPr>
            <w:tcW w:w="990" w:type="dxa"/>
            <w:tcBorders>
              <w:top w:val="single" w:sz="4" w:space="0" w:color="auto"/>
              <w:left w:val="single" w:sz="4" w:space="0" w:color="auto"/>
              <w:bottom w:val="nil"/>
              <w:right w:val="nil"/>
            </w:tcBorders>
            <w:shd w:val="clear" w:color="auto" w:fill="FFFFFF"/>
            <w:vAlign w:val="center"/>
          </w:tcPr>
          <w:p w14:paraId="515208A1" w14:textId="77777777" w:rsidR="00C2142E" w:rsidRPr="00DB7958" w:rsidRDefault="00C2142E" w:rsidP="00C2142E">
            <w:pPr>
              <w:spacing w:before="20" w:after="20"/>
              <w:jc w:val="center"/>
              <w:rPr>
                <w:rFonts w:cs="Arial"/>
                <w:szCs w:val="20"/>
              </w:rPr>
            </w:pPr>
            <w:r w:rsidRPr="00DB7958">
              <w:t>0,440</w:t>
            </w:r>
          </w:p>
        </w:tc>
        <w:tc>
          <w:tcPr>
            <w:tcW w:w="990" w:type="dxa"/>
            <w:tcBorders>
              <w:top w:val="single" w:sz="4" w:space="0" w:color="auto"/>
              <w:left w:val="single" w:sz="4" w:space="0" w:color="auto"/>
              <w:bottom w:val="nil"/>
              <w:right w:val="single" w:sz="4" w:space="0" w:color="auto"/>
            </w:tcBorders>
            <w:shd w:val="clear" w:color="auto" w:fill="FFFFFF"/>
            <w:vAlign w:val="center"/>
          </w:tcPr>
          <w:p w14:paraId="5321ED31" w14:textId="77777777" w:rsidR="00C2142E" w:rsidRPr="00DB7958" w:rsidRDefault="00C2142E" w:rsidP="00C2142E">
            <w:pPr>
              <w:spacing w:before="20" w:after="20"/>
              <w:jc w:val="center"/>
              <w:rPr>
                <w:rFonts w:cs="Arial"/>
                <w:szCs w:val="20"/>
              </w:rPr>
            </w:pPr>
            <w:r w:rsidRPr="00DB7958">
              <w:t>0,300</w:t>
            </w:r>
          </w:p>
        </w:tc>
      </w:tr>
      <w:tr w:rsidR="00C2142E" w:rsidRPr="00DB7958" w14:paraId="41544541"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16153EFA"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481DB4A4"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36A7DDC8" w14:textId="77777777" w:rsidR="00C2142E" w:rsidRPr="00DB7958" w:rsidRDefault="00C2142E" w:rsidP="00C2142E">
            <w:pPr>
              <w:spacing w:before="20" w:after="20"/>
              <w:jc w:val="center"/>
              <w:rPr>
                <w:rFonts w:cs="Arial"/>
                <w:szCs w:val="20"/>
              </w:rPr>
            </w:pPr>
            <w:r w:rsidRPr="00DB7958">
              <w:t>0,342</w:t>
            </w:r>
          </w:p>
        </w:tc>
        <w:tc>
          <w:tcPr>
            <w:tcW w:w="990" w:type="dxa"/>
            <w:tcBorders>
              <w:top w:val="single" w:sz="4" w:space="0" w:color="auto"/>
              <w:left w:val="single" w:sz="4" w:space="0" w:color="auto"/>
              <w:bottom w:val="nil"/>
              <w:right w:val="nil"/>
            </w:tcBorders>
            <w:shd w:val="clear" w:color="auto" w:fill="FFFFFF"/>
            <w:vAlign w:val="center"/>
          </w:tcPr>
          <w:p w14:paraId="60F41234" w14:textId="77777777" w:rsidR="00C2142E" w:rsidRPr="00DB7958" w:rsidRDefault="00C2142E" w:rsidP="00C2142E">
            <w:pPr>
              <w:spacing w:before="20" w:after="20"/>
              <w:jc w:val="center"/>
              <w:rPr>
                <w:rFonts w:cs="Arial"/>
                <w:szCs w:val="20"/>
              </w:rPr>
            </w:pPr>
            <w:r w:rsidRPr="00DB7958">
              <w:t>0,432</w:t>
            </w:r>
          </w:p>
        </w:tc>
        <w:tc>
          <w:tcPr>
            <w:tcW w:w="990" w:type="dxa"/>
            <w:tcBorders>
              <w:top w:val="single" w:sz="4" w:space="0" w:color="auto"/>
              <w:left w:val="single" w:sz="4" w:space="0" w:color="auto"/>
              <w:bottom w:val="nil"/>
              <w:right w:val="nil"/>
            </w:tcBorders>
            <w:shd w:val="clear" w:color="auto" w:fill="FFFFFF"/>
            <w:vAlign w:val="center"/>
          </w:tcPr>
          <w:p w14:paraId="0E6B38D9" w14:textId="77777777" w:rsidR="00C2142E" w:rsidRPr="00DB7958" w:rsidRDefault="00C2142E" w:rsidP="00C2142E">
            <w:pPr>
              <w:spacing w:before="20" w:after="20"/>
              <w:jc w:val="center"/>
              <w:rPr>
                <w:rFonts w:cs="Arial"/>
                <w:szCs w:val="20"/>
              </w:rPr>
            </w:pPr>
            <w:r w:rsidRPr="00DB7958">
              <w:t>0,440</w:t>
            </w:r>
          </w:p>
        </w:tc>
        <w:tc>
          <w:tcPr>
            <w:tcW w:w="990" w:type="dxa"/>
            <w:tcBorders>
              <w:top w:val="single" w:sz="4" w:space="0" w:color="auto"/>
              <w:left w:val="single" w:sz="4" w:space="0" w:color="auto"/>
              <w:bottom w:val="nil"/>
              <w:right w:val="nil"/>
            </w:tcBorders>
            <w:shd w:val="clear" w:color="auto" w:fill="FFFFFF"/>
            <w:vAlign w:val="center"/>
          </w:tcPr>
          <w:p w14:paraId="42709C26" w14:textId="77777777" w:rsidR="00C2142E" w:rsidRPr="00DB7958" w:rsidRDefault="00C2142E" w:rsidP="00C2142E">
            <w:pPr>
              <w:spacing w:before="20" w:after="20"/>
              <w:jc w:val="center"/>
              <w:rPr>
                <w:rFonts w:cs="Arial"/>
                <w:szCs w:val="20"/>
              </w:rPr>
            </w:pPr>
            <w:r w:rsidRPr="00DB7958">
              <w:t>0,382</w:t>
            </w:r>
          </w:p>
        </w:tc>
        <w:tc>
          <w:tcPr>
            <w:tcW w:w="990" w:type="dxa"/>
            <w:tcBorders>
              <w:top w:val="single" w:sz="4" w:space="0" w:color="auto"/>
              <w:left w:val="single" w:sz="4" w:space="0" w:color="auto"/>
              <w:bottom w:val="nil"/>
              <w:right w:val="nil"/>
            </w:tcBorders>
            <w:shd w:val="clear" w:color="auto" w:fill="FFFFFF"/>
            <w:vAlign w:val="center"/>
          </w:tcPr>
          <w:p w14:paraId="752323EF" w14:textId="77777777" w:rsidR="00C2142E" w:rsidRPr="00DB7958" w:rsidRDefault="00C2142E" w:rsidP="00C2142E">
            <w:pPr>
              <w:spacing w:before="20" w:after="20"/>
              <w:jc w:val="center"/>
              <w:rPr>
                <w:rFonts w:cs="Arial"/>
                <w:szCs w:val="20"/>
              </w:rPr>
            </w:pPr>
            <w:r w:rsidRPr="00DB7958">
              <w:t>0,382</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02688A0" w14:textId="77777777" w:rsidR="00C2142E" w:rsidRPr="00DB7958" w:rsidRDefault="00C2142E" w:rsidP="00C2142E">
            <w:pPr>
              <w:spacing w:before="20" w:after="20"/>
              <w:jc w:val="center"/>
              <w:rPr>
                <w:rFonts w:cs="Arial"/>
                <w:szCs w:val="20"/>
              </w:rPr>
            </w:pPr>
            <w:r w:rsidRPr="00DB7958">
              <w:t>0,276</w:t>
            </w:r>
          </w:p>
        </w:tc>
      </w:tr>
      <w:tr w:rsidR="00C2142E" w:rsidRPr="00DB7958" w14:paraId="022E4F3C"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58F1B45D" w14:textId="77777777" w:rsidR="00C2142E" w:rsidRPr="00DB7958" w:rsidRDefault="00C2142E" w:rsidP="00C2142E">
            <w:pPr>
              <w:spacing w:before="20" w:after="20"/>
              <w:jc w:val="center"/>
              <w:rPr>
                <w:rFonts w:cs="Arial"/>
                <w:szCs w:val="20"/>
              </w:rPr>
            </w:pPr>
            <w:r w:rsidRPr="00DB7958">
              <w:t>Orange</w:t>
            </w:r>
          </w:p>
        </w:tc>
        <w:tc>
          <w:tcPr>
            <w:tcW w:w="1260" w:type="dxa"/>
            <w:tcBorders>
              <w:top w:val="single" w:sz="4" w:space="0" w:color="auto"/>
              <w:left w:val="single" w:sz="4" w:space="0" w:color="auto"/>
              <w:bottom w:val="nil"/>
              <w:right w:val="nil"/>
            </w:tcBorders>
            <w:shd w:val="clear" w:color="auto" w:fill="FFFFFF"/>
            <w:vAlign w:val="center"/>
          </w:tcPr>
          <w:p w14:paraId="4BA14740"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05373892" w14:textId="77777777" w:rsidR="00C2142E" w:rsidRPr="00DB7958" w:rsidRDefault="00C2142E" w:rsidP="00C2142E">
            <w:pPr>
              <w:spacing w:before="20" w:after="20"/>
              <w:jc w:val="center"/>
              <w:rPr>
                <w:rFonts w:cs="Arial"/>
                <w:szCs w:val="20"/>
              </w:rPr>
            </w:pPr>
            <w:r w:rsidRPr="00DB7958">
              <w:t>0,624</w:t>
            </w:r>
          </w:p>
        </w:tc>
        <w:tc>
          <w:tcPr>
            <w:tcW w:w="990" w:type="dxa"/>
            <w:tcBorders>
              <w:top w:val="single" w:sz="4" w:space="0" w:color="auto"/>
              <w:left w:val="single" w:sz="4" w:space="0" w:color="auto"/>
              <w:bottom w:val="nil"/>
              <w:right w:val="nil"/>
            </w:tcBorders>
            <w:shd w:val="clear" w:color="auto" w:fill="FFFFFF"/>
            <w:vAlign w:val="center"/>
          </w:tcPr>
          <w:p w14:paraId="3281F61B" w14:textId="77777777" w:rsidR="00C2142E" w:rsidRPr="00DB7958" w:rsidRDefault="00C2142E" w:rsidP="00C2142E">
            <w:pPr>
              <w:spacing w:before="20" w:after="20"/>
              <w:jc w:val="center"/>
              <w:rPr>
                <w:rFonts w:cs="Arial"/>
                <w:szCs w:val="20"/>
              </w:rPr>
            </w:pPr>
            <w:r w:rsidRPr="00DB7958">
              <w:t>0,605</w:t>
            </w:r>
          </w:p>
        </w:tc>
        <w:tc>
          <w:tcPr>
            <w:tcW w:w="990" w:type="dxa"/>
            <w:tcBorders>
              <w:top w:val="single" w:sz="4" w:space="0" w:color="auto"/>
              <w:left w:val="single" w:sz="4" w:space="0" w:color="auto"/>
              <w:bottom w:val="nil"/>
              <w:right w:val="nil"/>
            </w:tcBorders>
            <w:shd w:val="clear" w:color="auto" w:fill="FFFFFF"/>
            <w:vAlign w:val="center"/>
          </w:tcPr>
          <w:p w14:paraId="3ECB4512" w14:textId="77777777" w:rsidR="00C2142E" w:rsidRPr="00DB7958" w:rsidRDefault="00C2142E" w:rsidP="00C2142E">
            <w:pPr>
              <w:spacing w:before="20" w:after="20"/>
              <w:jc w:val="center"/>
              <w:rPr>
                <w:rFonts w:cs="Arial"/>
                <w:szCs w:val="20"/>
              </w:rPr>
            </w:pPr>
            <w:r w:rsidRPr="00DB7958">
              <w:t>0,650</w:t>
            </w:r>
          </w:p>
        </w:tc>
        <w:tc>
          <w:tcPr>
            <w:tcW w:w="990" w:type="dxa"/>
            <w:tcBorders>
              <w:top w:val="single" w:sz="4" w:space="0" w:color="auto"/>
              <w:left w:val="single" w:sz="4" w:space="0" w:color="auto"/>
              <w:bottom w:val="nil"/>
              <w:right w:val="nil"/>
            </w:tcBorders>
            <w:shd w:val="clear" w:color="auto" w:fill="FFFFFF"/>
            <w:vAlign w:val="center"/>
          </w:tcPr>
          <w:p w14:paraId="1725A686" w14:textId="77777777" w:rsidR="00C2142E" w:rsidRPr="00DB7958" w:rsidRDefault="00C2142E" w:rsidP="00C2142E">
            <w:pPr>
              <w:spacing w:before="20" w:after="20"/>
              <w:jc w:val="center"/>
              <w:rPr>
                <w:rFonts w:cs="Arial"/>
                <w:szCs w:val="20"/>
              </w:rPr>
            </w:pPr>
            <w:r w:rsidRPr="00DB7958">
              <w:t>0,669</w:t>
            </w:r>
          </w:p>
        </w:tc>
        <w:tc>
          <w:tcPr>
            <w:tcW w:w="990" w:type="dxa"/>
            <w:tcBorders>
              <w:top w:val="single" w:sz="4" w:space="0" w:color="auto"/>
              <w:left w:val="single" w:sz="4" w:space="0" w:color="auto"/>
              <w:bottom w:val="nil"/>
              <w:right w:val="nil"/>
            </w:tcBorders>
            <w:shd w:val="clear" w:color="auto" w:fill="FFFFFF"/>
            <w:vAlign w:val="center"/>
          </w:tcPr>
          <w:p w14:paraId="1A721423"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257B31B2" w14:textId="77777777" w:rsidR="00C2142E" w:rsidRPr="00DB7958" w:rsidRDefault="00C2142E" w:rsidP="00C2142E">
            <w:pPr>
              <w:spacing w:before="20" w:after="20"/>
              <w:jc w:val="center"/>
              <w:rPr>
                <w:rFonts w:cs="Arial"/>
                <w:szCs w:val="20"/>
              </w:rPr>
            </w:pPr>
            <w:r w:rsidRPr="00DB7958">
              <w:t>-</w:t>
            </w:r>
          </w:p>
        </w:tc>
      </w:tr>
      <w:tr w:rsidR="00C2142E" w:rsidRPr="00DB7958" w14:paraId="4E8E9B0F"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45A274E8"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046BC666"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35A6E091" w14:textId="77777777" w:rsidR="00C2142E" w:rsidRPr="00DB7958" w:rsidRDefault="00C2142E" w:rsidP="00C2142E">
            <w:pPr>
              <w:spacing w:before="20" w:after="20"/>
              <w:jc w:val="center"/>
              <w:rPr>
                <w:rFonts w:cs="Arial"/>
                <w:szCs w:val="20"/>
              </w:rPr>
            </w:pPr>
            <w:r w:rsidRPr="00DB7958">
              <w:t>0,370</w:t>
            </w:r>
          </w:p>
        </w:tc>
        <w:tc>
          <w:tcPr>
            <w:tcW w:w="990" w:type="dxa"/>
            <w:tcBorders>
              <w:top w:val="single" w:sz="4" w:space="0" w:color="auto"/>
              <w:left w:val="single" w:sz="4" w:space="0" w:color="auto"/>
              <w:bottom w:val="nil"/>
              <w:right w:val="nil"/>
            </w:tcBorders>
            <w:shd w:val="clear" w:color="auto" w:fill="FFFFFF"/>
            <w:vAlign w:val="center"/>
          </w:tcPr>
          <w:p w14:paraId="5E01E647" w14:textId="77777777" w:rsidR="00C2142E" w:rsidRPr="00DB7958" w:rsidRDefault="00C2142E" w:rsidP="00C2142E">
            <w:pPr>
              <w:spacing w:before="20" w:after="20"/>
              <w:jc w:val="center"/>
              <w:rPr>
                <w:rFonts w:cs="Arial"/>
                <w:szCs w:val="20"/>
              </w:rPr>
            </w:pPr>
            <w:r w:rsidRPr="00DB7958">
              <w:t>0,370</w:t>
            </w:r>
          </w:p>
        </w:tc>
        <w:tc>
          <w:tcPr>
            <w:tcW w:w="990" w:type="dxa"/>
            <w:tcBorders>
              <w:top w:val="single" w:sz="4" w:space="0" w:color="auto"/>
              <w:left w:val="single" w:sz="4" w:space="0" w:color="auto"/>
              <w:bottom w:val="nil"/>
              <w:right w:val="nil"/>
            </w:tcBorders>
            <w:shd w:val="clear" w:color="auto" w:fill="FFFFFF"/>
            <w:vAlign w:val="center"/>
          </w:tcPr>
          <w:p w14:paraId="09EC1633" w14:textId="77777777" w:rsidR="00C2142E" w:rsidRPr="00DB7958" w:rsidRDefault="00C2142E" w:rsidP="00C2142E">
            <w:pPr>
              <w:spacing w:before="20" w:after="20"/>
              <w:jc w:val="center"/>
              <w:rPr>
                <w:rFonts w:cs="Arial"/>
                <w:szCs w:val="20"/>
              </w:rPr>
            </w:pPr>
            <w:r w:rsidRPr="00DB7958">
              <w:t>0,331</w:t>
            </w:r>
          </w:p>
        </w:tc>
        <w:tc>
          <w:tcPr>
            <w:tcW w:w="990" w:type="dxa"/>
            <w:tcBorders>
              <w:top w:val="single" w:sz="4" w:space="0" w:color="auto"/>
              <w:left w:val="single" w:sz="4" w:space="0" w:color="auto"/>
              <w:bottom w:val="nil"/>
              <w:right w:val="nil"/>
            </w:tcBorders>
            <w:shd w:val="clear" w:color="auto" w:fill="FFFFFF"/>
            <w:vAlign w:val="center"/>
          </w:tcPr>
          <w:p w14:paraId="411C654A" w14:textId="77777777" w:rsidR="00C2142E" w:rsidRPr="00DB7958" w:rsidRDefault="00C2142E" w:rsidP="00C2142E">
            <w:pPr>
              <w:spacing w:before="20" w:after="20"/>
              <w:jc w:val="center"/>
              <w:rPr>
                <w:rFonts w:cs="Arial"/>
                <w:szCs w:val="20"/>
              </w:rPr>
            </w:pPr>
            <w:r w:rsidRPr="00DB7958">
              <w:t>0,331</w:t>
            </w:r>
          </w:p>
        </w:tc>
        <w:tc>
          <w:tcPr>
            <w:tcW w:w="990" w:type="dxa"/>
            <w:tcBorders>
              <w:top w:val="single" w:sz="4" w:space="0" w:color="auto"/>
              <w:left w:val="single" w:sz="4" w:space="0" w:color="auto"/>
              <w:bottom w:val="nil"/>
              <w:right w:val="nil"/>
            </w:tcBorders>
            <w:shd w:val="clear" w:color="auto" w:fill="FFFFFF"/>
            <w:vAlign w:val="center"/>
          </w:tcPr>
          <w:p w14:paraId="79669BA6"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06E325A" w14:textId="77777777" w:rsidR="00C2142E" w:rsidRPr="00DB7958" w:rsidRDefault="00C2142E" w:rsidP="00C2142E">
            <w:pPr>
              <w:spacing w:before="20" w:after="20"/>
              <w:jc w:val="center"/>
              <w:rPr>
                <w:rFonts w:cs="Arial"/>
                <w:szCs w:val="20"/>
              </w:rPr>
            </w:pPr>
            <w:r w:rsidRPr="00DB7958">
              <w:t>-</w:t>
            </w:r>
          </w:p>
        </w:tc>
      </w:tr>
      <w:tr w:rsidR="00C2142E" w:rsidRPr="00DB7958" w14:paraId="454165DE"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4FDF6BBC" w14:textId="77777777" w:rsidR="00C2142E" w:rsidRPr="00DB7958" w:rsidRDefault="00C2142E" w:rsidP="00C2142E">
            <w:pPr>
              <w:spacing w:before="20" w:after="20"/>
              <w:jc w:val="center"/>
              <w:rPr>
                <w:rFonts w:cs="Arial"/>
                <w:szCs w:val="20"/>
              </w:rPr>
            </w:pPr>
            <w:r w:rsidRPr="00DB7958">
              <w:t>Grün</w:t>
            </w:r>
          </w:p>
        </w:tc>
        <w:tc>
          <w:tcPr>
            <w:tcW w:w="1260" w:type="dxa"/>
            <w:tcBorders>
              <w:top w:val="single" w:sz="4" w:space="0" w:color="auto"/>
              <w:left w:val="single" w:sz="4" w:space="0" w:color="auto"/>
              <w:bottom w:val="nil"/>
              <w:right w:val="nil"/>
            </w:tcBorders>
            <w:shd w:val="clear" w:color="auto" w:fill="FFFFFF"/>
            <w:vAlign w:val="center"/>
          </w:tcPr>
          <w:p w14:paraId="4934EA9B"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0E1917F3" w14:textId="77777777" w:rsidR="00C2142E" w:rsidRPr="00DB7958" w:rsidRDefault="00C2142E" w:rsidP="00C2142E">
            <w:pPr>
              <w:spacing w:before="20" w:after="20"/>
              <w:jc w:val="center"/>
              <w:rPr>
                <w:rFonts w:cs="Arial"/>
                <w:szCs w:val="20"/>
              </w:rPr>
            </w:pPr>
            <w:r w:rsidRPr="00DB7958">
              <w:t>0,310</w:t>
            </w:r>
          </w:p>
        </w:tc>
        <w:tc>
          <w:tcPr>
            <w:tcW w:w="990" w:type="dxa"/>
            <w:tcBorders>
              <w:top w:val="single" w:sz="4" w:space="0" w:color="auto"/>
              <w:left w:val="single" w:sz="4" w:space="0" w:color="auto"/>
              <w:bottom w:val="nil"/>
              <w:right w:val="nil"/>
            </w:tcBorders>
            <w:shd w:val="clear" w:color="auto" w:fill="FFFFFF"/>
            <w:vAlign w:val="center"/>
          </w:tcPr>
          <w:p w14:paraId="73B87E5F" w14:textId="77777777" w:rsidR="00C2142E" w:rsidRPr="00DB7958" w:rsidRDefault="00C2142E" w:rsidP="00C2142E">
            <w:pPr>
              <w:spacing w:before="20" w:after="20"/>
              <w:jc w:val="center"/>
              <w:rPr>
                <w:rFonts w:cs="Arial"/>
                <w:szCs w:val="20"/>
              </w:rPr>
            </w:pPr>
            <w:r w:rsidRPr="00DB7958">
              <w:t>0,310</w:t>
            </w:r>
          </w:p>
        </w:tc>
        <w:tc>
          <w:tcPr>
            <w:tcW w:w="990" w:type="dxa"/>
            <w:tcBorders>
              <w:top w:val="single" w:sz="4" w:space="0" w:color="auto"/>
              <w:left w:val="single" w:sz="4" w:space="0" w:color="auto"/>
              <w:bottom w:val="nil"/>
              <w:right w:val="nil"/>
            </w:tcBorders>
            <w:shd w:val="clear" w:color="auto" w:fill="FFFFFF"/>
            <w:vAlign w:val="center"/>
          </w:tcPr>
          <w:p w14:paraId="07D4EC17" w14:textId="77777777" w:rsidR="00C2142E" w:rsidRPr="00DB7958" w:rsidRDefault="00C2142E" w:rsidP="00C2142E">
            <w:pPr>
              <w:spacing w:before="20" w:after="20"/>
              <w:jc w:val="center"/>
              <w:rPr>
                <w:rFonts w:cs="Arial"/>
                <w:szCs w:val="20"/>
              </w:rPr>
            </w:pPr>
            <w:r w:rsidRPr="00DB7958">
              <w:t>0,209</w:t>
            </w:r>
          </w:p>
        </w:tc>
        <w:tc>
          <w:tcPr>
            <w:tcW w:w="990" w:type="dxa"/>
            <w:tcBorders>
              <w:top w:val="single" w:sz="4" w:space="0" w:color="auto"/>
              <w:left w:val="single" w:sz="4" w:space="0" w:color="auto"/>
              <w:bottom w:val="nil"/>
              <w:right w:val="nil"/>
            </w:tcBorders>
            <w:shd w:val="clear" w:color="auto" w:fill="FFFFFF"/>
            <w:vAlign w:val="center"/>
          </w:tcPr>
          <w:p w14:paraId="0E71DF49" w14:textId="77777777" w:rsidR="00C2142E" w:rsidRPr="00DB7958" w:rsidRDefault="00C2142E" w:rsidP="00C2142E">
            <w:pPr>
              <w:spacing w:before="20" w:after="20"/>
              <w:jc w:val="center"/>
              <w:rPr>
                <w:rFonts w:cs="Arial"/>
                <w:szCs w:val="20"/>
              </w:rPr>
            </w:pPr>
            <w:r w:rsidRPr="00DB7958">
              <w:t>0,028</w:t>
            </w:r>
          </w:p>
        </w:tc>
        <w:tc>
          <w:tcPr>
            <w:tcW w:w="990" w:type="dxa"/>
            <w:tcBorders>
              <w:top w:val="single" w:sz="4" w:space="0" w:color="auto"/>
              <w:left w:val="single" w:sz="4" w:space="0" w:color="auto"/>
              <w:bottom w:val="nil"/>
              <w:right w:val="nil"/>
            </w:tcBorders>
            <w:shd w:val="clear" w:color="auto" w:fill="FFFFFF"/>
            <w:vAlign w:val="center"/>
          </w:tcPr>
          <w:p w14:paraId="418FBE73"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428A0DD4" w14:textId="77777777" w:rsidR="00C2142E" w:rsidRPr="00DB7958" w:rsidRDefault="00C2142E" w:rsidP="00C2142E">
            <w:pPr>
              <w:spacing w:before="20" w:after="20"/>
              <w:jc w:val="center"/>
              <w:rPr>
                <w:rFonts w:cs="Arial"/>
                <w:szCs w:val="20"/>
              </w:rPr>
            </w:pPr>
            <w:r w:rsidRPr="00DB7958">
              <w:t>-</w:t>
            </w:r>
          </w:p>
        </w:tc>
      </w:tr>
      <w:tr w:rsidR="00C2142E" w:rsidRPr="00DB7958" w14:paraId="6A679F82"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78EDC60B"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4D39060"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5356A0CB" w14:textId="77777777" w:rsidR="00C2142E" w:rsidRPr="00DB7958" w:rsidRDefault="00C2142E" w:rsidP="00C2142E">
            <w:pPr>
              <w:spacing w:before="20" w:after="20"/>
              <w:jc w:val="center"/>
              <w:rPr>
                <w:rFonts w:cs="Arial"/>
                <w:szCs w:val="20"/>
              </w:rPr>
            </w:pPr>
            <w:r w:rsidRPr="00DB7958">
              <w:t>0,684</w:t>
            </w:r>
          </w:p>
        </w:tc>
        <w:tc>
          <w:tcPr>
            <w:tcW w:w="990" w:type="dxa"/>
            <w:tcBorders>
              <w:top w:val="single" w:sz="4" w:space="0" w:color="auto"/>
              <w:left w:val="single" w:sz="4" w:space="0" w:color="auto"/>
              <w:bottom w:val="nil"/>
              <w:right w:val="nil"/>
            </w:tcBorders>
            <w:shd w:val="clear" w:color="auto" w:fill="FFFFFF"/>
            <w:vAlign w:val="center"/>
          </w:tcPr>
          <w:p w14:paraId="3D63777E" w14:textId="77777777" w:rsidR="00C2142E" w:rsidRPr="00DB7958" w:rsidRDefault="00C2142E" w:rsidP="00C2142E">
            <w:pPr>
              <w:spacing w:before="20" w:after="20"/>
              <w:jc w:val="center"/>
              <w:rPr>
                <w:rFonts w:cs="Arial"/>
                <w:szCs w:val="20"/>
              </w:rPr>
            </w:pPr>
            <w:r w:rsidRPr="00DB7958">
              <w:t>0,562</w:t>
            </w:r>
          </w:p>
        </w:tc>
        <w:tc>
          <w:tcPr>
            <w:tcW w:w="990" w:type="dxa"/>
            <w:tcBorders>
              <w:top w:val="single" w:sz="4" w:space="0" w:color="auto"/>
              <w:left w:val="single" w:sz="4" w:space="0" w:color="auto"/>
              <w:bottom w:val="nil"/>
              <w:right w:val="nil"/>
            </w:tcBorders>
            <w:shd w:val="clear" w:color="auto" w:fill="FFFFFF"/>
            <w:vAlign w:val="center"/>
          </w:tcPr>
          <w:p w14:paraId="2BEBFE42" w14:textId="77777777" w:rsidR="00C2142E" w:rsidRPr="00DB7958" w:rsidRDefault="00C2142E" w:rsidP="00C2142E">
            <w:pPr>
              <w:spacing w:before="20" w:after="20"/>
              <w:jc w:val="center"/>
              <w:rPr>
                <w:rFonts w:cs="Arial"/>
                <w:szCs w:val="20"/>
              </w:rPr>
            </w:pPr>
            <w:r w:rsidRPr="00DB7958">
              <w:t>0,400</w:t>
            </w:r>
          </w:p>
        </w:tc>
        <w:tc>
          <w:tcPr>
            <w:tcW w:w="990" w:type="dxa"/>
            <w:tcBorders>
              <w:top w:val="single" w:sz="4" w:space="0" w:color="auto"/>
              <w:left w:val="single" w:sz="4" w:space="0" w:color="auto"/>
              <w:bottom w:val="nil"/>
              <w:right w:val="nil"/>
            </w:tcBorders>
            <w:shd w:val="clear" w:color="auto" w:fill="FFFFFF"/>
            <w:vAlign w:val="center"/>
          </w:tcPr>
          <w:p w14:paraId="1785E985" w14:textId="77777777" w:rsidR="00C2142E" w:rsidRPr="00DB7958" w:rsidRDefault="00C2142E" w:rsidP="00C2142E">
            <w:pPr>
              <w:spacing w:before="20" w:after="20"/>
              <w:jc w:val="center"/>
              <w:rPr>
                <w:rFonts w:cs="Arial"/>
                <w:szCs w:val="20"/>
              </w:rPr>
            </w:pPr>
            <w:r w:rsidRPr="00DB7958">
              <w:t>0,400</w:t>
            </w:r>
          </w:p>
        </w:tc>
        <w:tc>
          <w:tcPr>
            <w:tcW w:w="990" w:type="dxa"/>
            <w:tcBorders>
              <w:top w:val="single" w:sz="4" w:space="0" w:color="auto"/>
              <w:left w:val="single" w:sz="4" w:space="0" w:color="auto"/>
              <w:bottom w:val="nil"/>
              <w:right w:val="nil"/>
            </w:tcBorders>
            <w:shd w:val="clear" w:color="auto" w:fill="FFFFFF"/>
            <w:vAlign w:val="center"/>
          </w:tcPr>
          <w:p w14:paraId="075C47FF"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7A42A958" w14:textId="77777777" w:rsidR="00C2142E" w:rsidRPr="00DB7958" w:rsidRDefault="00C2142E" w:rsidP="00C2142E">
            <w:pPr>
              <w:spacing w:before="20" w:after="20"/>
              <w:jc w:val="center"/>
              <w:rPr>
                <w:rFonts w:cs="Arial"/>
                <w:szCs w:val="20"/>
              </w:rPr>
            </w:pPr>
            <w:r w:rsidRPr="00DB7958">
              <w:t>-</w:t>
            </w:r>
          </w:p>
        </w:tc>
      </w:tr>
      <w:tr w:rsidR="00C2142E" w:rsidRPr="00DB7958" w14:paraId="6E67AD7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45F38E3" w14:textId="77777777" w:rsidR="00C2142E" w:rsidRPr="00DB7958" w:rsidRDefault="00C2142E" w:rsidP="00C2142E">
            <w:pPr>
              <w:spacing w:before="20" w:after="20"/>
              <w:jc w:val="center"/>
              <w:rPr>
                <w:rFonts w:cs="Arial"/>
                <w:szCs w:val="20"/>
              </w:rPr>
            </w:pPr>
            <w:r w:rsidRPr="00DB7958">
              <w:t>Blau</w:t>
            </w:r>
          </w:p>
        </w:tc>
        <w:tc>
          <w:tcPr>
            <w:tcW w:w="1260" w:type="dxa"/>
            <w:tcBorders>
              <w:top w:val="single" w:sz="4" w:space="0" w:color="auto"/>
              <w:left w:val="single" w:sz="4" w:space="0" w:color="auto"/>
              <w:bottom w:val="nil"/>
              <w:right w:val="nil"/>
            </w:tcBorders>
            <w:shd w:val="clear" w:color="auto" w:fill="FFFFFF"/>
            <w:vAlign w:val="center"/>
          </w:tcPr>
          <w:p w14:paraId="74161D33"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0F6B2B56" w14:textId="77777777" w:rsidR="00C2142E" w:rsidRPr="00DB7958" w:rsidRDefault="00C2142E" w:rsidP="00C2142E">
            <w:pPr>
              <w:spacing w:before="20" w:after="20"/>
              <w:jc w:val="center"/>
              <w:rPr>
                <w:rFonts w:cs="Arial"/>
                <w:szCs w:val="20"/>
              </w:rPr>
            </w:pPr>
            <w:r w:rsidRPr="00DB7958">
              <w:t>0,109</w:t>
            </w:r>
          </w:p>
        </w:tc>
        <w:tc>
          <w:tcPr>
            <w:tcW w:w="990" w:type="dxa"/>
            <w:tcBorders>
              <w:top w:val="single" w:sz="4" w:space="0" w:color="auto"/>
              <w:left w:val="single" w:sz="4" w:space="0" w:color="auto"/>
              <w:bottom w:val="nil"/>
              <w:right w:val="nil"/>
            </w:tcBorders>
            <w:shd w:val="clear" w:color="auto" w:fill="FFFFFF"/>
            <w:vAlign w:val="center"/>
          </w:tcPr>
          <w:p w14:paraId="1D6A34D2" w14:textId="77777777" w:rsidR="00C2142E" w:rsidRPr="00DB7958" w:rsidRDefault="00C2142E" w:rsidP="00C2142E">
            <w:pPr>
              <w:spacing w:before="20" w:after="20"/>
              <w:jc w:val="center"/>
              <w:rPr>
                <w:rFonts w:cs="Arial"/>
                <w:szCs w:val="20"/>
              </w:rPr>
            </w:pPr>
            <w:r w:rsidRPr="00DB7958">
              <w:t>0,204</w:t>
            </w:r>
          </w:p>
        </w:tc>
        <w:tc>
          <w:tcPr>
            <w:tcW w:w="990" w:type="dxa"/>
            <w:tcBorders>
              <w:top w:val="single" w:sz="4" w:space="0" w:color="auto"/>
              <w:left w:val="single" w:sz="4" w:space="0" w:color="auto"/>
              <w:bottom w:val="nil"/>
              <w:right w:val="nil"/>
            </w:tcBorders>
            <w:shd w:val="clear" w:color="auto" w:fill="FFFFFF"/>
            <w:vAlign w:val="center"/>
          </w:tcPr>
          <w:p w14:paraId="0E792712" w14:textId="77777777" w:rsidR="00C2142E" w:rsidRPr="00DB7958" w:rsidRDefault="00C2142E" w:rsidP="00C2142E">
            <w:pPr>
              <w:spacing w:before="20" w:after="20"/>
              <w:jc w:val="center"/>
              <w:rPr>
                <w:rFonts w:cs="Arial"/>
                <w:szCs w:val="20"/>
              </w:rPr>
            </w:pPr>
            <w:r w:rsidRPr="00DB7958">
              <w:t>0,233</w:t>
            </w:r>
          </w:p>
        </w:tc>
        <w:tc>
          <w:tcPr>
            <w:tcW w:w="990" w:type="dxa"/>
            <w:tcBorders>
              <w:top w:val="single" w:sz="4" w:space="0" w:color="auto"/>
              <w:left w:val="single" w:sz="4" w:space="0" w:color="auto"/>
              <w:bottom w:val="nil"/>
              <w:right w:val="nil"/>
            </w:tcBorders>
            <w:shd w:val="clear" w:color="auto" w:fill="FFFFFF"/>
            <w:vAlign w:val="center"/>
          </w:tcPr>
          <w:p w14:paraId="58DC9BA7" w14:textId="77777777" w:rsidR="00C2142E" w:rsidRPr="00DB7958" w:rsidRDefault="00C2142E" w:rsidP="00C2142E">
            <w:pPr>
              <w:spacing w:before="20" w:after="20"/>
              <w:jc w:val="center"/>
              <w:rPr>
                <w:rFonts w:cs="Arial"/>
                <w:szCs w:val="20"/>
              </w:rPr>
            </w:pPr>
            <w:r w:rsidRPr="00DB7958">
              <w:t>0,149</w:t>
            </w:r>
          </w:p>
        </w:tc>
        <w:tc>
          <w:tcPr>
            <w:tcW w:w="990" w:type="dxa"/>
            <w:tcBorders>
              <w:top w:val="single" w:sz="4" w:space="0" w:color="auto"/>
              <w:left w:val="single" w:sz="4" w:space="0" w:color="auto"/>
              <w:bottom w:val="nil"/>
              <w:right w:val="nil"/>
            </w:tcBorders>
            <w:shd w:val="clear" w:color="auto" w:fill="FFFFFF"/>
            <w:vAlign w:val="center"/>
          </w:tcPr>
          <w:p w14:paraId="224C45C3"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nil"/>
              <w:right w:val="single" w:sz="4" w:space="0" w:color="auto"/>
            </w:tcBorders>
            <w:shd w:val="clear" w:color="auto" w:fill="FFFFFF"/>
            <w:vAlign w:val="center"/>
          </w:tcPr>
          <w:p w14:paraId="631D197D" w14:textId="77777777" w:rsidR="00C2142E" w:rsidRPr="00DB7958" w:rsidRDefault="00C2142E" w:rsidP="00C2142E">
            <w:pPr>
              <w:spacing w:before="20" w:after="20"/>
              <w:jc w:val="center"/>
              <w:rPr>
                <w:rFonts w:cs="Arial"/>
                <w:szCs w:val="20"/>
              </w:rPr>
            </w:pPr>
            <w:r w:rsidRPr="00DB7958">
              <w:t>-</w:t>
            </w:r>
          </w:p>
        </w:tc>
      </w:tr>
      <w:tr w:rsidR="00C2142E" w:rsidRPr="00DB7958" w14:paraId="3C261BB3" w14:textId="77777777" w:rsidTr="00AF10A8">
        <w:trPr>
          <w:jc w:val="center"/>
        </w:trPr>
        <w:tc>
          <w:tcPr>
            <w:tcW w:w="1435" w:type="dxa"/>
            <w:vMerge/>
            <w:tcBorders>
              <w:top w:val="nil"/>
              <w:left w:val="single" w:sz="4" w:space="0" w:color="auto"/>
              <w:bottom w:val="single" w:sz="4" w:space="0" w:color="auto"/>
              <w:right w:val="nil"/>
            </w:tcBorders>
            <w:shd w:val="clear" w:color="auto" w:fill="FFFFFF"/>
            <w:vAlign w:val="center"/>
          </w:tcPr>
          <w:p w14:paraId="1A76C55D"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597E427F"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5BC9E770" w14:textId="77777777" w:rsidR="00C2142E" w:rsidRPr="00DB7958" w:rsidRDefault="00C2142E" w:rsidP="00C2142E">
            <w:pPr>
              <w:spacing w:before="20" w:after="20"/>
              <w:jc w:val="center"/>
              <w:rPr>
                <w:rFonts w:cs="Arial"/>
                <w:szCs w:val="20"/>
              </w:rPr>
            </w:pPr>
            <w:r w:rsidRPr="00DB7958">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BC0A3B4" w14:textId="77777777" w:rsidR="00C2142E" w:rsidRPr="00DB7958" w:rsidRDefault="00C2142E" w:rsidP="00C2142E">
            <w:pPr>
              <w:spacing w:before="20" w:after="20"/>
              <w:jc w:val="center"/>
              <w:rPr>
                <w:rFonts w:cs="Arial"/>
                <w:szCs w:val="20"/>
              </w:rPr>
            </w:pPr>
            <w:r w:rsidRPr="00DB7958">
              <w:t>0,196</w:t>
            </w:r>
          </w:p>
        </w:tc>
        <w:tc>
          <w:tcPr>
            <w:tcW w:w="990" w:type="dxa"/>
            <w:tcBorders>
              <w:top w:val="single" w:sz="4" w:space="0" w:color="auto"/>
              <w:left w:val="single" w:sz="4" w:space="0" w:color="auto"/>
              <w:bottom w:val="single" w:sz="4" w:space="0" w:color="auto"/>
              <w:right w:val="nil"/>
            </w:tcBorders>
            <w:shd w:val="clear" w:color="auto" w:fill="FFFFFF"/>
            <w:vAlign w:val="center"/>
          </w:tcPr>
          <w:p w14:paraId="58551F6F" w14:textId="77777777" w:rsidR="00C2142E" w:rsidRPr="00DB7958" w:rsidRDefault="00C2142E" w:rsidP="00C2142E">
            <w:pPr>
              <w:spacing w:before="20" w:after="20"/>
              <w:jc w:val="center"/>
              <w:rPr>
                <w:rFonts w:cs="Arial"/>
                <w:szCs w:val="20"/>
              </w:rPr>
            </w:pPr>
            <w:r w:rsidRPr="00DB7958">
              <w:t>0,167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54A3C6A8" w14:textId="77777777" w:rsidR="00C2142E" w:rsidRPr="00DB7958" w:rsidRDefault="00C2142E" w:rsidP="00C2142E">
            <w:pPr>
              <w:spacing w:before="20" w:after="20"/>
              <w:jc w:val="center"/>
              <w:rPr>
                <w:rFonts w:cs="Arial"/>
                <w:szCs w:val="20"/>
              </w:rPr>
            </w:pPr>
            <w:r w:rsidRPr="00DB7958">
              <w:t>0,025</w:t>
            </w:r>
          </w:p>
        </w:tc>
        <w:tc>
          <w:tcPr>
            <w:tcW w:w="990" w:type="dxa"/>
            <w:tcBorders>
              <w:top w:val="single" w:sz="4" w:space="0" w:color="auto"/>
              <w:left w:val="single" w:sz="4" w:space="0" w:color="auto"/>
              <w:bottom w:val="single" w:sz="4" w:space="0" w:color="auto"/>
              <w:right w:val="nil"/>
            </w:tcBorders>
            <w:shd w:val="clear" w:color="auto" w:fill="FFFFFF"/>
            <w:vAlign w:val="center"/>
          </w:tcPr>
          <w:p w14:paraId="2A08F300" w14:textId="77777777" w:rsidR="00C2142E" w:rsidRPr="00DB7958" w:rsidRDefault="00C2142E" w:rsidP="00C2142E">
            <w:pPr>
              <w:spacing w:before="20" w:after="20"/>
              <w:jc w:val="center"/>
              <w:rPr>
                <w:rFonts w:cs="Arial"/>
                <w:szCs w:val="20"/>
              </w:rPr>
            </w:pPr>
            <w:r w:rsidRPr="00DB7958">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45F03EB" w14:textId="77777777" w:rsidR="00C2142E" w:rsidRPr="00DB7958" w:rsidRDefault="00C2142E" w:rsidP="00C2142E">
            <w:pPr>
              <w:spacing w:before="20" w:after="20"/>
              <w:jc w:val="center"/>
              <w:rPr>
                <w:rFonts w:cs="Arial"/>
                <w:szCs w:val="20"/>
              </w:rPr>
            </w:pPr>
            <w:r w:rsidRPr="00DB7958">
              <w:t>-</w:t>
            </w:r>
          </w:p>
        </w:tc>
      </w:tr>
    </w:tbl>
    <w:p w14:paraId="1764D700" w14:textId="5F298063" w:rsidR="00516317" w:rsidRPr="00DB7958" w:rsidRDefault="0016073A" w:rsidP="00FF79C7">
      <w:pPr>
        <w:pStyle w:val="Tabulka"/>
        <w:keepNext/>
        <w:keepLines/>
        <w:numPr>
          <w:ilvl w:val="0"/>
          <w:numId w:val="0"/>
        </w:numPr>
        <w:ind w:left="1440" w:hanging="1440"/>
      </w:pPr>
      <w:r w:rsidRPr="00DB7958">
        <w:lastRenderedPageBreak/>
        <w:t>Tabelle 2</w:t>
      </w:r>
      <w:r w:rsidRPr="00DB7958">
        <w:tab/>
        <w:t xml:space="preserve">Eckpunkte der Farbwertbereiche für die Farben der Klasse C2 </w:t>
      </w:r>
    </w:p>
    <w:tbl>
      <w:tblPr>
        <w:tblW w:w="0" w:type="auto"/>
        <w:jc w:val="center"/>
        <w:tblLayout w:type="fixed"/>
        <w:tblCellMar>
          <w:left w:w="0" w:type="dxa"/>
          <w:right w:w="0" w:type="dxa"/>
        </w:tblCellMar>
        <w:tblLook w:val="0000" w:firstRow="0" w:lastRow="0" w:firstColumn="0" w:lastColumn="0" w:noHBand="0" w:noVBand="0"/>
      </w:tblPr>
      <w:tblGrid>
        <w:gridCol w:w="1435"/>
        <w:gridCol w:w="1260"/>
        <w:gridCol w:w="990"/>
        <w:gridCol w:w="990"/>
        <w:gridCol w:w="936"/>
        <w:gridCol w:w="1044"/>
      </w:tblGrid>
      <w:tr w:rsidR="00C2142E" w:rsidRPr="00DB7958" w14:paraId="65FB0925"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75C094F4" w14:textId="77777777" w:rsidR="00C2142E" w:rsidRPr="00DB7958" w:rsidRDefault="00C2142E" w:rsidP="00C2142E">
            <w:pPr>
              <w:keepNext/>
              <w:keepLines/>
              <w:spacing w:before="20" w:after="20"/>
              <w:jc w:val="center"/>
              <w:rPr>
                <w:rFonts w:cs="Arial"/>
                <w:b/>
                <w:szCs w:val="20"/>
              </w:rPr>
            </w:pPr>
            <w:r w:rsidRPr="00DB7958">
              <w:rPr>
                <w:b/>
              </w:rPr>
              <w:t>Farbe</w:t>
            </w:r>
          </w:p>
        </w:tc>
        <w:tc>
          <w:tcPr>
            <w:tcW w:w="5220" w:type="dxa"/>
            <w:gridSpan w:val="5"/>
            <w:tcBorders>
              <w:top w:val="single" w:sz="4" w:space="0" w:color="auto"/>
              <w:left w:val="single" w:sz="4" w:space="0" w:color="auto"/>
              <w:bottom w:val="nil"/>
              <w:right w:val="single" w:sz="4" w:space="0" w:color="auto"/>
            </w:tcBorders>
            <w:shd w:val="clear" w:color="auto" w:fill="FFFFFF"/>
            <w:vAlign w:val="center"/>
          </w:tcPr>
          <w:p w14:paraId="781F5B35" w14:textId="77777777" w:rsidR="00C2142E" w:rsidRPr="00DB7958" w:rsidRDefault="00C2142E" w:rsidP="00C2142E">
            <w:pPr>
              <w:keepNext/>
              <w:keepLines/>
              <w:spacing w:before="20" w:after="20"/>
              <w:jc w:val="center"/>
              <w:rPr>
                <w:rFonts w:cs="Arial"/>
                <w:b/>
                <w:szCs w:val="20"/>
              </w:rPr>
            </w:pPr>
            <w:r w:rsidRPr="00DB7958">
              <w:rPr>
                <w:b/>
              </w:rPr>
              <w:t>Trichromatische Koordinaten der Eckpunkte</w:t>
            </w:r>
          </w:p>
        </w:tc>
      </w:tr>
      <w:tr w:rsidR="00C2142E" w:rsidRPr="00DB7958" w14:paraId="225A6D64"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6A9ACB3F" w14:textId="77777777" w:rsidR="00C2142E" w:rsidRPr="00DB7958" w:rsidRDefault="00C2142E" w:rsidP="00C2142E">
            <w:pPr>
              <w:keepNext/>
              <w:keepLines/>
              <w:spacing w:before="20" w:after="20"/>
              <w:jc w:val="center"/>
              <w:rPr>
                <w:rFonts w:cs="Arial"/>
                <w:b/>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4F7424ED" w14:textId="77777777" w:rsidR="00C2142E" w:rsidRPr="00DB7958" w:rsidRDefault="00C2142E" w:rsidP="00C2142E">
            <w:pPr>
              <w:keepNext/>
              <w:keepLines/>
              <w:spacing w:before="20" w:after="20"/>
              <w:jc w:val="center"/>
              <w:rPr>
                <w:rFonts w:cs="Arial"/>
                <w:b/>
                <w:szCs w:val="20"/>
              </w:rPr>
            </w:pPr>
            <w:r w:rsidRPr="00DB7958">
              <w:rPr>
                <w:b/>
              </w:rPr>
              <w:t>Eckpunkt</w:t>
            </w:r>
          </w:p>
        </w:tc>
        <w:tc>
          <w:tcPr>
            <w:tcW w:w="990" w:type="dxa"/>
            <w:tcBorders>
              <w:top w:val="single" w:sz="4" w:space="0" w:color="auto"/>
              <w:left w:val="single" w:sz="4" w:space="0" w:color="auto"/>
              <w:bottom w:val="nil"/>
              <w:right w:val="nil"/>
            </w:tcBorders>
            <w:shd w:val="clear" w:color="auto" w:fill="FFFFFF"/>
            <w:vAlign w:val="center"/>
          </w:tcPr>
          <w:p w14:paraId="35B9674C" w14:textId="77777777" w:rsidR="00C2142E" w:rsidRPr="00DB7958" w:rsidRDefault="00C2142E" w:rsidP="00C2142E">
            <w:pPr>
              <w:keepNext/>
              <w:keepLines/>
              <w:spacing w:before="20" w:after="20"/>
              <w:jc w:val="center"/>
              <w:rPr>
                <w:rFonts w:cs="Arial"/>
                <w:b/>
                <w:szCs w:val="20"/>
              </w:rPr>
            </w:pPr>
            <w:r w:rsidRPr="00DB7958">
              <w:rPr>
                <w:b/>
              </w:rPr>
              <w:t>1</w:t>
            </w:r>
          </w:p>
        </w:tc>
        <w:tc>
          <w:tcPr>
            <w:tcW w:w="990" w:type="dxa"/>
            <w:tcBorders>
              <w:top w:val="single" w:sz="4" w:space="0" w:color="auto"/>
              <w:left w:val="single" w:sz="4" w:space="0" w:color="auto"/>
              <w:bottom w:val="nil"/>
              <w:right w:val="nil"/>
            </w:tcBorders>
            <w:shd w:val="clear" w:color="auto" w:fill="FFFFFF"/>
            <w:vAlign w:val="center"/>
          </w:tcPr>
          <w:p w14:paraId="24BCA83A" w14:textId="77777777" w:rsidR="00C2142E" w:rsidRPr="00DB7958" w:rsidRDefault="00C2142E" w:rsidP="00C2142E">
            <w:pPr>
              <w:keepNext/>
              <w:keepLines/>
              <w:spacing w:before="20" w:after="20"/>
              <w:jc w:val="center"/>
              <w:rPr>
                <w:rFonts w:cs="Arial"/>
                <w:b/>
                <w:szCs w:val="20"/>
              </w:rPr>
            </w:pPr>
            <w:r w:rsidRPr="00DB7958">
              <w:rPr>
                <w:b/>
              </w:rPr>
              <w:t>2</w:t>
            </w:r>
          </w:p>
        </w:tc>
        <w:tc>
          <w:tcPr>
            <w:tcW w:w="936" w:type="dxa"/>
            <w:tcBorders>
              <w:top w:val="single" w:sz="4" w:space="0" w:color="auto"/>
              <w:left w:val="single" w:sz="4" w:space="0" w:color="auto"/>
              <w:bottom w:val="nil"/>
              <w:right w:val="nil"/>
            </w:tcBorders>
            <w:shd w:val="clear" w:color="auto" w:fill="FFFFFF"/>
            <w:vAlign w:val="center"/>
          </w:tcPr>
          <w:p w14:paraId="748E75D6" w14:textId="77777777" w:rsidR="00C2142E" w:rsidRPr="00DB7958" w:rsidRDefault="00C2142E" w:rsidP="00C2142E">
            <w:pPr>
              <w:keepNext/>
              <w:keepLines/>
              <w:spacing w:before="20" w:after="20"/>
              <w:jc w:val="center"/>
              <w:rPr>
                <w:rFonts w:cs="Arial"/>
                <w:b/>
                <w:szCs w:val="20"/>
              </w:rPr>
            </w:pPr>
            <w:r w:rsidRPr="00DB7958">
              <w:rPr>
                <w:b/>
              </w:rPr>
              <w:t>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84B787F" w14:textId="77777777" w:rsidR="00C2142E" w:rsidRPr="00DB7958" w:rsidRDefault="00C2142E" w:rsidP="00C2142E">
            <w:pPr>
              <w:keepNext/>
              <w:keepLines/>
              <w:spacing w:before="20" w:after="20"/>
              <w:jc w:val="center"/>
              <w:rPr>
                <w:rFonts w:cs="Arial"/>
                <w:b/>
                <w:szCs w:val="20"/>
              </w:rPr>
            </w:pPr>
            <w:r w:rsidRPr="00DB7958">
              <w:rPr>
                <w:b/>
              </w:rPr>
              <w:t>4</w:t>
            </w:r>
          </w:p>
        </w:tc>
      </w:tr>
      <w:tr w:rsidR="00C2142E" w:rsidRPr="00DB7958" w14:paraId="503B0815"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02235339" w14:textId="77777777" w:rsidR="00C2142E" w:rsidRPr="00DB7958" w:rsidRDefault="00C2142E" w:rsidP="00C2142E">
            <w:pPr>
              <w:spacing w:before="20" w:after="20"/>
              <w:jc w:val="center"/>
              <w:rPr>
                <w:rFonts w:cs="Arial"/>
                <w:szCs w:val="20"/>
              </w:rPr>
            </w:pPr>
            <w:r w:rsidRPr="00DB7958">
              <w:t>Rot</w:t>
            </w:r>
          </w:p>
        </w:tc>
        <w:tc>
          <w:tcPr>
            <w:tcW w:w="1260" w:type="dxa"/>
            <w:tcBorders>
              <w:top w:val="single" w:sz="4" w:space="0" w:color="auto"/>
              <w:left w:val="single" w:sz="4" w:space="0" w:color="auto"/>
              <w:bottom w:val="nil"/>
              <w:right w:val="nil"/>
            </w:tcBorders>
            <w:shd w:val="clear" w:color="auto" w:fill="FFFFFF"/>
            <w:vAlign w:val="center"/>
          </w:tcPr>
          <w:p w14:paraId="203C6689"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48364B6C" w14:textId="77777777" w:rsidR="00C2142E" w:rsidRPr="00DB7958" w:rsidRDefault="00C2142E" w:rsidP="00C2142E">
            <w:pPr>
              <w:spacing w:before="20" w:after="20"/>
              <w:jc w:val="center"/>
              <w:rPr>
                <w:rFonts w:cs="Arial"/>
                <w:szCs w:val="20"/>
              </w:rPr>
            </w:pPr>
            <w:r w:rsidRPr="00DB7958">
              <w:t>0,660</w:t>
            </w:r>
          </w:p>
        </w:tc>
        <w:tc>
          <w:tcPr>
            <w:tcW w:w="990" w:type="dxa"/>
            <w:tcBorders>
              <w:top w:val="single" w:sz="4" w:space="0" w:color="auto"/>
              <w:left w:val="single" w:sz="4" w:space="0" w:color="auto"/>
              <w:bottom w:val="nil"/>
              <w:right w:val="nil"/>
            </w:tcBorders>
            <w:shd w:val="clear" w:color="auto" w:fill="FFFFFF"/>
            <w:vAlign w:val="center"/>
          </w:tcPr>
          <w:p w14:paraId="65F83ACF" w14:textId="77777777" w:rsidR="00C2142E" w:rsidRPr="00DB7958" w:rsidRDefault="00C2142E" w:rsidP="00C2142E">
            <w:pPr>
              <w:spacing w:before="20" w:after="20"/>
              <w:jc w:val="center"/>
              <w:rPr>
                <w:rFonts w:cs="Arial"/>
                <w:szCs w:val="20"/>
              </w:rPr>
            </w:pPr>
            <w:r w:rsidRPr="00DB7958">
              <w:t>0,680</w:t>
            </w:r>
          </w:p>
        </w:tc>
        <w:tc>
          <w:tcPr>
            <w:tcW w:w="936" w:type="dxa"/>
            <w:tcBorders>
              <w:top w:val="single" w:sz="4" w:space="0" w:color="auto"/>
              <w:left w:val="single" w:sz="4" w:space="0" w:color="auto"/>
              <w:bottom w:val="nil"/>
              <w:right w:val="nil"/>
            </w:tcBorders>
            <w:shd w:val="clear" w:color="auto" w:fill="FFFFFF"/>
            <w:vAlign w:val="center"/>
          </w:tcPr>
          <w:p w14:paraId="7EF50976" w14:textId="77777777" w:rsidR="00C2142E" w:rsidRPr="00DB7958" w:rsidRDefault="00C2142E" w:rsidP="00C2142E">
            <w:pPr>
              <w:spacing w:before="20" w:after="20"/>
              <w:jc w:val="center"/>
              <w:rPr>
                <w:rFonts w:cs="Arial"/>
                <w:szCs w:val="20"/>
              </w:rPr>
            </w:pPr>
            <w:r w:rsidRPr="00DB7958">
              <w:t>0,710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978F426" w14:textId="77777777" w:rsidR="00C2142E" w:rsidRPr="00DB7958" w:rsidRDefault="00C2142E" w:rsidP="00C2142E">
            <w:pPr>
              <w:spacing w:before="20" w:after="20"/>
              <w:jc w:val="center"/>
              <w:rPr>
                <w:rFonts w:cs="Arial"/>
                <w:szCs w:val="20"/>
              </w:rPr>
            </w:pPr>
            <w:r w:rsidRPr="00DB7958">
              <w:t>0,690</w:t>
            </w:r>
          </w:p>
        </w:tc>
      </w:tr>
      <w:tr w:rsidR="00C2142E" w:rsidRPr="00DB7958" w14:paraId="21AA598B"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03B1E2E7"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5A5A6027"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5827A6C3" w14:textId="77777777" w:rsidR="00C2142E" w:rsidRPr="00DB7958" w:rsidRDefault="00C2142E" w:rsidP="00C2142E">
            <w:pPr>
              <w:spacing w:before="20" w:after="20"/>
              <w:jc w:val="center"/>
              <w:rPr>
                <w:rFonts w:cs="Arial"/>
                <w:szCs w:val="20"/>
              </w:rPr>
            </w:pPr>
            <w:r w:rsidRPr="00DB7958">
              <w:t>0,320</w:t>
            </w:r>
          </w:p>
        </w:tc>
        <w:tc>
          <w:tcPr>
            <w:tcW w:w="990" w:type="dxa"/>
            <w:tcBorders>
              <w:top w:val="single" w:sz="4" w:space="0" w:color="auto"/>
              <w:left w:val="single" w:sz="4" w:space="0" w:color="auto"/>
              <w:bottom w:val="nil"/>
              <w:right w:val="nil"/>
            </w:tcBorders>
            <w:shd w:val="clear" w:color="auto" w:fill="FFFFFF"/>
            <w:vAlign w:val="center"/>
          </w:tcPr>
          <w:p w14:paraId="04356494" w14:textId="77777777" w:rsidR="00C2142E" w:rsidRPr="00DB7958" w:rsidRDefault="00C2142E" w:rsidP="00C2142E">
            <w:pPr>
              <w:spacing w:before="20" w:after="20"/>
              <w:jc w:val="center"/>
              <w:rPr>
                <w:rFonts w:cs="Arial"/>
                <w:szCs w:val="20"/>
              </w:rPr>
            </w:pPr>
            <w:r w:rsidRPr="00DB7958">
              <w:t>0,320</w:t>
            </w:r>
          </w:p>
        </w:tc>
        <w:tc>
          <w:tcPr>
            <w:tcW w:w="936" w:type="dxa"/>
            <w:tcBorders>
              <w:top w:val="single" w:sz="4" w:space="0" w:color="auto"/>
              <w:left w:val="single" w:sz="4" w:space="0" w:color="auto"/>
              <w:bottom w:val="nil"/>
              <w:right w:val="nil"/>
            </w:tcBorders>
            <w:shd w:val="clear" w:color="auto" w:fill="FFFFFF"/>
            <w:vAlign w:val="center"/>
          </w:tcPr>
          <w:p w14:paraId="0F603E29" w14:textId="77777777" w:rsidR="00C2142E" w:rsidRPr="00DB7958" w:rsidRDefault="00C2142E" w:rsidP="00C2142E">
            <w:pPr>
              <w:spacing w:before="20" w:after="20"/>
              <w:jc w:val="center"/>
              <w:rPr>
                <w:rFonts w:cs="Arial"/>
                <w:szCs w:val="20"/>
              </w:rPr>
            </w:pPr>
            <w:r w:rsidRPr="00DB7958">
              <w:t>0,290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7A3D6DCD" w14:textId="77777777" w:rsidR="00C2142E" w:rsidRPr="00DB7958" w:rsidRDefault="00C2142E" w:rsidP="00C2142E">
            <w:pPr>
              <w:spacing w:before="20" w:after="20"/>
              <w:jc w:val="center"/>
              <w:rPr>
                <w:rFonts w:cs="Arial"/>
                <w:szCs w:val="20"/>
              </w:rPr>
            </w:pPr>
            <w:r w:rsidRPr="00DB7958">
              <w:t>0,290</w:t>
            </w:r>
          </w:p>
        </w:tc>
      </w:tr>
      <w:tr w:rsidR="00C2142E" w:rsidRPr="00DB7958" w14:paraId="010B3087"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F39FDF1" w14:textId="77777777" w:rsidR="00C2142E" w:rsidRPr="00DB7958" w:rsidRDefault="00C2142E" w:rsidP="00C2142E">
            <w:pPr>
              <w:spacing w:before="20" w:after="20"/>
              <w:jc w:val="center"/>
              <w:rPr>
                <w:rFonts w:cs="Arial"/>
                <w:szCs w:val="20"/>
              </w:rPr>
            </w:pPr>
            <w:r w:rsidRPr="00DB7958">
              <w:t>Gelb</w:t>
            </w:r>
          </w:p>
        </w:tc>
        <w:tc>
          <w:tcPr>
            <w:tcW w:w="1260" w:type="dxa"/>
            <w:tcBorders>
              <w:top w:val="single" w:sz="4" w:space="0" w:color="auto"/>
              <w:left w:val="single" w:sz="4" w:space="0" w:color="auto"/>
              <w:bottom w:val="nil"/>
              <w:right w:val="nil"/>
            </w:tcBorders>
            <w:shd w:val="clear" w:color="auto" w:fill="FFFFFF"/>
            <w:vAlign w:val="center"/>
          </w:tcPr>
          <w:p w14:paraId="0ECFD53B"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5633E145" w14:textId="77777777" w:rsidR="00C2142E" w:rsidRPr="00DB7958" w:rsidRDefault="00C2142E" w:rsidP="00C2142E">
            <w:pPr>
              <w:spacing w:before="20" w:after="20"/>
              <w:jc w:val="center"/>
              <w:rPr>
                <w:rFonts w:cs="Arial"/>
                <w:szCs w:val="20"/>
              </w:rPr>
            </w:pPr>
            <w:r w:rsidRPr="00DB7958">
              <w:t>0,536</w:t>
            </w:r>
          </w:p>
        </w:tc>
        <w:tc>
          <w:tcPr>
            <w:tcW w:w="990" w:type="dxa"/>
            <w:tcBorders>
              <w:top w:val="single" w:sz="4" w:space="0" w:color="auto"/>
              <w:left w:val="single" w:sz="4" w:space="0" w:color="auto"/>
              <w:bottom w:val="nil"/>
              <w:right w:val="nil"/>
            </w:tcBorders>
            <w:shd w:val="clear" w:color="auto" w:fill="FFFFFF"/>
            <w:vAlign w:val="center"/>
          </w:tcPr>
          <w:p w14:paraId="1F55EDAF" w14:textId="77777777" w:rsidR="00C2142E" w:rsidRPr="00DB7958" w:rsidRDefault="00C2142E" w:rsidP="00C2142E">
            <w:pPr>
              <w:spacing w:before="20" w:after="20"/>
              <w:jc w:val="center"/>
              <w:rPr>
                <w:rFonts w:cs="Arial"/>
                <w:szCs w:val="20"/>
              </w:rPr>
            </w:pPr>
            <w:r w:rsidRPr="00DB7958">
              <w:t>0,547</w:t>
            </w:r>
          </w:p>
        </w:tc>
        <w:tc>
          <w:tcPr>
            <w:tcW w:w="936" w:type="dxa"/>
            <w:tcBorders>
              <w:top w:val="single" w:sz="4" w:space="0" w:color="auto"/>
              <w:left w:val="single" w:sz="4" w:space="0" w:color="auto"/>
              <w:bottom w:val="nil"/>
              <w:right w:val="nil"/>
            </w:tcBorders>
            <w:shd w:val="clear" w:color="auto" w:fill="FFFFFF"/>
            <w:vAlign w:val="center"/>
          </w:tcPr>
          <w:p w14:paraId="3E8C0F57" w14:textId="77777777" w:rsidR="00C2142E" w:rsidRPr="00DB7958" w:rsidRDefault="00C2142E" w:rsidP="00C2142E">
            <w:pPr>
              <w:spacing w:before="20" w:after="20"/>
              <w:jc w:val="center"/>
              <w:rPr>
                <w:rFonts w:cs="Arial"/>
                <w:szCs w:val="20"/>
              </w:rPr>
            </w:pPr>
            <w:r w:rsidRPr="00DB7958">
              <w:t>0,613</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E35625C" w14:textId="77777777" w:rsidR="00C2142E" w:rsidRPr="00DB7958" w:rsidRDefault="00C2142E" w:rsidP="00C2142E">
            <w:pPr>
              <w:spacing w:before="20" w:after="20"/>
              <w:jc w:val="center"/>
              <w:rPr>
                <w:rFonts w:cs="Arial"/>
                <w:szCs w:val="20"/>
              </w:rPr>
            </w:pPr>
            <w:r w:rsidRPr="00DB7958">
              <w:t>0,593</w:t>
            </w:r>
          </w:p>
        </w:tc>
      </w:tr>
      <w:tr w:rsidR="00C2142E" w:rsidRPr="00DB7958" w14:paraId="23A60704"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25515B00"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D1CCC11"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14CD8EF1" w14:textId="77777777" w:rsidR="00C2142E" w:rsidRPr="00DB7958" w:rsidRDefault="00C2142E" w:rsidP="00C2142E">
            <w:pPr>
              <w:spacing w:before="20" w:after="20"/>
              <w:jc w:val="center"/>
              <w:rPr>
                <w:rFonts w:cs="Arial"/>
                <w:szCs w:val="20"/>
              </w:rPr>
            </w:pPr>
            <w:r w:rsidRPr="00DB7958">
              <w:t>0,444</w:t>
            </w:r>
          </w:p>
        </w:tc>
        <w:tc>
          <w:tcPr>
            <w:tcW w:w="990" w:type="dxa"/>
            <w:tcBorders>
              <w:top w:val="single" w:sz="4" w:space="0" w:color="auto"/>
              <w:left w:val="single" w:sz="4" w:space="0" w:color="auto"/>
              <w:bottom w:val="nil"/>
              <w:right w:val="nil"/>
            </w:tcBorders>
            <w:shd w:val="clear" w:color="auto" w:fill="FFFFFF"/>
            <w:vAlign w:val="center"/>
          </w:tcPr>
          <w:p w14:paraId="2CF17EC8" w14:textId="77777777" w:rsidR="00C2142E" w:rsidRPr="00DB7958" w:rsidRDefault="00C2142E" w:rsidP="00C2142E">
            <w:pPr>
              <w:spacing w:before="20" w:after="20"/>
              <w:jc w:val="center"/>
              <w:rPr>
                <w:rFonts w:cs="Arial"/>
                <w:szCs w:val="20"/>
              </w:rPr>
            </w:pPr>
            <w:r w:rsidRPr="00DB7958">
              <w:t>0,452</w:t>
            </w:r>
          </w:p>
        </w:tc>
        <w:tc>
          <w:tcPr>
            <w:tcW w:w="936" w:type="dxa"/>
            <w:tcBorders>
              <w:top w:val="single" w:sz="4" w:space="0" w:color="auto"/>
              <w:left w:val="single" w:sz="4" w:space="0" w:color="auto"/>
              <w:bottom w:val="nil"/>
              <w:right w:val="nil"/>
            </w:tcBorders>
            <w:shd w:val="clear" w:color="auto" w:fill="FFFFFF"/>
            <w:vAlign w:val="center"/>
          </w:tcPr>
          <w:p w14:paraId="47998038" w14:textId="77777777" w:rsidR="00C2142E" w:rsidRPr="00DB7958" w:rsidRDefault="00C2142E" w:rsidP="00C2142E">
            <w:pPr>
              <w:spacing w:before="20" w:after="20"/>
              <w:jc w:val="center"/>
              <w:rPr>
                <w:rFonts w:cs="Arial"/>
                <w:szCs w:val="20"/>
              </w:rPr>
            </w:pPr>
            <w:r w:rsidRPr="00DB7958">
              <w:t>0,387</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6D8BBB5" w14:textId="77777777" w:rsidR="00C2142E" w:rsidRPr="00DB7958" w:rsidRDefault="00C2142E" w:rsidP="00C2142E">
            <w:pPr>
              <w:spacing w:before="20" w:after="20"/>
              <w:jc w:val="center"/>
              <w:rPr>
                <w:rFonts w:cs="Arial"/>
                <w:szCs w:val="20"/>
              </w:rPr>
            </w:pPr>
            <w:r w:rsidRPr="00DB7958">
              <w:t>0,387</w:t>
            </w:r>
          </w:p>
        </w:tc>
      </w:tr>
      <w:tr w:rsidR="00C2142E" w:rsidRPr="00DB7958" w14:paraId="282F68A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367EC63" w14:textId="77777777" w:rsidR="00C2142E" w:rsidRPr="00DB7958" w:rsidRDefault="00C2142E" w:rsidP="00C2142E">
            <w:pPr>
              <w:spacing w:before="20" w:after="20"/>
              <w:jc w:val="center"/>
              <w:rPr>
                <w:rFonts w:cs="Arial"/>
                <w:szCs w:val="20"/>
              </w:rPr>
            </w:pPr>
            <w:r w:rsidRPr="00DB7958">
              <w:t>Weiß</w:t>
            </w:r>
          </w:p>
        </w:tc>
        <w:tc>
          <w:tcPr>
            <w:tcW w:w="1260" w:type="dxa"/>
            <w:tcBorders>
              <w:top w:val="single" w:sz="4" w:space="0" w:color="auto"/>
              <w:left w:val="single" w:sz="4" w:space="0" w:color="auto"/>
              <w:bottom w:val="nil"/>
              <w:right w:val="nil"/>
            </w:tcBorders>
            <w:shd w:val="clear" w:color="auto" w:fill="FFFFFF"/>
            <w:vAlign w:val="center"/>
          </w:tcPr>
          <w:p w14:paraId="34E453D4"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3670B8E5" w14:textId="77777777" w:rsidR="00C2142E" w:rsidRPr="00DB7958" w:rsidRDefault="00C2142E" w:rsidP="00C2142E">
            <w:pPr>
              <w:spacing w:before="20" w:after="20"/>
              <w:jc w:val="center"/>
              <w:rPr>
                <w:rFonts w:cs="Arial"/>
                <w:szCs w:val="20"/>
              </w:rPr>
            </w:pPr>
            <w:r w:rsidRPr="00DB7958">
              <w:t>0,300</w:t>
            </w:r>
          </w:p>
        </w:tc>
        <w:tc>
          <w:tcPr>
            <w:tcW w:w="990" w:type="dxa"/>
            <w:tcBorders>
              <w:top w:val="single" w:sz="4" w:space="0" w:color="auto"/>
              <w:left w:val="single" w:sz="4" w:space="0" w:color="auto"/>
              <w:bottom w:val="nil"/>
              <w:right w:val="nil"/>
            </w:tcBorders>
            <w:shd w:val="clear" w:color="auto" w:fill="FFFFFF"/>
            <w:vAlign w:val="center"/>
          </w:tcPr>
          <w:p w14:paraId="1D71EA9B" w14:textId="77777777" w:rsidR="00C2142E" w:rsidRPr="00DB7958" w:rsidRDefault="00C2142E" w:rsidP="00C2142E">
            <w:pPr>
              <w:spacing w:before="20" w:after="20"/>
              <w:jc w:val="center"/>
              <w:rPr>
                <w:rFonts w:cs="Arial"/>
                <w:szCs w:val="20"/>
              </w:rPr>
            </w:pPr>
            <w:r w:rsidRPr="00DB7958">
              <w:t>0,440</w:t>
            </w:r>
          </w:p>
        </w:tc>
        <w:tc>
          <w:tcPr>
            <w:tcW w:w="936" w:type="dxa"/>
            <w:tcBorders>
              <w:top w:val="single" w:sz="4" w:space="0" w:color="auto"/>
              <w:left w:val="single" w:sz="4" w:space="0" w:color="auto"/>
              <w:bottom w:val="nil"/>
              <w:right w:val="nil"/>
            </w:tcBorders>
            <w:shd w:val="clear" w:color="auto" w:fill="FFFFFF"/>
            <w:vAlign w:val="center"/>
          </w:tcPr>
          <w:p w14:paraId="364205BD" w14:textId="77777777" w:rsidR="00C2142E" w:rsidRPr="00DB7958" w:rsidRDefault="00C2142E" w:rsidP="00C2142E">
            <w:pPr>
              <w:spacing w:before="20" w:after="20"/>
              <w:jc w:val="center"/>
              <w:rPr>
                <w:rFonts w:cs="Arial"/>
                <w:szCs w:val="20"/>
              </w:rPr>
            </w:pPr>
            <w:r w:rsidRPr="00DB7958">
              <w:t>0,440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1DE2FDCD" w14:textId="77777777" w:rsidR="00C2142E" w:rsidRPr="00DB7958" w:rsidRDefault="00C2142E" w:rsidP="00C2142E">
            <w:pPr>
              <w:spacing w:before="20" w:after="20"/>
              <w:jc w:val="center"/>
              <w:rPr>
                <w:rFonts w:cs="Arial"/>
                <w:szCs w:val="20"/>
              </w:rPr>
            </w:pPr>
            <w:r w:rsidRPr="00DB7958">
              <w:t>0,300</w:t>
            </w:r>
          </w:p>
        </w:tc>
      </w:tr>
      <w:tr w:rsidR="00C2142E" w:rsidRPr="00DB7958" w14:paraId="42A3C91E"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3DCEBDF0"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3F596FE9"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652721AC" w14:textId="77777777" w:rsidR="00C2142E" w:rsidRPr="00DB7958" w:rsidRDefault="00C2142E" w:rsidP="00C2142E">
            <w:pPr>
              <w:spacing w:before="20" w:after="20"/>
              <w:jc w:val="center"/>
              <w:rPr>
                <w:rFonts w:cs="Arial"/>
                <w:szCs w:val="20"/>
              </w:rPr>
            </w:pPr>
            <w:r w:rsidRPr="00DB7958">
              <w:t>0,342</w:t>
            </w:r>
          </w:p>
        </w:tc>
        <w:tc>
          <w:tcPr>
            <w:tcW w:w="990" w:type="dxa"/>
            <w:tcBorders>
              <w:top w:val="single" w:sz="4" w:space="0" w:color="auto"/>
              <w:left w:val="single" w:sz="4" w:space="0" w:color="auto"/>
              <w:bottom w:val="nil"/>
              <w:right w:val="nil"/>
            </w:tcBorders>
            <w:shd w:val="clear" w:color="auto" w:fill="FFFFFF"/>
            <w:vAlign w:val="center"/>
          </w:tcPr>
          <w:p w14:paraId="2943B022" w14:textId="77777777" w:rsidR="00C2142E" w:rsidRPr="00DB7958" w:rsidRDefault="00C2142E" w:rsidP="00C2142E">
            <w:pPr>
              <w:spacing w:before="20" w:after="20"/>
              <w:jc w:val="center"/>
              <w:rPr>
                <w:rFonts w:cs="Arial"/>
                <w:szCs w:val="20"/>
              </w:rPr>
            </w:pPr>
            <w:r w:rsidRPr="00DB7958">
              <w:t>0,432</w:t>
            </w:r>
          </w:p>
        </w:tc>
        <w:tc>
          <w:tcPr>
            <w:tcW w:w="936" w:type="dxa"/>
            <w:tcBorders>
              <w:top w:val="single" w:sz="4" w:space="0" w:color="auto"/>
              <w:left w:val="single" w:sz="4" w:space="0" w:color="auto"/>
              <w:bottom w:val="nil"/>
              <w:right w:val="nil"/>
            </w:tcBorders>
            <w:shd w:val="clear" w:color="auto" w:fill="FFFFFF"/>
            <w:vAlign w:val="center"/>
          </w:tcPr>
          <w:p w14:paraId="24C8CA5E" w14:textId="77777777" w:rsidR="00C2142E" w:rsidRPr="00DB7958" w:rsidRDefault="00C2142E" w:rsidP="00C2142E">
            <w:pPr>
              <w:spacing w:before="20" w:after="20"/>
              <w:jc w:val="center"/>
              <w:rPr>
                <w:rFonts w:cs="Arial"/>
                <w:szCs w:val="20"/>
              </w:rPr>
            </w:pPr>
            <w:r w:rsidRPr="00DB7958">
              <w:t>0,382</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6082C99" w14:textId="77777777" w:rsidR="00C2142E" w:rsidRPr="00DB7958" w:rsidRDefault="00C2142E" w:rsidP="00C2142E">
            <w:pPr>
              <w:spacing w:before="20" w:after="20"/>
              <w:jc w:val="center"/>
              <w:rPr>
                <w:rFonts w:cs="Arial"/>
                <w:szCs w:val="20"/>
              </w:rPr>
            </w:pPr>
            <w:r w:rsidRPr="00DB7958">
              <w:t>0,276</w:t>
            </w:r>
          </w:p>
        </w:tc>
      </w:tr>
      <w:tr w:rsidR="00C2142E" w:rsidRPr="00DB7958" w14:paraId="2554DF6C"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20674E14" w14:textId="77777777" w:rsidR="00C2142E" w:rsidRPr="00DB7958" w:rsidRDefault="00C2142E" w:rsidP="00C2142E">
            <w:pPr>
              <w:spacing w:before="20" w:after="20"/>
              <w:jc w:val="center"/>
              <w:rPr>
                <w:rFonts w:cs="Arial"/>
                <w:szCs w:val="20"/>
              </w:rPr>
            </w:pPr>
            <w:r w:rsidRPr="00DB7958">
              <w:t>Orange</w:t>
            </w:r>
          </w:p>
        </w:tc>
        <w:tc>
          <w:tcPr>
            <w:tcW w:w="1260" w:type="dxa"/>
            <w:tcBorders>
              <w:top w:val="single" w:sz="4" w:space="0" w:color="auto"/>
              <w:left w:val="single" w:sz="4" w:space="0" w:color="auto"/>
              <w:bottom w:val="nil"/>
              <w:right w:val="nil"/>
            </w:tcBorders>
            <w:shd w:val="clear" w:color="auto" w:fill="FFFFFF"/>
            <w:vAlign w:val="center"/>
          </w:tcPr>
          <w:p w14:paraId="362B285D"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30B83C1F" w14:textId="77777777" w:rsidR="00C2142E" w:rsidRPr="00DB7958" w:rsidRDefault="00C2142E" w:rsidP="00C2142E">
            <w:pPr>
              <w:spacing w:before="20" w:after="20"/>
              <w:jc w:val="center"/>
              <w:rPr>
                <w:rFonts w:cs="Arial"/>
                <w:szCs w:val="20"/>
              </w:rPr>
            </w:pPr>
            <w:r w:rsidRPr="00DB7958">
              <w:t>0,624</w:t>
            </w:r>
          </w:p>
        </w:tc>
        <w:tc>
          <w:tcPr>
            <w:tcW w:w="990" w:type="dxa"/>
            <w:tcBorders>
              <w:top w:val="single" w:sz="4" w:space="0" w:color="auto"/>
              <w:left w:val="single" w:sz="4" w:space="0" w:color="auto"/>
              <w:bottom w:val="nil"/>
              <w:right w:val="nil"/>
            </w:tcBorders>
            <w:shd w:val="clear" w:color="auto" w:fill="FFFFFF"/>
            <w:vAlign w:val="center"/>
          </w:tcPr>
          <w:p w14:paraId="26E73DEA" w14:textId="77777777" w:rsidR="00C2142E" w:rsidRPr="00DB7958" w:rsidRDefault="00C2142E" w:rsidP="00C2142E">
            <w:pPr>
              <w:spacing w:before="20" w:after="20"/>
              <w:jc w:val="center"/>
              <w:rPr>
                <w:rFonts w:cs="Arial"/>
                <w:szCs w:val="20"/>
              </w:rPr>
            </w:pPr>
            <w:r w:rsidRPr="00DB7958">
              <w:t>0,605</w:t>
            </w:r>
          </w:p>
        </w:tc>
        <w:tc>
          <w:tcPr>
            <w:tcW w:w="936" w:type="dxa"/>
            <w:tcBorders>
              <w:top w:val="single" w:sz="4" w:space="0" w:color="auto"/>
              <w:left w:val="single" w:sz="4" w:space="0" w:color="auto"/>
              <w:bottom w:val="nil"/>
              <w:right w:val="nil"/>
            </w:tcBorders>
            <w:shd w:val="clear" w:color="auto" w:fill="FFFFFF"/>
            <w:vAlign w:val="center"/>
          </w:tcPr>
          <w:p w14:paraId="103F0CE2" w14:textId="77777777" w:rsidR="00C2142E" w:rsidRPr="00DB7958" w:rsidRDefault="00C2142E" w:rsidP="00C2142E">
            <w:pPr>
              <w:spacing w:before="20" w:after="20"/>
              <w:jc w:val="center"/>
              <w:rPr>
                <w:rFonts w:cs="Arial"/>
                <w:szCs w:val="20"/>
              </w:rPr>
            </w:pPr>
            <w:r w:rsidRPr="00DB7958">
              <w:t>0,650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5DDDE988" w14:textId="77777777" w:rsidR="00C2142E" w:rsidRPr="00DB7958" w:rsidRDefault="00C2142E" w:rsidP="00C2142E">
            <w:pPr>
              <w:spacing w:before="20" w:after="20"/>
              <w:jc w:val="center"/>
              <w:rPr>
                <w:rFonts w:cs="Arial"/>
                <w:szCs w:val="20"/>
              </w:rPr>
            </w:pPr>
            <w:r w:rsidRPr="00DB7958">
              <w:t>0,669</w:t>
            </w:r>
          </w:p>
        </w:tc>
      </w:tr>
      <w:tr w:rsidR="00C2142E" w:rsidRPr="00DB7958" w14:paraId="17ED956C"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440C03FB"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1C01948B"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03AC629B" w14:textId="77777777" w:rsidR="00C2142E" w:rsidRPr="00DB7958" w:rsidRDefault="00C2142E" w:rsidP="00C2142E">
            <w:pPr>
              <w:spacing w:before="20" w:after="20"/>
              <w:jc w:val="center"/>
              <w:rPr>
                <w:rFonts w:cs="Arial"/>
                <w:szCs w:val="20"/>
              </w:rPr>
            </w:pPr>
            <w:r w:rsidRPr="00DB7958">
              <w:t>0,370</w:t>
            </w:r>
          </w:p>
        </w:tc>
        <w:tc>
          <w:tcPr>
            <w:tcW w:w="990" w:type="dxa"/>
            <w:tcBorders>
              <w:top w:val="single" w:sz="4" w:space="0" w:color="auto"/>
              <w:left w:val="single" w:sz="4" w:space="0" w:color="auto"/>
              <w:bottom w:val="nil"/>
              <w:right w:val="nil"/>
            </w:tcBorders>
            <w:shd w:val="clear" w:color="auto" w:fill="FFFFFF"/>
            <w:vAlign w:val="center"/>
          </w:tcPr>
          <w:p w14:paraId="074F7A14" w14:textId="77777777" w:rsidR="00C2142E" w:rsidRPr="00DB7958" w:rsidRDefault="00C2142E" w:rsidP="00C2142E">
            <w:pPr>
              <w:spacing w:before="20" w:after="20"/>
              <w:jc w:val="center"/>
              <w:rPr>
                <w:rFonts w:cs="Arial"/>
                <w:szCs w:val="20"/>
              </w:rPr>
            </w:pPr>
            <w:r w:rsidRPr="00DB7958">
              <w:t>0,370</w:t>
            </w:r>
          </w:p>
        </w:tc>
        <w:tc>
          <w:tcPr>
            <w:tcW w:w="936" w:type="dxa"/>
            <w:tcBorders>
              <w:top w:val="single" w:sz="4" w:space="0" w:color="auto"/>
              <w:left w:val="single" w:sz="4" w:space="0" w:color="auto"/>
              <w:bottom w:val="nil"/>
              <w:right w:val="nil"/>
            </w:tcBorders>
            <w:shd w:val="clear" w:color="auto" w:fill="FFFFFF"/>
            <w:vAlign w:val="center"/>
          </w:tcPr>
          <w:p w14:paraId="0F0AF35C" w14:textId="77777777" w:rsidR="00C2142E" w:rsidRPr="00DB7958" w:rsidRDefault="00C2142E" w:rsidP="00C2142E">
            <w:pPr>
              <w:spacing w:before="20" w:after="20"/>
              <w:jc w:val="center"/>
              <w:rPr>
                <w:rFonts w:cs="Arial"/>
                <w:szCs w:val="20"/>
              </w:rPr>
            </w:pPr>
            <w:r w:rsidRPr="00DB7958">
              <w:t>0,331</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3226DCB3" w14:textId="77777777" w:rsidR="00C2142E" w:rsidRPr="00DB7958" w:rsidRDefault="00C2142E" w:rsidP="00C2142E">
            <w:pPr>
              <w:spacing w:before="20" w:after="20"/>
              <w:jc w:val="center"/>
              <w:rPr>
                <w:rFonts w:cs="Arial"/>
                <w:szCs w:val="20"/>
              </w:rPr>
            </w:pPr>
            <w:r w:rsidRPr="00DB7958">
              <w:t>0,331</w:t>
            </w:r>
          </w:p>
        </w:tc>
      </w:tr>
      <w:tr w:rsidR="00C2142E" w:rsidRPr="00DB7958" w14:paraId="22C92728"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108A1446" w14:textId="77777777" w:rsidR="00C2142E" w:rsidRPr="00DB7958" w:rsidRDefault="00C2142E" w:rsidP="00C2142E">
            <w:pPr>
              <w:spacing w:before="20" w:after="20"/>
              <w:jc w:val="center"/>
              <w:rPr>
                <w:rFonts w:cs="Arial"/>
                <w:szCs w:val="20"/>
              </w:rPr>
            </w:pPr>
            <w:r w:rsidRPr="00DB7958">
              <w:t>Grün</w:t>
            </w:r>
          </w:p>
        </w:tc>
        <w:tc>
          <w:tcPr>
            <w:tcW w:w="1260" w:type="dxa"/>
            <w:tcBorders>
              <w:top w:val="single" w:sz="4" w:space="0" w:color="auto"/>
              <w:left w:val="single" w:sz="4" w:space="0" w:color="auto"/>
              <w:bottom w:val="nil"/>
              <w:right w:val="nil"/>
            </w:tcBorders>
            <w:shd w:val="clear" w:color="auto" w:fill="FFFFFF"/>
            <w:vAlign w:val="center"/>
          </w:tcPr>
          <w:p w14:paraId="1C387236"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3C823E9C" w14:textId="77777777" w:rsidR="00C2142E" w:rsidRPr="00DB7958" w:rsidRDefault="00C2142E" w:rsidP="00C2142E">
            <w:pPr>
              <w:spacing w:before="20" w:after="20"/>
              <w:jc w:val="center"/>
              <w:rPr>
                <w:rFonts w:cs="Arial"/>
                <w:szCs w:val="20"/>
              </w:rPr>
            </w:pPr>
            <w:r w:rsidRPr="00DB7958">
              <w:t>0,009</w:t>
            </w:r>
          </w:p>
        </w:tc>
        <w:tc>
          <w:tcPr>
            <w:tcW w:w="990" w:type="dxa"/>
            <w:tcBorders>
              <w:top w:val="single" w:sz="4" w:space="0" w:color="auto"/>
              <w:left w:val="single" w:sz="4" w:space="0" w:color="auto"/>
              <w:bottom w:val="nil"/>
              <w:right w:val="nil"/>
            </w:tcBorders>
            <w:shd w:val="clear" w:color="auto" w:fill="FFFFFF"/>
            <w:vAlign w:val="center"/>
          </w:tcPr>
          <w:p w14:paraId="6BA8BAF7" w14:textId="77777777" w:rsidR="00C2142E" w:rsidRPr="00DB7958" w:rsidRDefault="00C2142E" w:rsidP="00C2142E">
            <w:pPr>
              <w:spacing w:before="20" w:after="20"/>
              <w:jc w:val="center"/>
              <w:rPr>
                <w:rFonts w:cs="Arial"/>
                <w:szCs w:val="20"/>
              </w:rPr>
            </w:pPr>
            <w:r w:rsidRPr="00DB7958">
              <w:t>0,284</w:t>
            </w:r>
          </w:p>
        </w:tc>
        <w:tc>
          <w:tcPr>
            <w:tcW w:w="936" w:type="dxa"/>
            <w:tcBorders>
              <w:top w:val="single" w:sz="4" w:space="0" w:color="auto"/>
              <w:left w:val="single" w:sz="4" w:space="0" w:color="auto"/>
              <w:bottom w:val="nil"/>
              <w:right w:val="nil"/>
            </w:tcBorders>
            <w:shd w:val="clear" w:color="auto" w:fill="FFFFFF"/>
            <w:vAlign w:val="center"/>
          </w:tcPr>
          <w:p w14:paraId="43197CD5" w14:textId="77777777" w:rsidR="00C2142E" w:rsidRPr="00DB7958" w:rsidRDefault="00C2142E" w:rsidP="00C2142E">
            <w:pPr>
              <w:spacing w:before="20" w:after="20"/>
              <w:jc w:val="center"/>
              <w:rPr>
                <w:rFonts w:cs="Arial"/>
                <w:szCs w:val="20"/>
              </w:rPr>
            </w:pPr>
            <w:r w:rsidRPr="00DB7958">
              <w:t>0,209</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43D6CED2" w14:textId="77777777" w:rsidR="00C2142E" w:rsidRPr="00DB7958" w:rsidRDefault="00C2142E" w:rsidP="00C2142E">
            <w:pPr>
              <w:spacing w:before="20" w:after="20"/>
              <w:jc w:val="center"/>
              <w:rPr>
                <w:rFonts w:cs="Arial"/>
                <w:szCs w:val="20"/>
              </w:rPr>
            </w:pPr>
            <w:r w:rsidRPr="00DB7958">
              <w:t>0,028</w:t>
            </w:r>
          </w:p>
        </w:tc>
      </w:tr>
      <w:tr w:rsidR="00C2142E" w:rsidRPr="00DB7958" w14:paraId="5186DF1D" w14:textId="77777777" w:rsidTr="00AF10A8">
        <w:trPr>
          <w:jc w:val="center"/>
        </w:trPr>
        <w:tc>
          <w:tcPr>
            <w:tcW w:w="1435" w:type="dxa"/>
            <w:vMerge/>
            <w:tcBorders>
              <w:top w:val="nil"/>
              <w:left w:val="single" w:sz="4" w:space="0" w:color="auto"/>
              <w:bottom w:val="nil"/>
              <w:right w:val="nil"/>
            </w:tcBorders>
            <w:shd w:val="clear" w:color="auto" w:fill="FFFFFF"/>
            <w:vAlign w:val="center"/>
          </w:tcPr>
          <w:p w14:paraId="19EFED58"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nil"/>
              <w:right w:val="nil"/>
            </w:tcBorders>
            <w:shd w:val="clear" w:color="auto" w:fill="FFFFFF"/>
            <w:vAlign w:val="center"/>
          </w:tcPr>
          <w:p w14:paraId="24710B35"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nil"/>
              <w:right w:val="nil"/>
            </w:tcBorders>
            <w:shd w:val="clear" w:color="auto" w:fill="FFFFFF"/>
            <w:vAlign w:val="center"/>
          </w:tcPr>
          <w:p w14:paraId="1FC7B99C" w14:textId="77777777" w:rsidR="00C2142E" w:rsidRPr="00DB7958" w:rsidRDefault="00C2142E" w:rsidP="00C2142E">
            <w:pPr>
              <w:spacing w:before="20" w:after="20"/>
              <w:jc w:val="center"/>
              <w:rPr>
                <w:rFonts w:cs="Arial"/>
                <w:szCs w:val="20"/>
              </w:rPr>
            </w:pPr>
            <w:r w:rsidRPr="00DB7958">
              <w:t>0,720</w:t>
            </w:r>
          </w:p>
        </w:tc>
        <w:tc>
          <w:tcPr>
            <w:tcW w:w="990" w:type="dxa"/>
            <w:tcBorders>
              <w:top w:val="single" w:sz="4" w:space="0" w:color="auto"/>
              <w:left w:val="single" w:sz="4" w:space="0" w:color="auto"/>
              <w:bottom w:val="nil"/>
              <w:right w:val="nil"/>
            </w:tcBorders>
            <w:shd w:val="clear" w:color="auto" w:fill="FFFFFF"/>
            <w:vAlign w:val="center"/>
          </w:tcPr>
          <w:p w14:paraId="4C2868D8" w14:textId="77777777" w:rsidR="00C2142E" w:rsidRPr="00DB7958" w:rsidRDefault="00C2142E" w:rsidP="00C2142E">
            <w:pPr>
              <w:spacing w:before="20" w:after="20"/>
              <w:jc w:val="center"/>
              <w:rPr>
                <w:rFonts w:cs="Arial"/>
                <w:szCs w:val="20"/>
              </w:rPr>
            </w:pPr>
            <w:r w:rsidRPr="00DB7958">
              <w:t>0,520</w:t>
            </w:r>
          </w:p>
        </w:tc>
        <w:tc>
          <w:tcPr>
            <w:tcW w:w="936" w:type="dxa"/>
            <w:tcBorders>
              <w:top w:val="single" w:sz="4" w:space="0" w:color="auto"/>
              <w:left w:val="single" w:sz="4" w:space="0" w:color="auto"/>
              <w:bottom w:val="nil"/>
              <w:right w:val="nil"/>
            </w:tcBorders>
            <w:shd w:val="clear" w:color="auto" w:fill="FFFFFF"/>
            <w:vAlign w:val="center"/>
          </w:tcPr>
          <w:p w14:paraId="454AF1C6" w14:textId="77777777" w:rsidR="00C2142E" w:rsidRPr="00DB7958" w:rsidRDefault="00C2142E" w:rsidP="00C2142E">
            <w:pPr>
              <w:spacing w:before="20" w:after="20"/>
              <w:jc w:val="center"/>
              <w:rPr>
                <w:rFonts w:cs="Arial"/>
                <w:szCs w:val="20"/>
              </w:rPr>
            </w:pPr>
            <w:r w:rsidRPr="00DB7958">
              <w:t>0,400</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672A0175" w14:textId="77777777" w:rsidR="00C2142E" w:rsidRPr="00DB7958" w:rsidRDefault="00C2142E" w:rsidP="00C2142E">
            <w:pPr>
              <w:spacing w:before="20" w:after="20"/>
              <w:jc w:val="center"/>
              <w:rPr>
                <w:rFonts w:cs="Arial"/>
                <w:szCs w:val="20"/>
              </w:rPr>
            </w:pPr>
            <w:r w:rsidRPr="00DB7958">
              <w:t>0,400</w:t>
            </w:r>
          </w:p>
        </w:tc>
      </w:tr>
      <w:tr w:rsidR="00C2142E" w:rsidRPr="00DB7958" w14:paraId="2346D8EA" w14:textId="77777777" w:rsidTr="00AF10A8">
        <w:trPr>
          <w:jc w:val="center"/>
        </w:trPr>
        <w:tc>
          <w:tcPr>
            <w:tcW w:w="1435" w:type="dxa"/>
            <w:vMerge w:val="restart"/>
            <w:tcBorders>
              <w:top w:val="single" w:sz="4" w:space="0" w:color="auto"/>
              <w:left w:val="single" w:sz="4" w:space="0" w:color="auto"/>
              <w:bottom w:val="nil"/>
              <w:right w:val="nil"/>
            </w:tcBorders>
            <w:shd w:val="clear" w:color="auto" w:fill="FFFFFF"/>
            <w:vAlign w:val="center"/>
          </w:tcPr>
          <w:p w14:paraId="3E2A2DCF" w14:textId="77777777" w:rsidR="00C2142E" w:rsidRPr="00DB7958" w:rsidRDefault="00C2142E" w:rsidP="00C2142E">
            <w:pPr>
              <w:spacing w:before="20" w:after="20"/>
              <w:jc w:val="center"/>
              <w:rPr>
                <w:rFonts w:cs="Arial"/>
                <w:szCs w:val="20"/>
              </w:rPr>
            </w:pPr>
            <w:r w:rsidRPr="00DB7958">
              <w:t>Blau</w:t>
            </w:r>
          </w:p>
        </w:tc>
        <w:tc>
          <w:tcPr>
            <w:tcW w:w="1260" w:type="dxa"/>
            <w:tcBorders>
              <w:top w:val="single" w:sz="4" w:space="0" w:color="auto"/>
              <w:left w:val="single" w:sz="4" w:space="0" w:color="auto"/>
              <w:bottom w:val="nil"/>
              <w:right w:val="nil"/>
            </w:tcBorders>
            <w:shd w:val="clear" w:color="auto" w:fill="FFFFFF"/>
            <w:vAlign w:val="center"/>
          </w:tcPr>
          <w:p w14:paraId="732C229B" w14:textId="77777777" w:rsidR="00C2142E" w:rsidRPr="00DB7958" w:rsidRDefault="00C2142E" w:rsidP="00C2142E">
            <w:pPr>
              <w:spacing w:before="20" w:after="20"/>
              <w:jc w:val="center"/>
              <w:rPr>
                <w:rFonts w:cs="Arial"/>
                <w:szCs w:val="20"/>
              </w:rPr>
            </w:pPr>
            <w:r w:rsidRPr="00DB7958">
              <w:t>x</w:t>
            </w:r>
          </w:p>
        </w:tc>
        <w:tc>
          <w:tcPr>
            <w:tcW w:w="990" w:type="dxa"/>
            <w:tcBorders>
              <w:top w:val="single" w:sz="4" w:space="0" w:color="auto"/>
              <w:left w:val="single" w:sz="4" w:space="0" w:color="auto"/>
              <w:bottom w:val="nil"/>
              <w:right w:val="nil"/>
            </w:tcBorders>
            <w:shd w:val="clear" w:color="auto" w:fill="FFFFFF"/>
            <w:vAlign w:val="center"/>
          </w:tcPr>
          <w:p w14:paraId="7F388E4A" w14:textId="77777777" w:rsidR="00C2142E" w:rsidRPr="00DB7958" w:rsidRDefault="00C2142E" w:rsidP="00C2142E">
            <w:pPr>
              <w:spacing w:before="20" w:after="20"/>
              <w:jc w:val="center"/>
              <w:rPr>
                <w:rFonts w:cs="Arial"/>
                <w:szCs w:val="20"/>
              </w:rPr>
            </w:pPr>
            <w:r w:rsidRPr="00DB7958">
              <w:t>0,109</w:t>
            </w:r>
          </w:p>
        </w:tc>
        <w:tc>
          <w:tcPr>
            <w:tcW w:w="990" w:type="dxa"/>
            <w:tcBorders>
              <w:top w:val="single" w:sz="4" w:space="0" w:color="auto"/>
              <w:left w:val="single" w:sz="4" w:space="0" w:color="auto"/>
              <w:bottom w:val="nil"/>
              <w:right w:val="nil"/>
            </w:tcBorders>
            <w:shd w:val="clear" w:color="auto" w:fill="FFFFFF"/>
            <w:vAlign w:val="center"/>
          </w:tcPr>
          <w:p w14:paraId="37B7A1FF" w14:textId="77777777" w:rsidR="00C2142E" w:rsidRPr="00DB7958" w:rsidRDefault="00C2142E" w:rsidP="00C2142E">
            <w:pPr>
              <w:spacing w:before="20" w:after="20"/>
              <w:jc w:val="center"/>
              <w:rPr>
                <w:rFonts w:cs="Arial"/>
                <w:szCs w:val="20"/>
              </w:rPr>
            </w:pPr>
            <w:r w:rsidRPr="00DB7958">
              <w:t>0,173</w:t>
            </w:r>
          </w:p>
        </w:tc>
        <w:tc>
          <w:tcPr>
            <w:tcW w:w="936" w:type="dxa"/>
            <w:tcBorders>
              <w:top w:val="single" w:sz="4" w:space="0" w:color="auto"/>
              <w:left w:val="single" w:sz="4" w:space="0" w:color="auto"/>
              <w:bottom w:val="nil"/>
              <w:right w:val="nil"/>
            </w:tcBorders>
            <w:shd w:val="clear" w:color="auto" w:fill="FFFFFF"/>
            <w:vAlign w:val="center"/>
          </w:tcPr>
          <w:p w14:paraId="1ACE89E2" w14:textId="77777777" w:rsidR="00C2142E" w:rsidRPr="00DB7958" w:rsidRDefault="00C2142E" w:rsidP="00C2142E">
            <w:pPr>
              <w:spacing w:before="20" w:after="20"/>
              <w:jc w:val="center"/>
              <w:rPr>
                <w:rFonts w:cs="Arial"/>
                <w:szCs w:val="20"/>
              </w:rPr>
            </w:pPr>
            <w:r w:rsidRPr="00DB7958">
              <w:t>0,208</w:t>
            </w:r>
          </w:p>
        </w:tc>
        <w:tc>
          <w:tcPr>
            <w:tcW w:w="1044" w:type="dxa"/>
            <w:tcBorders>
              <w:top w:val="single" w:sz="4" w:space="0" w:color="auto"/>
              <w:left w:val="single" w:sz="4" w:space="0" w:color="auto"/>
              <w:bottom w:val="nil"/>
              <w:right w:val="single" w:sz="4" w:space="0" w:color="auto"/>
            </w:tcBorders>
            <w:shd w:val="clear" w:color="auto" w:fill="FFFFFF"/>
            <w:vAlign w:val="center"/>
          </w:tcPr>
          <w:p w14:paraId="008C5934" w14:textId="77777777" w:rsidR="00C2142E" w:rsidRPr="00DB7958" w:rsidRDefault="00C2142E" w:rsidP="00C2142E">
            <w:pPr>
              <w:spacing w:before="20" w:after="20"/>
              <w:jc w:val="center"/>
              <w:rPr>
                <w:rFonts w:cs="Arial"/>
                <w:szCs w:val="20"/>
              </w:rPr>
            </w:pPr>
            <w:r w:rsidRPr="00DB7958">
              <w:t>0,149</w:t>
            </w:r>
          </w:p>
        </w:tc>
      </w:tr>
      <w:tr w:rsidR="00C2142E" w:rsidRPr="00DB7958" w14:paraId="5950B766" w14:textId="77777777" w:rsidTr="00AF10A8">
        <w:trPr>
          <w:jc w:val="center"/>
        </w:trPr>
        <w:tc>
          <w:tcPr>
            <w:tcW w:w="1435" w:type="dxa"/>
            <w:vMerge/>
            <w:tcBorders>
              <w:top w:val="nil"/>
              <w:left w:val="single" w:sz="4" w:space="0" w:color="auto"/>
              <w:bottom w:val="single" w:sz="4" w:space="0" w:color="auto"/>
              <w:right w:val="nil"/>
            </w:tcBorders>
            <w:shd w:val="clear" w:color="auto" w:fill="FFFFFF"/>
            <w:vAlign w:val="center"/>
          </w:tcPr>
          <w:p w14:paraId="6FFC4540" w14:textId="77777777" w:rsidR="00C2142E" w:rsidRPr="00DB7958" w:rsidRDefault="00C2142E" w:rsidP="00C2142E">
            <w:pPr>
              <w:spacing w:before="20" w:after="20"/>
              <w:jc w:val="center"/>
              <w:rPr>
                <w:rFonts w:cs="Arial"/>
                <w:szCs w:val="20"/>
                <w:lang w:eastAsia="sk-SK"/>
              </w:rPr>
            </w:pPr>
          </w:p>
        </w:tc>
        <w:tc>
          <w:tcPr>
            <w:tcW w:w="1260" w:type="dxa"/>
            <w:tcBorders>
              <w:top w:val="single" w:sz="4" w:space="0" w:color="auto"/>
              <w:left w:val="single" w:sz="4" w:space="0" w:color="auto"/>
              <w:bottom w:val="single" w:sz="4" w:space="0" w:color="auto"/>
              <w:right w:val="nil"/>
            </w:tcBorders>
            <w:shd w:val="clear" w:color="auto" w:fill="FFFFFF"/>
            <w:vAlign w:val="center"/>
          </w:tcPr>
          <w:p w14:paraId="3BF98F17" w14:textId="77777777" w:rsidR="00C2142E" w:rsidRPr="00DB7958" w:rsidRDefault="00C2142E" w:rsidP="00C2142E">
            <w:pPr>
              <w:spacing w:before="20" w:after="20"/>
              <w:jc w:val="center"/>
              <w:rPr>
                <w:rFonts w:cs="Arial"/>
                <w:szCs w:val="20"/>
              </w:rPr>
            </w:pPr>
            <w:r w:rsidRPr="00DB7958">
              <w:t>y</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FF337B3" w14:textId="77777777" w:rsidR="00C2142E" w:rsidRPr="00DB7958" w:rsidRDefault="00C2142E" w:rsidP="00C2142E">
            <w:pPr>
              <w:spacing w:before="20" w:after="20"/>
              <w:jc w:val="center"/>
              <w:rPr>
                <w:rFonts w:cs="Arial"/>
                <w:szCs w:val="20"/>
              </w:rPr>
            </w:pPr>
            <w:r w:rsidRPr="00DB7958">
              <w:t>0,087</w:t>
            </w:r>
          </w:p>
        </w:tc>
        <w:tc>
          <w:tcPr>
            <w:tcW w:w="990" w:type="dxa"/>
            <w:tcBorders>
              <w:top w:val="single" w:sz="4" w:space="0" w:color="auto"/>
              <w:left w:val="single" w:sz="4" w:space="0" w:color="auto"/>
              <w:bottom w:val="single" w:sz="4" w:space="0" w:color="auto"/>
              <w:right w:val="nil"/>
            </w:tcBorders>
            <w:shd w:val="clear" w:color="auto" w:fill="FFFFFF"/>
            <w:vAlign w:val="center"/>
          </w:tcPr>
          <w:p w14:paraId="60ACBFC4" w14:textId="77777777" w:rsidR="00C2142E" w:rsidRPr="00DB7958" w:rsidRDefault="00C2142E" w:rsidP="00C2142E">
            <w:pPr>
              <w:spacing w:before="20" w:after="20"/>
              <w:jc w:val="center"/>
              <w:rPr>
                <w:rFonts w:cs="Arial"/>
                <w:szCs w:val="20"/>
              </w:rPr>
            </w:pPr>
            <w:r w:rsidRPr="00DB7958">
              <w:t>0,160</w:t>
            </w:r>
          </w:p>
        </w:tc>
        <w:tc>
          <w:tcPr>
            <w:tcW w:w="936" w:type="dxa"/>
            <w:tcBorders>
              <w:top w:val="single" w:sz="4" w:space="0" w:color="auto"/>
              <w:left w:val="single" w:sz="4" w:space="0" w:color="auto"/>
              <w:bottom w:val="single" w:sz="4" w:space="0" w:color="auto"/>
              <w:right w:val="nil"/>
            </w:tcBorders>
            <w:shd w:val="clear" w:color="auto" w:fill="FFFFFF"/>
            <w:vAlign w:val="center"/>
          </w:tcPr>
          <w:p w14:paraId="5E45B837" w14:textId="77777777" w:rsidR="00C2142E" w:rsidRPr="00DB7958" w:rsidRDefault="00C2142E" w:rsidP="00C2142E">
            <w:pPr>
              <w:spacing w:before="20" w:after="20"/>
              <w:jc w:val="center"/>
              <w:rPr>
                <w:rFonts w:cs="Arial"/>
                <w:szCs w:val="20"/>
              </w:rPr>
            </w:pPr>
            <w:r w:rsidRPr="00DB7958">
              <w:t>0,125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14:paraId="33B8F30B" w14:textId="77777777" w:rsidR="00C2142E" w:rsidRPr="00DB7958" w:rsidRDefault="00C2142E" w:rsidP="00C2142E">
            <w:pPr>
              <w:spacing w:before="20" w:after="20"/>
              <w:jc w:val="center"/>
              <w:rPr>
                <w:rFonts w:cs="Arial"/>
                <w:szCs w:val="20"/>
              </w:rPr>
            </w:pPr>
            <w:r w:rsidRPr="00DB7958">
              <w:t>0,025</w:t>
            </w:r>
          </w:p>
        </w:tc>
      </w:tr>
    </w:tbl>
    <w:p w14:paraId="7BDFC14A" w14:textId="77777777" w:rsidR="00452554" w:rsidRPr="00DB7958" w:rsidRDefault="00DE3F54" w:rsidP="00C2142E">
      <w:pPr>
        <w:pStyle w:val="Heading1"/>
      </w:pPr>
      <w:bookmarkStart w:id="17" w:name="_Toc51875507"/>
      <w:r w:rsidRPr="00DB7958">
        <w:t>Allgemeines</w:t>
      </w:r>
      <w:bookmarkEnd w:id="17"/>
    </w:p>
    <w:p w14:paraId="52072912" w14:textId="7CCC8441" w:rsidR="000E5D66" w:rsidRPr="00DB7958" w:rsidRDefault="000E5D66" w:rsidP="008D5A2A">
      <w:pPr>
        <w:pStyle w:val="tl1"/>
      </w:pPr>
      <w:r w:rsidRPr="00DB7958">
        <w:t xml:space="preserve">Für die Zwecke der Straßentunnelbeleuchtung unterscheidet man kurze Tunnel (Fahrzeugunterführungen) von langen Tunneln. Die unterschiedlichen Anforderungen an die Beleuchtung von kurzen und langen Tunneln sind dadurch begründet, ob die herannahenden Fahrer aus einer dem Gesamtbremsweg entsprechenden Entfernung vor dem Eingangsportal durch den Tunnel hindurchschauen können. </w:t>
      </w:r>
    </w:p>
    <w:p w14:paraId="77BF74AC" w14:textId="411B410B" w:rsidR="008F3B3E" w:rsidRPr="00DB7958" w:rsidRDefault="00282085" w:rsidP="008D5A2A">
      <w:pPr>
        <w:pStyle w:val="tl1"/>
      </w:pPr>
      <w:r w:rsidRPr="00DB7958">
        <w:t>Die Beleuchtung langer Tunnel während des Tages basiert auf der Leuchtdichte in der Annäherungsstrecke, von der auch der Leuchtdichtewert in der Einsichtstrecke abhängt. Der Leuchtdichtewert in der Annäherungsstrecke entspricht entweder dem höchsten Wert der Leuchtdichte in der Annäherungsstrecke, der im Jahresverlauf erreicht wird, oder dem Wert, der in einem bestimmten Zeitraum während des Jahres erreicht wird (zum Beispiel mindestens 75 h). Die Werte der geforderten fotometrischen Parameter für die einzelnen Tunnelstrecken (Einsicht-, Übergangs-, Innen-, Ausfahrtstrecke) hängen vom Leuchtdichtewert in der Annäherungsstrecke und der sich aus der Verkehrsstärke im betreffenden Tunnel ergebenden Tunnelklasse ab. In der Nacht wird die Tunnelbeleuchtung auf dem für die Innenstrecke empfohlenen Wert gehalten.</w:t>
      </w:r>
    </w:p>
    <w:p w14:paraId="06EBE239" w14:textId="530FCB04" w:rsidR="000E5D66" w:rsidRPr="00DB7958" w:rsidRDefault="001D3331" w:rsidP="008D5A2A">
      <w:pPr>
        <w:pStyle w:val="Heading9"/>
        <w:widowControl/>
        <w:numPr>
          <w:ilvl w:val="0"/>
          <w:numId w:val="0"/>
        </w:numPr>
        <w:rPr>
          <w:rFonts w:cs="Calibri"/>
        </w:rPr>
      </w:pPr>
      <w:r w:rsidRPr="00DB7958">
        <w:t xml:space="preserve">Die Beleuchtung eines kurzen Tunnels (Unterführung) leitet sich von der Fähigkeit des Tunnelnutzers ab, am Tag das Ausgangsportal aus der Entfernung des Bremsweges vor dem Eingangsportal vollständig oder zum größten Teil zu sehen. Das Gesichtsfeld, in dem das Ausgangsportal dem Tunnelnutzer aus der Entfernung des Bremsweges vor dem Eingangsportal erscheint, muss mindestens den gelben Augenfleck (Makula) des Tunnelnutzers bedecken. Jeder Fall einer Beleuchtung eines kurzen Straßentunnels erfordert eine besondere Studie, da die Möglichkeit, durch den Tunnel hindurchzusehen, von verschiedenen Faktoren beeinflusst wird. Die Fähigkeit, durch den Tunnel hindurchzusehen, hängt vor allem von der Länge, Breite und Höhe des Tunnels sowie der horizontalen und vertikalen Krümmung u. ä. ab. Kurze Tunnel treten da auf, wo die Straße unter einer anderen Straße oder einem Bahnübergang hindurchgeführt wird oder wie bei Tunneln in der Stadt abgedeckt ist. Tunnel, die kürzer als 25 m sind, bedürfen tagsüber keiner künstlichen Beleuchtung, Tunnel, die länger als 200 m sind, benötigen tagsüber immer einer bestimmten Art der künstlichen Beleuchtung. Das Verfahren zur Bestimmung des Bedarfs an künstlicher Beleuchtung für kurze Tunnel mit einer Länge zwischen 25 und 200 m wird in Artikel 3.17 dieser TB beschrieben. </w:t>
      </w:r>
    </w:p>
    <w:p w14:paraId="4D94C328" w14:textId="77777777" w:rsidR="00754DA4" w:rsidRPr="00DB7958" w:rsidRDefault="00754DA4" w:rsidP="00C2142E">
      <w:pPr>
        <w:pStyle w:val="Heading1"/>
      </w:pPr>
      <w:bookmarkStart w:id="18" w:name="_Toc51875508"/>
      <w:r w:rsidRPr="00DB7958">
        <w:t>Entwurf und Anforderungen für die Beleuchtung von Straßentunneln</w:t>
      </w:r>
      <w:bookmarkEnd w:id="18"/>
    </w:p>
    <w:p w14:paraId="5F0FBDE8" w14:textId="2C2BB1F1" w:rsidR="000E5D66" w:rsidRPr="00DB7958" w:rsidRDefault="000E5D66" w:rsidP="008D5A2A">
      <w:pPr>
        <w:pStyle w:val="tl1"/>
      </w:pPr>
      <w:r w:rsidRPr="00DB7958">
        <w:t xml:space="preserve">Zweck der Tunnelbeleuchtung ist es, die Bedingungen dafür zu schaffen, dass die Tunnelnutzer am Tag und in der Nacht sicher und ohne Änderung der Richtung oder Geschwindigkeit nicht nur in den Tunnel einfahren und ihn durchfahren können, sondern ihn auch verlassen können und dass dieses Sicherheitsniveau in einem angemessenen Verhältnis zur Sicherheit auf der Zufahrtsstraße steht. Um eine sichere Durchfahrt durch den Tunnel zu erreichen, müssen alle Nutzer über genügend Informationen über das Vorankommen des Verkehrs vor ihnen, ggf. über das Auftreten von Hindernissen sowie </w:t>
      </w:r>
      <w:r w:rsidRPr="00DB7958">
        <w:lastRenderedPageBreak/>
        <w:t>über die übrigen Nutzer und deren Bewegungen verfügen. Verkehrszeichen müssen den Fahrer darüber in Kenntnis setzen, dass er sich einem Tunnel nähert. Um ein Einwirken des Sonnenlichts bei der Einfahrt in den Tunnel zu vermeiden, können Bäume und andere Blendschutzeinrichtungen eingesetzt werden. Bei der Tunneleinfahrt sollten helle Flächen begrenzt werden und die Fahrbahnoberfläche vor den Portalen umso dunkler sein. Die Fahrbahnoberfläche im Tunnelinnern muss hell sein. Bei symmetrischer Beleuchtung sollte sie nahezu diffus und bei Gegenstrahlbeleuchtung stärker ausgerichtet sein. Bei der Ausfahrt aus dem Tunnel muss eine Blendbelästigung mit einer geeigneten baulichen Lösung oder Bepflanzung mit Grün verhindert werden.</w:t>
      </w:r>
    </w:p>
    <w:p w14:paraId="79F54817" w14:textId="77777777" w:rsidR="000E5D66" w:rsidRPr="00DB7958" w:rsidRDefault="000E5D66" w:rsidP="00FF79C7">
      <w:pPr>
        <w:pStyle w:val="tl1"/>
        <w:keepNext/>
        <w:keepLines/>
      </w:pPr>
      <w:r w:rsidRPr="00DB7958">
        <w:t>Die wichtigsten Parameter für die Qualität der Tunnelbeleuchtung sind:</w:t>
      </w:r>
    </w:p>
    <w:p w14:paraId="51DBA040" w14:textId="77777777" w:rsidR="000E5D66" w:rsidRPr="00DB7958" w:rsidRDefault="000E5D66" w:rsidP="007837C9">
      <w:pPr>
        <w:pStyle w:val="Heading9"/>
        <w:widowControl/>
        <w:numPr>
          <w:ilvl w:val="0"/>
          <w:numId w:val="11"/>
        </w:numPr>
      </w:pPr>
      <w:r w:rsidRPr="00DB7958">
        <w:t>Leuchtdichte und Beleuchtungsstärke der Fahrbahnoberfläche,</w:t>
      </w:r>
    </w:p>
    <w:p w14:paraId="719FA7DD" w14:textId="77777777" w:rsidR="000E5D66" w:rsidRPr="00DB7958" w:rsidRDefault="000E5D66" w:rsidP="008D5A2A">
      <w:pPr>
        <w:pStyle w:val="Heading9"/>
        <w:widowControl/>
      </w:pPr>
      <w:r w:rsidRPr="00DB7958">
        <w:t>Leuchtdichte des unteren Teils der Tunnelwände bis 2 m Höhe über der Fahrbahnoberfläche,</w:t>
      </w:r>
    </w:p>
    <w:p w14:paraId="14F7C9B7" w14:textId="77777777" w:rsidR="000E5D66" w:rsidRPr="00DB7958" w:rsidRDefault="000E5D66" w:rsidP="008D5A2A">
      <w:pPr>
        <w:pStyle w:val="Heading9"/>
        <w:widowControl/>
      </w:pPr>
      <w:r w:rsidRPr="00DB7958">
        <w:t>Gleichmäßigkeit der Leuchtdichte der Fahrbahnoberfläche und des unteren Teils der Tunnelwände,</w:t>
      </w:r>
    </w:p>
    <w:p w14:paraId="010231D9" w14:textId="77777777" w:rsidR="000E5D66" w:rsidRPr="00DB7958" w:rsidRDefault="000E5D66" w:rsidP="008D5A2A">
      <w:pPr>
        <w:pStyle w:val="Heading9"/>
        <w:widowControl/>
      </w:pPr>
      <w:r w:rsidRPr="00DB7958">
        <w:t>Begrenzung der Blendbelästigung,</w:t>
      </w:r>
    </w:p>
    <w:p w14:paraId="4C3F066E" w14:textId="77777777" w:rsidR="000E5D66" w:rsidRPr="00DB7958" w:rsidRDefault="000E5D66" w:rsidP="008D5A2A">
      <w:pPr>
        <w:pStyle w:val="Heading9"/>
        <w:widowControl/>
      </w:pPr>
      <w:r w:rsidRPr="00DB7958">
        <w:t>Begrenzung des Flimmerns.</w:t>
      </w:r>
    </w:p>
    <w:p w14:paraId="314C4ABA" w14:textId="77777777" w:rsidR="009128E9" w:rsidRPr="00DB7958" w:rsidRDefault="00754DA4" w:rsidP="008D5A2A">
      <w:pPr>
        <w:pStyle w:val="Heading2"/>
      </w:pPr>
      <w:bookmarkStart w:id="19" w:name="_Toc51875509"/>
      <w:r w:rsidRPr="00DB7958">
        <w:t>Beleuchtungsart</w:t>
      </w:r>
      <w:bookmarkEnd w:id="19"/>
    </w:p>
    <w:p w14:paraId="541BD8EC" w14:textId="77777777" w:rsidR="00FF79C7" w:rsidRPr="00DB7958" w:rsidRDefault="000E5D66" w:rsidP="008D5A2A">
      <w:pPr>
        <w:pStyle w:val="tl1"/>
      </w:pPr>
      <w:r w:rsidRPr="00DB7958">
        <w:t>Der Leuchtdichtekontrast kann negativ oder positiv sein, er hängt vom Reflexionsgrad des Hindernisses und des Hintergrundes sowie von der Art der Tunnelbeleuchtung ab. Die Beleuchtungsart hängt von der Verteilung des aus den Leuchten abgestrahlten Lichtstroms ab. Für die Beleuchtung von Tunneln werden für gewöhnlich symmetrische Lichtverteilung (symmetrische Leuchtkraftkurve in den C-Ebenen von 0° - 180°) und Gegenstrahlbeleuchtung (asymmetrische Beleuchtung) verwendet. Ein Beispiel für Gegenstrahlbeleuchtung ist in Abbildung 2 und ein Beispiel für symmetrische Lichtverteilung in Abbildung 3 dargestellt.</w:t>
      </w:r>
    </w:p>
    <w:p w14:paraId="56DB8D66" w14:textId="4B5DC740" w:rsidR="00F06368" w:rsidRPr="00DB7958" w:rsidRDefault="00F06368" w:rsidP="008D5A2A">
      <w:pPr>
        <w:pStyle w:val="tl1"/>
      </w:pPr>
      <w:r w:rsidRPr="00DB7958">
        <w:t xml:space="preserve">Bei der Gegenstrahlbeleuchtung strahlen die Leuchten mit maximaler Lichtstärke dem einfahrenden Tunnelnutzer entgegen und mit einem geringen Wert der Lichtstärke in Fahrtrichtung. Dadurch wird ein größerer Leuchtdichtekontrast erreicht, weswegen die vertikale Beleuchtungsstärke </w:t>
      </w:r>
      <w:r w:rsidRPr="00DB7958">
        <w:rPr>
          <w:i/>
        </w:rPr>
        <w:t>Ev</w:t>
      </w:r>
      <w:r w:rsidRPr="00DB7958">
        <w:t xml:space="preserve">+ auf einem Hindernis, das sich auf der Fahrbahn befindet, in der dem einfahrenden Tunnelnutzer entgegengesetzten Richtung gering ist. Die Beleuchtungswirkung wird durch den Wert des Leuchtdichtekoeffizienten </w:t>
      </w:r>
      <w:r w:rsidRPr="00DB7958">
        <w:rPr>
          <w:i/>
        </w:rPr>
        <w:t>q</w:t>
      </w:r>
      <w:r w:rsidRPr="00DB7958">
        <w:rPr>
          <w:vertAlign w:val="subscript"/>
        </w:rPr>
        <w:t>c</w:t>
      </w:r>
      <w:r w:rsidRPr="00DB7958">
        <w:t xml:space="preserve"> charakterisiert. Die Werte des Leuchtdichtekoeffizienten symmetrische Lichtverteilung und Gegenstrahlbeleuchtung sind in Tabelle 3 aufgeführt.</w:t>
      </w:r>
    </w:p>
    <w:p w14:paraId="3FCC5500" w14:textId="3EA48C59" w:rsidR="000E5D66" w:rsidRPr="00DB7958" w:rsidRDefault="000E5D66" w:rsidP="008D5A2A">
      <w:pPr>
        <w:pStyle w:val="tl1"/>
        <w:spacing w:after="120"/>
      </w:pPr>
      <w:r w:rsidRPr="00DB7958">
        <w:t xml:space="preserve">Werden Reflexionseigenschaften der Fahrbahnoberfläche der Klassen R3, R4 und C2 gemäß der in [T19] verwendeten Klassifizierung genutzt, wird für gewöhnlich eine höhere Leuchtdichte auf der Fahrbahn als bei symmetrischer Lichtverteilung erreicht. Typische Werte für den mittleren Leuchtdichtekoeffizienten </w:t>
      </w:r>
      <w:r w:rsidRPr="00DB7958">
        <w:rPr>
          <w:i/>
        </w:rPr>
        <w:t>Q</w:t>
      </w:r>
      <w:r w:rsidRPr="00DB7958">
        <w:rPr>
          <w:vertAlign w:val="subscript"/>
        </w:rPr>
        <w:t>0</w:t>
      </w:r>
      <w:r w:rsidRPr="00DB7958">
        <w:t xml:space="preserve"> und den Spiegelgrad </w:t>
      </w:r>
      <w:r w:rsidRPr="00DB7958">
        <w:rPr>
          <w:i/>
        </w:rPr>
        <w:t>S</w:t>
      </w:r>
      <w:r w:rsidRPr="00DB7958">
        <w:t>1 der Oberfläche sind in Tabelle 4 aufgeführt.</w:t>
      </w:r>
    </w:p>
    <w:p w14:paraId="1CE5BDC4" w14:textId="77777777" w:rsidR="000E5D66" w:rsidRPr="00DB7958" w:rsidRDefault="000E5D66" w:rsidP="00FF79C7">
      <w:pPr>
        <w:pStyle w:val="tl1"/>
        <w:keepNext/>
        <w:keepLines/>
        <w:spacing w:after="120"/>
      </w:pPr>
      <w:r w:rsidRPr="00DB7958">
        <w:t>Gegenstrahlbeleuchtung:</w:t>
      </w:r>
    </w:p>
    <w:p w14:paraId="34ADB6BC" w14:textId="77777777" w:rsidR="000E5D66" w:rsidRPr="00DB7958" w:rsidRDefault="000E5D66" w:rsidP="007837C9">
      <w:pPr>
        <w:pStyle w:val="Heading9"/>
        <w:widowControl/>
        <w:numPr>
          <w:ilvl w:val="0"/>
          <w:numId w:val="12"/>
        </w:numPr>
      </w:pPr>
      <w:r w:rsidRPr="00DB7958">
        <w:t>kann den Black-Hole-Effekt verstärken, weswegen einige Verfahren der Beleuchtungsgestaltung der Einsichtstrecke die mittlere Leuchtdichte der Fahrbahnoberfläche absenken können,</w:t>
      </w:r>
    </w:p>
    <w:p w14:paraId="07481C6C" w14:textId="77777777" w:rsidR="000E5D66" w:rsidRPr="00DB7958" w:rsidRDefault="000E5D66" w:rsidP="008D5A2A">
      <w:pPr>
        <w:pStyle w:val="Heading9"/>
        <w:widowControl/>
      </w:pPr>
      <w:r w:rsidRPr="00DB7958">
        <w:t>kann für ein Portal mit einem starken Tageslichteinfall ungeeignet sein,</w:t>
      </w:r>
    </w:p>
    <w:p w14:paraId="747711B4" w14:textId="77777777" w:rsidR="000E5D66" w:rsidRPr="00DB7958" w:rsidRDefault="000E5D66" w:rsidP="008D5A2A">
      <w:pPr>
        <w:pStyle w:val="Heading9"/>
        <w:widowControl/>
      </w:pPr>
      <w:r w:rsidRPr="00DB7958">
        <w:t>kann bei Tunneln mit hoher Verkehrsstärke oder bei Tunneln mit einem hohen prozentualen Anteil an Lkw und Omnibussen weniger wirksam sein.</w:t>
      </w:r>
    </w:p>
    <w:p w14:paraId="16EF289E" w14:textId="299AA3BE" w:rsidR="000E5D66" w:rsidRPr="00DB7958" w:rsidRDefault="0016073A" w:rsidP="00FF79C7">
      <w:pPr>
        <w:pStyle w:val="Tabulka"/>
        <w:keepNext/>
        <w:keepLines/>
        <w:numPr>
          <w:ilvl w:val="0"/>
          <w:numId w:val="0"/>
        </w:numPr>
        <w:ind w:left="1440" w:hanging="1440"/>
      </w:pPr>
      <w:r w:rsidRPr="00DB7958">
        <w:t>Tabelle 3</w:t>
      </w:r>
      <w:r w:rsidRPr="00DB7958">
        <w:tab/>
        <w:t>Geforderte Werte für den Leuchtdichtekoeffizienten je nach Beleuchtungsart [T10]</w:t>
      </w:r>
    </w:p>
    <w:tbl>
      <w:tblPr>
        <w:tblStyle w:val="TableGrid"/>
        <w:tblW w:w="3870" w:type="dxa"/>
        <w:tblInd w:w="2605" w:type="dxa"/>
        <w:tblLook w:val="04A0" w:firstRow="1" w:lastRow="0" w:firstColumn="1" w:lastColumn="0" w:noHBand="0" w:noVBand="1"/>
      </w:tblPr>
      <w:tblGrid>
        <w:gridCol w:w="1890"/>
        <w:gridCol w:w="1980"/>
      </w:tblGrid>
      <w:tr w:rsidR="00C2142E" w:rsidRPr="00DB7958" w14:paraId="771FE391" w14:textId="77777777" w:rsidTr="00AF10A8">
        <w:tc>
          <w:tcPr>
            <w:tcW w:w="1890" w:type="dxa"/>
          </w:tcPr>
          <w:p w14:paraId="4338E47A" w14:textId="77777777" w:rsidR="00C2142E" w:rsidRPr="00DB7958" w:rsidRDefault="00C2142E" w:rsidP="00C2142E">
            <w:pPr>
              <w:keepNext/>
              <w:keepLines/>
              <w:spacing w:before="20" w:after="20"/>
              <w:jc w:val="center"/>
              <w:rPr>
                <w:b/>
              </w:rPr>
            </w:pPr>
            <w:r w:rsidRPr="00DB7958">
              <w:rPr>
                <w:b/>
              </w:rPr>
              <w:t>Beleuchtung</w:t>
            </w:r>
          </w:p>
        </w:tc>
        <w:tc>
          <w:tcPr>
            <w:tcW w:w="1980" w:type="dxa"/>
          </w:tcPr>
          <w:p w14:paraId="78A1ED77" w14:textId="77777777" w:rsidR="00C2142E" w:rsidRPr="00DB7958" w:rsidRDefault="00C2142E" w:rsidP="00C2142E">
            <w:pPr>
              <w:keepNext/>
              <w:keepLines/>
              <w:spacing w:before="20" w:after="20"/>
              <w:jc w:val="center"/>
              <w:rPr>
                <w:b/>
              </w:rPr>
            </w:pPr>
            <w:r w:rsidRPr="00DB7958">
              <w:rPr>
                <w:b/>
              </w:rPr>
              <w:t>Leuchtdichtekoeffizient qc</w:t>
            </w:r>
          </w:p>
        </w:tc>
      </w:tr>
      <w:tr w:rsidR="00C2142E" w:rsidRPr="00DB7958" w14:paraId="53E6E205" w14:textId="77777777" w:rsidTr="00AF10A8">
        <w:tc>
          <w:tcPr>
            <w:tcW w:w="1890" w:type="dxa"/>
          </w:tcPr>
          <w:p w14:paraId="1D6A1CE7" w14:textId="77777777" w:rsidR="00C2142E" w:rsidRPr="00DB7958" w:rsidRDefault="00C2142E" w:rsidP="00C2142E">
            <w:pPr>
              <w:spacing w:before="20" w:after="20"/>
              <w:jc w:val="center"/>
            </w:pPr>
            <w:r w:rsidRPr="00DB7958">
              <w:t>Symmetrisch</w:t>
            </w:r>
          </w:p>
        </w:tc>
        <w:tc>
          <w:tcPr>
            <w:tcW w:w="1980" w:type="dxa"/>
          </w:tcPr>
          <w:p w14:paraId="0AE37AB3" w14:textId="77777777" w:rsidR="00C2142E" w:rsidRPr="00DB7958" w:rsidRDefault="00C2142E" w:rsidP="00C2142E">
            <w:pPr>
              <w:spacing w:before="20" w:after="20"/>
              <w:jc w:val="center"/>
            </w:pPr>
            <w:r w:rsidRPr="00DB7958">
              <w:t>≤ 0,5 (cd/m</w:t>
            </w:r>
            <w:r w:rsidRPr="00DB7958">
              <w:rPr>
                <w:vertAlign w:val="superscript"/>
              </w:rPr>
              <w:t>2</w:t>
            </w:r>
            <w:r w:rsidRPr="00DB7958">
              <w:t>)/lx</w:t>
            </w:r>
          </w:p>
        </w:tc>
      </w:tr>
      <w:tr w:rsidR="00C2142E" w:rsidRPr="00DB7958" w14:paraId="740307DE" w14:textId="77777777" w:rsidTr="00AF10A8">
        <w:tc>
          <w:tcPr>
            <w:tcW w:w="1890" w:type="dxa"/>
          </w:tcPr>
          <w:p w14:paraId="5B79AE1C" w14:textId="77777777" w:rsidR="00C2142E" w:rsidRPr="00DB7958" w:rsidRDefault="00C2142E" w:rsidP="00C2142E">
            <w:pPr>
              <w:spacing w:before="20" w:after="20"/>
              <w:jc w:val="center"/>
            </w:pPr>
            <w:r w:rsidRPr="00DB7958">
              <w:t>Gegenstrahl</w:t>
            </w:r>
          </w:p>
        </w:tc>
        <w:tc>
          <w:tcPr>
            <w:tcW w:w="1980" w:type="dxa"/>
          </w:tcPr>
          <w:p w14:paraId="66194F45" w14:textId="77777777" w:rsidR="00C2142E" w:rsidRPr="00DB7958" w:rsidRDefault="00C2142E" w:rsidP="00C2142E">
            <w:pPr>
              <w:spacing w:before="20" w:after="20"/>
              <w:jc w:val="center"/>
            </w:pPr>
            <w:r w:rsidRPr="00DB7958">
              <w:t>≥ 0,5 (cd/m</w:t>
            </w:r>
            <w:r w:rsidRPr="00DB7958">
              <w:rPr>
                <w:vertAlign w:val="superscript"/>
              </w:rPr>
              <w:t>2</w:t>
            </w:r>
            <w:r w:rsidRPr="00DB7958">
              <w:t>)/lx</w:t>
            </w:r>
          </w:p>
        </w:tc>
      </w:tr>
    </w:tbl>
    <w:p w14:paraId="58E75167" w14:textId="0BDEA351" w:rsidR="00417100" w:rsidRPr="00DB7958" w:rsidRDefault="0016073A" w:rsidP="00FF79C7">
      <w:pPr>
        <w:pStyle w:val="Tabulka"/>
        <w:keepNext/>
        <w:keepLines/>
        <w:numPr>
          <w:ilvl w:val="0"/>
          <w:numId w:val="0"/>
        </w:numPr>
        <w:ind w:left="1440" w:hanging="1440"/>
      </w:pPr>
      <w:r w:rsidRPr="00DB7958">
        <w:lastRenderedPageBreak/>
        <w:t>Tabelle 4</w:t>
      </w:r>
      <w:r w:rsidRPr="00DB7958">
        <w:tab/>
        <w:t>Oberflächenklassen nach [T19]</w:t>
      </w:r>
    </w:p>
    <w:tbl>
      <w:tblPr>
        <w:tblW w:w="5000" w:type="pct"/>
        <w:jc w:val="center"/>
        <w:tblLayout w:type="fixed"/>
        <w:tblCellMar>
          <w:left w:w="43" w:type="dxa"/>
          <w:right w:w="43" w:type="dxa"/>
        </w:tblCellMar>
        <w:tblLook w:val="0000" w:firstRow="0" w:lastRow="0" w:firstColumn="0" w:lastColumn="0" w:noHBand="0" w:noVBand="0"/>
      </w:tblPr>
      <w:tblGrid>
        <w:gridCol w:w="891"/>
        <w:gridCol w:w="1255"/>
        <w:gridCol w:w="1167"/>
        <w:gridCol w:w="5744"/>
      </w:tblGrid>
      <w:tr w:rsidR="004A4238" w:rsidRPr="00DB7958" w14:paraId="23ACE50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1210750" w14:textId="77777777" w:rsidR="004A4238" w:rsidRPr="00DB7958" w:rsidRDefault="004A4238" w:rsidP="004A4238">
            <w:pPr>
              <w:keepNext/>
              <w:keepLines/>
              <w:spacing w:before="20" w:after="20"/>
              <w:jc w:val="center"/>
              <w:rPr>
                <w:rFonts w:cs="Arial"/>
                <w:b/>
                <w:szCs w:val="20"/>
              </w:rPr>
            </w:pPr>
            <w:r w:rsidRPr="00DB7958">
              <w:rPr>
                <w:b/>
              </w:rPr>
              <w:t>Art der Oberfläche</w:t>
            </w:r>
          </w:p>
        </w:tc>
        <w:tc>
          <w:tcPr>
            <w:tcW w:w="693" w:type="pct"/>
            <w:tcBorders>
              <w:top w:val="single" w:sz="4" w:space="0" w:color="auto"/>
              <w:left w:val="single" w:sz="4" w:space="0" w:color="auto"/>
              <w:bottom w:val="nil"/>
              <w:right w:val="nil"/>
            </w:tcBorders>
            <w:shd w:val="clear" w:color="auto" w:fill="FFFFFF"/>
            <w:vAlign w:val="center"/>
          </w:tcPr>
          <w:p w14:paraId="7B2264E5" w14:textId="77777777" w:rsidR="004A4238" w:rsidRPr="00DB7958" w:rsidRDefault="004A4238" w:rsidP="004A4238">
            <w:pPr>
              <w:keepNext/>
              <w:keepLines/>
              <w:spacing w:before="20" w:after="20"/>
              <w:jc w:val="center"/>
              <w:rPr>
                <w:rFonts w:cs="Arial"/>
                <w:b/>
                <w:szCs w:val="20"/>
              </w:rPr>
            </w:pPr>
            <w:r w:rsidRPr="00DB7958">
              <w:rPr>
                <w:b/>
              </w:rPr>
              <w:t>Mittlerer Leuchtdichtekoeffizient Q</w:t>
            </w:r>
            <w:r w:rsidRPr="00DB7958">
              <w:rPr>
                <w:b/>
                <w:vertAlign w:val="subscript"/>
              </w:rPr>
              <w:t>0</w:t>
            </w:r>
          </w:p>
        </w:tc>
        <w:tc>
          <w:tcPr>
            <w:tcW w:w="644" w:type="pct"/>
            <w:tcBorders>
              <w:top w:val="single" w:sz="4" w:space="0" w:color="auto"/>
              <w:left w:val="single" w:sz="4" w:space="0" w:color="auto"/>
              <w:bottom w:val="nil"/>
              <w:right w:val="nil"/>
            </w:tcBorders>
            <w:shd w:val="clear" w:color="auto" w:fill="FFFFFF"/>
            <w:vAlign w:val="center"/>
          </w:tcPr>
          <w:p w14:paraId="7185A76A" w14:textId="77777777" w:rsidR="004A4238" w:rsidRPr="00DB7958" w:rsidRDefault="004A4238" w:rsidP="004A4238">
            <w:pPr>
              <w:keepNext/>
              <w:keepLines/>
              <w:spacing w:before="20" w:after="20"/>
              <w:jc w:val="center"/>
              <w:rPr>
                <w:rFonts w:cs="Arial"/>
                <w:b/>
                <w:szCs w:val="20"/>
              </w:rPr>
            </w:pPr>
            <w:r w:rsidRPr="00DB7958">
              <w:rPr>
                <w:b/>
              </w:rPr>
              <w:t>Spiegelgrad S1</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2F748206" w14:textId="77777777" w:rsidR="004A4238" w:rsidRPr="00DB7958" w:rsidRDefault="004A4238" w:rsidP="004A4238">
            <w:pPr>
              <w:keepNext/>
              <w:keepLines/>
              <w:spacing w:before="20" w:after="20"/>
              <w:jc w:val="center"/>
              <w:rPr>
                <w:rFonts w:cs="Arial"/>
                <w:b/>
                <w:szCs w:val="20"/>
              </w:rPr>
            </w:pPr>
            <w:r w:rsidRPr="00DB7958">
              <w:rPr>
                <w:b/>
              </w:rPr>
              <w:t>Beschreibung der Oberfläche</w:t>
            </w:r>
          </w:p>
        </w:tc>
      </w:tr>
      <w:tr w:rsidR="004A4238" w:rsidRPr="00DB7958" w14:paraId="70A7E9D4"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3ADB87B3" w14:textId="77777777" w:rsidR="004A4238" w:rsidRPr="00DB7958" w:rsidRDefault="004A4238" w:rsidP="004A4238">
            <w:pPr>
              <w:spacing w:before="20" w:after="20"/>
              <w:jc w:val="left"/>
              <w:rPr>
                <w:rFonts w:cs="Arial"/>
                <w:b/>
                <w:szCs w:val="20"/>
              </w:rPr>
            </w:pPr>
            <w:r w:rsidRPr="00DB7958">
              <w:rPr>
                <w:b/>
              </w:rPr>
              <w:t>C1</w:t>
            </w:r>
          </w:p>
        </w:tc>
        <w:tc>
          <w:tcPr>
            <w:tcW w:w="693" w:type="pct"/>
            <w:tcBorders>
              <w:top w:val="single" w:sz="4" w:space="0" w:color="auto"/>
              <w:left w:val="single" w:sz="4" w:space="0" w:color="auto"/>
              <w:bottom w:val="nil"/>
              <w:right w:val="nil"/>
            </w:tcBorders>
            <w:shd w:val="clear" w:color="auto" w:fill="FFFFFF"/>
            <w:vAlign w:val="center"/>
          </w:tcPr>
          <w:p w14:paraId="12F1BA6B" w14:textId="77777777" w:rsidR="004A4238" w:rsidRPr="00DB7958" w:rsidRDefault="004A4238" w:rsidP="004A4238">
            <w:pPr>
              <w:spacing w:before="20" w:after="20"/>
              <w:jc w:val="center"/>
              <w:rPr>
                <w:rFonts w:cs="Arial"/>
                <w:szCs w:val="20"/>
              </w:rPr>
            </w:pPr>
            <w:r w:rsidRPr="00DB7958">
              <w:t>0,10</w:t>
            </w:r>
          </w:p>
        </w:tc>
        <w:tc>
          <w:tcPr>
            <w:tcW w:w="644" w:type="pct"/>
            <w:tcBorders>
              <w:top w:val="single" w:sz="4" w:space="0" w:color="auto"/>
              <w:left w:val="single" w:sz="4" w:space="0" w:color="auto"/>
              <w:bottom w:val="nil"/>
              <w:right w:val="nil"/>
            </w:tcBorders>
            <w:shd w:val="clear" w:color="auto" w:fill="FFFFFF"/>
            <w:vAlign w:val="center"/>
          </w:tcPr>
          <w:p w14:paraId="5E894CEC" w14:textId="77777777" w:rsidR="004A4238" w:rsidRPr="00DB7958" w:rsidRDefault="004A4238" w:rsidP="004A4238">
            <w:pPr>
              <w:spacing w:before="20" w:after="20"/>
              <w:jc w:val="center"/>
              <w:rPr>
                <w:rFonts w:cs="Arial"/>
                <w:szCs w:val="20"/>
              </w:rPr>
            </w:pPr>
            <w:r w:rsidRPr="00DB7958">
              <w:t>0,24</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5458E076" w14:textId="77777777" w:rsidR="004A4238" w:rsidRPr="00DB7958" w:rsidRDefault="004A4238" w:rsidP="004A4238">
            <w:pPr>
              <w:spacing w:before="20" w:after="20"/>
              <w:jc w:val="left"/>
              <w:rPr>
                <w:rFonts w:cs="Arial"/>
                <w:szCs w:val="20"/>
              </w:rPr>
            </w:pPr>
            <w:r w:rsidRPr="00DB7958">
              <w:t>CIE C1 - Beton</w:t>
            </w:r>
          </w:p>
        </w:tc>
      </w:tr>
      <w:tr w:rsidR="004A4238" w:rsidRPr="00DB7958" w14:paraId="4749F643"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74C2577C" w14:textId="77777777" w:rsidR="004A4238" w:rsidRPr="00DB7958" w:rsidRDefault="004A4238" w:rsidP="004A4238">
            <w:pPr>
              <w:spacing w:before="20" w:after="20"/>
              <w:jc w:val="left"/>
              <w:rPr>
                <w:rFonts w:cs="Arial"/>
                <w:b/>
                <w:szCs w:val="20"/>
              </w:rPr>
            </w:pPr>
            <w:r w:rsidRPr="00DB7958">
              <w:rPr>
                <w:b/>
              </w:rPr>
              <w:t>C2</w:t>
            </w:r>
          </w:p>
        </w:tc>
        <w:tc>
          <w:tcPr>
            <w:tcW w:w="693" w:type="pct"/>
            <w:tcBorders>
              <w:top w:val="single" w:sz="4" w:space="0" w:color="auto"/>
              <w:left w:val="single" w:sz="4" w:space="0" w:color="auto"/>
              <w:bottom w:val="nil"/>
              <w:right w:val="nil"/>
            </w:tcBorders>
            <w:shd w:val="clear" w:color="auto" w:fill="FFFFFF"/>
            <w:vAlign w:val="center"/>
          </w:tcPr>
          <w:p w14:paraId="5EA3186C" w14:textId="77777777" w:rsidR="004A4238" w:rsidRPr="00DB7958" w:rsidRDefault="004A4238" w:rsidP="004A4238">
            <w:pPr>
              <w:spacing w:before="20" w:after="20"/>
              <w:jc w:val="center"/>
              <w:rPr>
                <w:rFonts w:cs="Arial"/>
                <w:szCs w:val="20"/>
              </w:rPr>
            </w:pPr>
            <w:r w:rsidRPr="00DB7958">
              <w:t>0,07</w:t>
            </w:r>
          </w:p>
        </w:tc>
        <w:tc>
          <w:tcPr>
            <w:tcW w:w="644" w:type="pct"/>
            <w:tcBorders>
              <w:top w:val="single" w:sz="4" w:space="0" w:color="auto"/>
              <w:left w:val="single" w:sz="4" w:space="0" w:color="auto"/>
              <w:bottom w:val="nil"/>
              <w:right w:val="nil"/>
            </w:tcBorders>
            <w:shd w:val="clear" w:color="auto" w:fill="FFFFFF"/>
            <w:vAlign w:val="center"/>
          </w:tcPr>
          <w:p w14:paraId="31ECC220" w14:textId="77777777" w:rsidR="004A4238" w:rsidRPr="00DB7958" w:rsidRDefault="004A4238" w:rsidP="004A4238">
            <w:pPr>
              <w:spacing w:before="20" w:after="20"/>
              <w:jc w:val="center"/>
              <w:rPr>
                <w:rFonts w:cs="Arial"/>
                <w:szCs w:val="20"/>
              </w:rPr>
            </w:pPr>
            <w:r w:rsidRPr="00DB7958">
              <w:t>0,97</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62E005C3" w14:textId="77777777" w:rsidR="004A4238" w:rsidRPr="00DB7958" w:rsidRDefault="004A4238" w:rsidP="004A4238">
            <w:pPr>
              <w:spacing w:before="20" w:after="20"/>
              <w:jc w:val="left"/>
              <w:rPr>
                <w:rFonts w:cs="Arial"/>
                <w:szCs w:val="20"/>
              </w:rPr>
            </w:pPr>
            <w:r w:rsidRPr="00DB7958">
              <w:t>CIE C2 - Asphalt</w:t>
            </w:r>
          </w:p>
        </w:tc>
      </w:tr>
      <w:tr w:rsidR="004A4238" w:rsidRPr="00DB7958" w14:paraId="1F959FB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7B793BCF" w14:textId="77777777" w:rsidR="004A4238" w:rsidRPr="00DB7958" w:rsidRDefault="004A4238" w:rsidP="004A4238">
            <w:pPr>
              <w:spacing w:before="20" w:after="20"/>
              <w:jc w:val="left"/>
              <w:rPr>
                <w:rFonts w:cs="Arial"/>
                <w:b/>
                <w:szCs w:val="20"/>
              </w:rPr>
            </w:pPr>
            <w:r w:rsidRPr="00DB7958">
              <w:rPr>
                <w:b/>
              </w:rPr>
              <w:t>N1</w:t>
            </w:r>
          </w:p>
        </w:tc>
        <w:tc>
          <w:tcPr>
            <w:tcW w:w="693" w:type="pct"/>
            <w:tcBorders>
              <w:top w:val="single" w:sz="4" w:space="0" w:color="auto"/>
              <w:left w:val="single" w:sz="4" w:space="0" w:color="auto"/>
              <w:bottom w:val="nil"/>
              <w:right w:val="nil"/>
            </w:tcBorders>
            <w:shd w:val="clear" w:color="auto" w:fill="FFFFFF"/>
            <w:vAlign w:val="center"/>
          </w:tcPr>
          <w:p w14:paraId="74F85B5F" w14:textId="77777777" w:rsidR="004A4238" w:rsidRPr="00DB7958" w:rsidRDefault="004A4238" w:rsidP="004A4238">
            <w:pPr>
              <w:spacing w:before="20" w:after="20"/>
              <w:jc w:val="center"/>
              <w:rPr>
                <w:rFonts w:cs="Arial"/>
                <w:szCs w:val="20"/>
              </w:rPr>
            </w:pPr>
            <w:r w:rsidRPr="00DB7958">
              <w:t>0,10</w:t>
            </w:r>
          </w:p>
        </w:tc>
        <w:tc>
          <w:tcPr>
            <w:tcW w:w="644" w:type="pct"/>
            <w:tcBorders>
              <w:top w:val="single" w:sz="4" w:space="0" w:color="auto"/>
              <w:left w:val="single" w:sz="4" w:space="0" w:color="auto"/>
              <w:bottom w:val="nil"/>
              <w:right w:val="nil"/>
            </w:tcBorders>
            <w:shd w:val="clear" w:color="auto" w:fill="FFFFFF"/>
            <w:vAlign w:val="center"/>
          </w:tcPr>
          <w:p w14:paraId="76D6505B" w14:textId="77777777" w:rsidR="004A4238" w:rsidRPr="00DB7958" w:rsidRDefault="004A4238" w:rsidP="004A4238">
            <w:pPr>
              <w:spacing w:before="20" w:after="20"/>
              <w:jc w:val="center"/>
              <w:rPr>
                <w:rFonts w:cs="Arial"/>
                <w:szCs w:val="20"/>
              </w:rPr>
            </w:pPr>
            <w:r w:rsidRPr="00DB7958">
              <w:t>0,18</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16D5B536" w14:textId="77777777" w:rsidR="004A4238" w:rsidRPr="00DB7958" w:rsidRDefault="004A4238" w:rsidP="004A4238">
            <w:pPr>
              <w:spacing w:before="20" w:after="20"/>
              <w:jc w:val="left"/>
              <w:rPr>
                <w:rFonts w:cs="Arial"/>
                <w:szCs w:val="20"/>
              </w:rPr>
            </w:pPr>
            <w:r w:rsidRPr="00DB7958">
              <w:t>CIE Klasse = 1, diffuse Oberfläche</w:t>
            </w:r>
          </w:p>
        </w:tc>
      </w:tr>
      <w:tr w:rsidR="004A4238" w:rsidRPr="00DB7958" w14:paraId="56A8C0B6"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4A1D6482" w14:textId="77777777" w:rsidR="004A4238" w:rsidRPr="00DB7958" w:rsidRDefault="004A4238" w:rsidP="004A4238">
            <w:pPr>
              <w:spacing w:before="20" w:after="20"/>
              <w:jc w:val="left"/>
              <w:rPr>
                <w:rFonts w:cs="Arial"/>
                <w:b/>
                <w:szCs w:val="20"/>
              </w:rPr>
            </w:pPr>
            <w:r w:rsidRPr="00DB7958">
              <w:rPr>
                <w:b/>
              </w:rPr>
              <w:t>N2</w:t>
            </w:r>
          </w:p>
        </w:tc>
        <w:tc>
          <w:tcPr>
            <w:tcW w:w="693" w:type="pct"/>
            <w:tcBorders>
              <w:top w:val="single" w:sz="4" w:space="0" w:color="auto"/>
              <w:left w:val="single" w:sz="4" w:space="0" w:color="auto"/>
              <w:bottom w:val="nil"/>
              <w:right w:val="nil"/>
            </w:tcBorders>
            <w:shd w:val="clear" w:color="auto" w:fill="FFFFFF"/>
            <w:vAlign w:val="center"/>
          </w:tcPr>
          <w:p w14:paraId="64A5A312" w14:textId="77777777" w:rsidR="004A4238" w:rsidRPr="00DB7958" w:rsidRDefault="004A4238" w:rsidP="004A4238">
            <w:pPr>
              <w:spacing w:before="20" w:after="20"/>
              <w:jc w:val="center"/>
              <w:rPr>
                <w:rFonts w:cs="Arial"/>
                <w:szCs w:val="20"/>
              </w:rPr>
            </w:pPr>
            <w:r w:rsidRPr="00DB7958">
              <w:t>0,07</w:t>
            </w:r>
          </w:p>
        </w:tc>
        <w:tc>
          <w:tcPr>
            <w:tcW w:w="644" w:type="pct"/>
            <w:tcBorders>
              <w:top w:val="single" w:sz="4" w:space="0" w:color="auto"/>
              <w:left w:val="single" w:sz="4" w:space="0" w:color="auto"/>
              <w:bottom w:val="nil"/>
              <w:right w:val="nil"/>
            </w:tcBorders>
            <w:shd w:val="clear" w:color="auto" w:fill="FFFFFF"/>
            <w:vAlign w:val="center"/>
          </w:tcPr>
          <w:p w14:paraId="416DCD32" w14:textId="77777777" w:rsidR="004A4238" w:rsidRPr="00DB7958" w:rsidRDefault="004A4238" w:rsidP="004A4238">
            <w:pPr>
              <w:spacing w:before="20" w:after="20"/>
              <w:jc w:val="center"/>
              <w:rPr>
                <w:rFonts w:cs="Arial"/>
                <w:szCs w:val="20"/>
              </w:rPr>
            </w:pPr>
            <w:r w:rsidRPr="00DB7958">
              <w:t>0,41</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2C65C0F8" w14:textId="77777777" w:rsidR="004A4238" w:rsidRPr="00DB7958" w:rsidRDefault="004A4238" w:rsidP="004A4238">
            <w:pPr>
              <w:spacing w:before="20" w:after="20"/>
              <w:jc w:val="left"/>
              <w:rPr>
                <w:rFonts w:cs="Arial"/>
                <w:szCs w:val="20"/>
              </w:rPr>
            </w:pPr>
            <w:r w:rsidRPr="00DB7958">
              <w:t>CIE Klasse = 1, Beton</w:t>
            </w:r>
          </w:p>
        </w:tc>
      </w:tr>
      <w:tr w:rsidR="004A4238" w:rsidRPr="00DB7958" w14:paraId="39C1A04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22F5DF0F" w14:textId="77777777" w:rsidR="004A4238" w:rsidRPr="00DB7958" w:rsidRDefault="004A4238" w:rsidP="004A4238">
            <w:pPr>
              <w:spacing w:before="20" w:after="20"/>
              <w:jc w:val="left"/>
              <w:rPr>
                <w:rFonts w:cs="Arial"/>
                <w:b/>
                <w:szCs w:val="20"/>
              </w:rPr>
            </w:pPr>
            <w:r w:rsidRPr="00DB7958">
              <w:rPr>
                <w:b/>
              </w:rPr>
              <w:t>N3</w:t>
            </w:r>
          </w:p>
        </w:tc>
        <w:tc>
          <w:tcPr>
            <w:tcW w:w="693" w:type="pct"/>
            <w:tcBorders>
              <w:top w:val="single" w:sz="4" w:space="0" w:color="auto"/>
              <w:left w:val="single" w:sz="4" w:space="0" w:color="auto"/>
              <w:bottom w:val="nil"/>
              <w:right w:val="nil"/>
            </w:tcBorders>
            <w:shd w:val="clear" w:color="auto" w:fill="FFFFFF"/>
            <w:vAlign w:val="center"/>
          </w:tcPr>
          <w:p w14:paraId="4D7B0D3A" w14:textId="77777777" w:rsidR="004A4238" w:rsidRPr="00DB7958" w:rsidRDefault="004A4238" w:rsidP="004A4238">
            <w:pPr>
              <w:spacing w:before="20" w:after="20"/>
              <w:jc w:val="center"/>
              <w:rPr>
                <w:rFonts w:cs="Arial"/>
                <w:szCs w:val="20"/>
              </w:rPr>
            </w:pPr>
            <w:r w:rsidRPr="00DB7958">
              <w:t>0,07</w:t>
            </w:r>
          </w:p>
        </w:tc>
        <w:tc>
          <w:tcPr>
            <w:tcW w:w="644" w:type="pct"/>
            <w:tcBorders>
              <w:top w:val="single" w:sz="4" w:space="0" w:color="auto"/>
              <w:left w:val="single" w:sz="4" w:space="0" w:color="auto"/>
              <w:bottom w:val="nil"/>
              <w:right w:val="nil"/>
            </w:tcBorders>
            <w:shd w:val="clear" w:color="auto" w:fill="FFFFFF"/>
            <w:vAlign w:val="center"/>
          </w:tcPr>
          <w:p w14:paraId="04B74E8E" w14:textId="77777777" w:rsidR="004A4238" w:rsidRPr="00DB7958" w:rsidRDefault="004A4238" w:rsidP="004A4238">
            <w:pPr>
              <w:spacing w:before="20" w:after="20"/>
              <w:jc w:val="center"/>
              <w:rPr>
                <w:rFonts w:cs="Arial"/>
                <w:szCs w:val="20"/>
              </w:rPr>
            </w:pPr>
            <w:r w:rsidRPr="00DB7958">
              <w:t>0,88</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074D40F5" w14:textId="77777777" w:rsidR="004A4238" w:rsidRPr="00DB7958" w:rsidRDefault="004A4238" w:rsidP="004A4238">
            <w:pPr>
              <w:spacing w:before="20" w:after="20"/>
              <w:jc w:val="left"/>
              <w:rPr>
                <w:rFonts w:cs="Arial"/>
                <w:szCs w:val="20"/>
              </w:rPr>
            </w:pPr>
            <w:r w:rsidRPr="00DB7958">
              <w:t>CIE Klasse = 3, Asphalt</w:t>
            </w:r>
          </w:p>
        </w:tc>
      </w:tr>
      <w:tr w:rsidR="004A4238" w:rsidRPr="00DB7958" w14:paraId="331F919A"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42F13F1" w14:textId="77777777" w:rsidR="004A4238" w:rsidRPr="00DB7958" w:rsidRDefault="004A4238" w:rsidP="004A4238">
            <w:pPr>
              <w:spacing w:before="20" w:after="20"/>
              <w:jc w:val="left"/>
              <w:rPr>
                <w:rFonts w:cs="Arial"/>
                <w:b/>
                <w:szCs w:val="20"/>
              </w:rPr>
            </w:pPr>
            <w:r w:rsidRPr="00DB7958">
              <w:rPr>
                <w:b/>
              </w:rPr>
              <w:t>N4</w:t>
            </w:r>
          </w:p>
        </w:tc>
        <w:tc>
          <w:tcPr>
            <w:tcW w:w="693" w:type="pct"/>
            <w:tcBorders>
              <w:top w:val="single" w:sz="4" w:space="0" w:color="auto"/>
              <w:left w:val="single" w:sz="4" w:space="0" w:color="auto"/>
              <w:bottom w:val="nil"/>
              <w:right w:val="nil"/>
            </w:tcBorders>
            <w:shd w:val="clear" w:color="auto" w:fill="FFFFFF"/>
            <w:vAlign w:val="center"/>
          </w:tcPr>
          <w:p w14:paraId="2D1CF552" w14:textId="77777777" w:rsidR="004A4238" w:rsidRPr="00DB7958" w:rsidRDefault="004A4238" w:rsidP="004A4238">
            <w:pPr>
              <w:spacing w:before="20" w:after="20"/>
              <w:jc w:val="center"/>
              <w:rPr>
                <w:rFonts w:cs="Arial"/>
                <w:szCs w:val="20"/>
              </w:rPr>
            </w:pPr>
            <w:r w:rsidRPr="00DB7958">
              <w:t>0,08</w:t>
            </w:r>
          </w:p>
        </w:tc>
        <w:tc>
          <w:tcPr>
            <w:tcW w:w="644" w:type="pct"/>
            <w:tcBorders>
              <w:top w:val="single" w:sz="4" w:space="0" w:color="auto"/>
              <w:left w:val="single" w:sz="4" w:space="0" w:color="auto"/>
              <w:bottom w:val="nil"/>
              <w:right w:val="nil"/>
            </w:tcBorders>
            <w:shd w:val="clear" w:color="auto" w:fill="FFFFFF"/>
            <w:vAlign w:val="center"/>
          </w:tcPr>
          <w:p w14:paraId="4AFC0C6D" w14:textId="77777777" w:rsidR="004A4238" w:rsidRPr="00DB7958" w:rsidRDefault="004A4238" w:rsidP="004A4238">
            <w:pPr>
              <w:spacing w:before="20" w:after="20"/>
              <w:jc w:val="center"/>
              <w:rPr>
                <w:rFonts w:cs="Arial"/>
                <w:szCs w:val="20"/>
              </w:rPr>
            </w:pPr>
            <w:r w:rsidRPr="00DB7958">
              <w:t>1,55</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42758FEF" w14:textId="77777777" w:rsidR="004A4238" w:rsidRPr="00DB7958" w:rsidRDefault="004A4238" w:rsidP="004A4238">
            <w:pPr>
              <w:spacing w:before="20" w:after="20"/>
              <w:jc w:val="left"/>
              <w:rPr>
                <w:rFonts w:cs="Arial"/>
                <w:szCs w:val="20"/>
              </w:rPr>
            </w:pPr>
            <w:r w:rsidRPr="00DB7958">
              <w:t>CIE Klasse = 4, glänzender Asphalt</w:t>
            </w:r>
          </w:p>
        </w:tc>
      </w:tr>
      <w:tr w:rsidR="004A4238" w:rsidRPr="00DB7958" w14:paraId="34A5AF74"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D218940" w14:textId="77777777" w:rsidR="004A4238" w:rsidRPr="00DB7958" w:rsidRDefault="004A4238" w:rsidP="004A4238">
            <w:pPr>
              <w:spacing w:before="20" w:after="20"/>
              <w:jc w:val="left"/>
              <w:rPr>
                <w:rFonts w:cs="Arial"/>
                <w:b/>
                <w:szCs w:val="20"/>
              </w:rPr>
            </w:pPr>
            <w:r w:rsidRPr="00DB7958">
              <w:rPr>
                <w:b/>
              </w:rPr>
              <w:t>R1</w:t>
            </w:r>
          </w:p>
        </w:tc>
        <w:tc>
          <w:tcPr>
            <w:tcW w:w="693" w:type="pct"/>
            <w:tcBorders>
              <w:top w:val="single" w:sz="4" w:space="0" w:color="auto"/>
              <w:left w:val="single" w:sz="4" w:space="0" w:color="auto"/>
              <w:bottom w:val="nil"/>
              <w:right w:val="nil"/>
            </w:tcBorders>
            <w:shd w:val="clear" w:color="auto" w:fill="FFFFFF"/>
            <w:vAlign w:val="center"/>
          </w:tcPr>
          <w:p w14:paraId="6A9B40F4" w14:textId="77777777" w:rsidR="004A4238" w:rsidRPr="00DB7958" w:rsidRDefault="004A4238" w:rsidP="004A4238">
            <w:pPr>
              <w:spacing w:before="20" w:after="20"/>
              <w:jc w:val="center"/>
              <w:rPr>
                <w:rFonts w:cs="Arial"/>
                <w:szCs w:val="20"/>
              </w:rPr>
            </w:pPr>
            <w:r w:rsidRPr="00DB7958">
              <w:t>0,10</w:t>
            </w:r>
          </w:p>
        </w:tc>
        <w:tc>
          <w:tcPr>
            <w:tcW w:w="644" w:type="pct"/>
            <w:tcBorders>
              <w:top w:val="single" w:sz="4" w:space="0" w:color="auto"/>
              <w:left w:val="single" w:sz="4" w:space="0" w:color="auto"/>
              <w:bottom w:val="nil"/>
              <w:right w:val="nil"/>
            </w:tcBorders>
            <w:shd w:val="clear" w:color="auto" w:fill="FFFFFF"/>
            <w:vAlign w:val="center"/>
          </w:tcPr>
          <w:p w14:paraId="6117AF46" w14:textId="77777777" w:rsidR="004A4238" w:rsidRPr="00DB7958" w:rsidRDefault="004A4238" w:rsidP="004A4238">
            <w:pPr>
              <w:spacing w:before="20" w:after="20"/>
              <w:jc w:val="center"/>
              <w:rPr>
                <w:rFonts w:cs="Arial"/>
                <w:szCs w:val="20"/>
              </w:rPr>
            </w:pPr>
            <w:r w:rsidRPr="00DB7958">
              <w:t>0,25</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64ABFA14" w14:textId="77777777" w:rsidR="004A4238" w:rsidRPr="00DB7958" w:rsidRDefault="004A4238" w:rsidP="004A4238">
            <w:pPr>
              <w:spacing w:before="20" w:after="20"/>
              <w:jc w:val="left"/>
              <w:rPr>
                <w:rFonts w:cs="Arial"/>
                <w:szCs w:val="20"/>
              </w:rPr>
            </w:pPr>
            <w:r w:rsidRPr="00DB7958">
              <w:t>lES RP-8 - diffuse Charakteristik von Portlandzement oder Asphalt zusammen mit min. 15 % hellerer Zuschlagstoffe aus Stein</w:t>
            </w:r>
          </w:p>
        </w:tc>
      </w:tr>
      <w:tr w:rsidR="004A4238" w:rsidRPr="00DB7958" w14:paraId="52E85993"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5348B4FB" w14:textId="77777777" w:rsidR="004A4238" w:rsidRPr="00DB7958" w:rsidRDefault="004A4238" w:rsidP="004A4238">
            <w:pPr>
              <w:spacing w:before="20" w:after="20"/>
              <w:jc w:val="left"/>
              <w:rPr>
                <w:rFonts w:cs="Arial"/>
                <w:b/>
                <w:szCs w:val="20"/>
              </w:rPr>
            </w:pPr>
            <w:r w:rsidRPr="00DB7958">
              <w:rPr>
                <w:b/>
              </w:rPr>
              <w:t>R2</w:t>
            </w:r>
          </w:p>
        </w:tc>
        <w:tc>
          <w:tcPr>
            <w:tcW w:w="693" w:type="pct"/>
            <w:tcBorders>
              <w:top w:val="single" w:sz="4" w:space="0" w:color="auto"/>
              <w:left w:val="single" w:sz="4" w:space="0" w:color="auto"/>
              <w:bottom w:val="nil"/>
              <w:right w:val="nil"/>
            </w:tcBorders>
            <w:shd w:val="clear" w:color="auto" w:fill="FFFFFF"/>
            <w:vAlign w:val="center"/>
          </w:tcPr>
          <w:p w14:paraId="2753D1BC" w14:textId="77777777" w:rsidR="004A4238" w:rsidRPr="00DB7958" w:rsidRDefault="004A4238" w:rsidP="004A4238">
            <w:pPr>
              <w:spacing w:before="20" w:after="20"/>
              <w:jc w:val="center"/>
              <w:rPr>
                <w:rFonts w:cs="Arial"/>
                <w:szCs w:val="20"/>
              </w:rPr>
            </w:pPr>
            <w:r w:rsidRPr="00DB7958">
              <w:t>0,07</w:t>
            </w:r>
          </w:p>
        </w:tc>
        <w:tc>
          <w:tcPr>
            <w:tcW w:w="644" w:type="pct"/>
            <w:tcBorders>
              <w:top w:val="single" w:sz="4" w:space="0" w:color="auto"/>
              <w:left w:val="single" w:sz="4" w:space="0" w:color="auto"/>
              <w:bottom w:val="nil"/>
              <w:right w:val="nil"/>
            </w:tcBorders>
            <w:shd w:val="clear" w:color="auto" w:fill="FFFFFF"/>
            <w:vAlign w:val="center"/>
          </w:tcPr>
          <w:p w14:paraId="55A1D6E3" w14:textId="77777777" w:rsidR="004A4238" w:rsidRPr="00DB7958" w:rsidRDefault="004A4238" w:rsidP="004A4238">
            <w:pPr>
              <w:spacing w:before="20" w:after="20"/>
              <w:jc w:val="center"/>
              <w:rPr>
                <w:rFonts w:cs="Arial"/>
                <w:szCs w:val="20"/>
              </w:rPr>
            </w:pPr>
            <w:r w:rsidRPr="00DB7958">
              <w:t>0,58</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3CBDA825" w14:textId="77777777" w:rsidR="004A4238" w:rsidRPr="00DB7958" w:rsidRDefault="004A4238" w:rsidP="004A4238">
            <w:pPr>
              <w:spacing w:before="20" w:after="20"/>
              <w:jc w:val="left"/>
              <w:rPr>
                <w:rFonts w:cs="Arial"/>
                <w:szCs w:val="20"/>
              </w:rPr>
            </w:pPr>
            <w:r w:rsidRPr="00DB7958">
              <w:t>lES RP-8 - Kombination diffus und spiegelnd reflektierender Asphalte mit einem Gehalt von 60 % Kies Korngröße größer als 10 mm oder Asphalte mit einem Gehalt von 10 – 15 % hellerer Zuschlagstoffe aus Stein</w:t>
            </w:r>
          </w:p>
        </w:tc>
      </w:tr>
      <w:tr w:rsidR="004A4238" w:rsidRPr="00DB7958" w14:paraId="7CAB4443" w14:textId="77777777" w:rsidTr="004A4238">
        <w:trPr>
          <w:jc w:val="center"/>
        </w:trPr>
        <w:tc>
          <w:tcPr>
            <w:tcW w:w="492" w:type="pct"/>
            <w:tcBorders>
              <w:top w:val="single" w:sz="4" w:space="0" w:color="auto"/>
              <w:left w:val="single" w:sz="4" w:space="0" w:color="auto"/>
              <w:bottom w:val="nil"/>
              <w:right w:val="nil"/>
            </w:tcBorders>
            <w:shd w:val="clear" w:color="auto" w:fill="FFFFFF"/>
            <w:vAlign w:val="center"/>
          </w:tcPr>
          <w:p w14:paraId="36C136D7" w14:textId="77777777" w:rsidR="004A4238" w:rsidRPr="00DB7958" w:rsidRDefault="004A4238" w:rsidP="004A4238">
            <w:pPr>
              <w:spacing w:before="20" w:after="20"/>
              <w:jc w:val="left"/>
              <w:rPr>
                <w:rFonts w:cs="Arial"/>
                <w:b/>
                <w:szCs w:val="20"/>
              </w:rPr>
            </w:pPr>
            <w:r w:rsidRPr="00DB7958">
              <w:rPr>
                <w:b/>
              </w:rPr>
              <w:t>R3</w:t>
            </w:r>
          </w:p>
        </w:tc>
        <w:tc>
          <w:tcPr>
            <w:tcW w:w="693" w:type="pct"/>
            <w:tcBorders>
              <w:top w:val="single" w:sz="4" w:space="0" w:color="auto"/>
              <w:left w:val="single" w:sz="4" w:space="0" w:color="auto"/>
              <w:bottom w:val="nil"/>
              <w:right w:val="nil"/>
            </w:tcBorders>
            <w:shd w:val="clear" w:color="auto" w:fill="FFFFFF"/>
            <w:vAlign w:val="center"/>
          </w:tcPr>
          <w:p w14:paraId="2D61B92A" w14:textId="77777777" w:rsidR="004A4238" w:rsidRPr="00DB7958" w:rsidRDefault="004A4238" w:rsidP="004A4238">
            <w:pPr>
              <w:spacing w:before="20" w:after="20"/>
              <w:jc w:val="center"/>
              <w:rPr>
                <w:rFonts w:cs="Arial"/>
                <w:szCs w:val="20"/>
              </w:rPr>
            </w:pPr>
            <w:r w:rsidRPr="00DB7958">
              <w:t>0,07</w:t>
            </w:r>
          </w:p>
        </w:tc>
        <w:tc>
          <w:tcPr>
            <w:tcW w:w="644" w:type="pct"/>
            <w:tcBorders>
              <w:top w:val="single" w:sz="4" w:space="0" w:color="auto"/>
              <w:left w:val="single" w:sz="4" w:space="0" w:color="auto"/>
              <w:bottom w:val="nil"/>
              <w:right w:val="nil"/>
            </w:tcBorders>
            <w:shd w:val="clear" w:color="auto" w:fill="FFFFFF"/>
            <w:vAlign w:val="center"/>
          </w:tcPr>
          <w:p w14:paraId="190938AE" w14:textId="77777777" w:rsidR="004A4238" w:rsidRPr="00DB7958" w:rsidRDefault="004A4238" w:rsidP="004A4238">
            <w:pPr>
              <w:spacing w:before="20" w:after="20"/>
              <w:jc w:val="center"/>
              <w:rPr>
                <w:rFonts w:cs="Arial"/>
                <w:szCs w:val="20"/>
              </w:rPr>
            </w:pPr>
            <w:r w:rsidRPr="00DB7958">
              <w:t>1,11</w:t>
            </w:r>
          </w:p>
        </w:tc>
        <w:tc>
          <w:tcPr>
            <w:tcW w:w="3171" w:type="pct"/>
            <w:tcBorders>
              <w:top w:val="single" w:sz="4" w:space="0" w:color="auto"/>
              <w:left w:val="single" w:sz="4" w:space="0" w:color="auto"/>
              <w:bottom w:val="nil"/>
              <w:right w:val="single" w:sz="4" w:space="0" w:color="auto"/>
            </w:tcBorders>
            <w:shd w:val="clear" w:color="auto" w:fill="FFFFFF"/>
            <w:vAlign w:val="center"/>
          </w:tcPr>
          <w:p w14:paraId="11D03C70" w14:textId="77777777" w:rsidR="004A4238" w:rsidRPr="00DB7958" w:rsidRDefault="004A4238" w:rsidP="004A4238">
            <w:pPr>
              <w:spacing w:before="20" w:after="20"/>
              <w:jc w:val="left"/>
              <w:rPr>
                <w:rFonts w:cs="Arial"/>
                <w:szCs w:val="20"/>
              </w:rPr>
            </w:pPr>
            <w:r w:rsidRPr="00DB7958">
              <w:t>lES RP-8 - mäßig spiegelnde Reflexion typisch für Asphaltoberflächen mit Anteilen dunklen Steins und einer groben Textur nach ein paar Monaten</w:t>
            </w:r>
          </w:p>
        </w:tc>
      </w:tr>
      <w:tr w:rsidR="004A4238" w:rsidRPr="00DB7958" w14:paraId="195164E7" w14:textId="77777777" w:rsidTr="004A4238">
        <w:trPr>
          <w:jc w:val="center"/>
        </w:trPr>
        <w:tc>
          <w:tcPr>
            <w:tcW w:w="492" w:type="pct"/>
            <w:tcBorders>
              <w:top w:val="single" w:sz="4" w:space="0" w:color="auto"/>
              <w:left w:val="single" w:sz="4" w:space="0" w:color="auto"/>
              <w:bottom w:val="single" w:sz="4" w:space="0" w:color="auto"/>
              <w:right w:val="nil"/>
            </w:tcBorders>
            <w:shd w:val="clear" w:color="auto" w:fill="FFFFFF"/>
            <w:vAlign w:val="center"/>
          </w:tcPr>
          <w:p w14:paraId="5166CBA7" w14:textId="77777777" w:rsidR="004A4238" w:rsidRPr="00DB7958" w:rsidRDefault="004A4238" w:rsidP="004A4238">
            <w:pPr>
              <w:spacing w:before="20" w:after="20"/>
              <w:jc w:val="left"/>
              <w:rPr>
                <w:rFonts w:cs="Arial"/>
                <w:b/>
                <w:szCs w:val="20"/>
              </w:rPr>
            </w:pPr>
            <w:r w:rsidRPr="00DB7958">
              <w:rPr>
                <w:b/>
              </w:rPr>
              <w:t>R4</w:t>
            </w:r>
          </w:p>
        </w:tc>
        <w:tc>
          <w:tcPr>
            <w:tcW w:w="693" w:type="pct"/>
            <w:tcBorders>
              <w:top w:val="single" w:sz="4" w:space="0" w:color="auto"/>
              <w:left w:val="single" w:sz="4" w:space="0" w:color="auto"/>
              <w:bottom w:val="single" w:sz="4" w:space="0" w:color="auto"/>
              <w:right w:val="nil"/>
            </w:tcBorders>
            <w:shd w:val="clear" w:color="auto" w:fill="FFFFFF"/>
            <w:vAlign w:val="center"/>
          </w:tcPr>
          <w:p w14:paraId="6F9FB5AF" w14:textId="77777777" w:rsidR="004A4238" w:rsidRPr="00DB7958" w:rsidRDefault="004A4238" w:rsidP="004A4238">
            <w:pPr>
              <w:spacing w:before="20" w:after="20"/>
              <w:jc w:val="center"/>
              <w:rPr>
                <w:rFonts w:cs="Arial"/>
                <w:szCs w:val="20"/>
              </w:rPr>
            </w:pPr>
            <w:r w:rsidRPr="00DB7958">
              <w:t>0,08</w:t>
            </w:r>
          </w:p>
        </w:tc>
        <w:tc>
          <w:tcPr>
            <w:tcW w:w="644" w:type="pct"/>
            <w:tcBorders>
              <w:top w:val="single" w:sz="4" w:space="0" w:color="auto"/>
              <w:left w:val="single" w:sz="4" w:space="0" w:color="auto"/>
              <w:bottom w:val="single" w:sz="4" w:space="0" w:color="auto"/>
              <w:right w:val="nil"/>
            </w:tcBorders>
            <w:shd w:val="clear" w:color="auto" w:fill="FFFFFF"/>
            <w:vAlign w:val="center"/>
          </w:tcPr>
          <w:p w14:paraId="5D09E99E" w14:textId="77777777" w:rsidR="004A4238" w:rsidRPr="00DB7958" w:rsidRDefault="004A4238" w:rsidP="004A4238">
            <w:pPr>
              <w:spacing w:before="20" w:after="20"/>
              <w:jc w:val="center"/>
              <w:rPr>
                <w:rFonts w:cs="Arial"/>
                <w:szCs w:val="20"/>
              </w:rPr>
            </w:pPr>
            <w:r w:rsidRPr="00DB7958">
              <w:t>1,55</w:t>
            </w:r>
          </w:p>
        </w:tc>
        <w:tc>
          <w:tcPr>
            <w:tcW w:w="3171" w:type="pct"/>
            <w:tcBorders>
              <w:top w:val="single" w:sz="4" w:space="0" w:color="auto"/>
              <w:left w:val="single" w:sz="4" w:space="0" w:color="auto"/>
              <w:bottom w:val="single" w:sz="4" w:space="0" w:color="auto"/>
              <w:right w:val="single" w:sz="4" w:space="0" w:color="auto"/>
            </w:tcBorders>
            <w:shd w:val="clear" w:color="auto" w:fill="FFFFFF"/>
            <w:vAlign w:val="center"/>
          </w:tcPr>
          <w:p w14:paraId="605433BB" w14:textId="77777777" w:rsidR="004A4238" w:rsidRPr="00DB7958" w:rsidRDefault="004A4238" w:rsidP="004A4238">
            <w:pPr>
              <w:spacing w:before="20" w:after="20"/>
              <w:jc w:val="left"/>
              <w:rPr>
                <w:rFonts w:cs="Arial"/>
                <w:szCs w:val="20"/>
              </w:rPr>
            </w:pPr>
            <w:r w:rsidRPr="00DB7958">
              <w:t>lES RP-8 - überwiegend spiegelnde Oberfläche typisch für sehr glatten Asphalt</w:t>
            </w:r>
          </w:p>
        </w:tc>
      </w:tr>
    </w:tbl>
    <w:p w14:paraId="1A89ABD9" w14:textId="77777777" w:rsidR="000E5D66" w:rsidRPr="00DB7958" w:rsidRDefault="00A3783F" w:rsidP="004A4238">
      <w:pPr>
        <w:spacing w:before="240"/>
        <w:rPr>
          <w:rFonts w:cs="Calibri"/>
          <w:sz w:val="24"/>
        </w:rPr>
      </w:pPr>
      <w:r w:rsidRPr="00DB7958">
        <w:rPr>
          <w:noProof/>
          <w:sz w:val="24"/>
          <w:lang w:val="en-US"/>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6F9CCE68" w:rsidR="000E5D66" w:rsidRPr="00DB7958" w:rsidRDefault="0016073A" w:rsidP="00FF79C7">
      <w:pPr>
        <w:pStyle w:val="Obrzek"/>
        <w:numPr>
          <w:ilvl w:val="0"/>
          <w:numId w:val="0"/>
        </w:numPr>
        <w:tabs>
          <w:tab w:val="left" w:pos="1440"/>
        </w:tabs>
        <w:spacing w:before="240" w:after="240"/>
        <w:contextualSpacing w:val="0"/>
      </w:pPr>
      <w:r w:rsidRPr="00DB7958">
        <w:t>Abbildung 2</w:t>
      </w:r>
      <w:r w:rsidRPr="00DB7958">
        <w:tab/>
        <w:t xml:space="preserve">Gegenstrahlbeleuchtung </w:t>
      </w:r>
    </w:p>
    <w:p w14:paraId="416B2982" w14:textId="77777777" w:rsidR="000E5D66" w:rsidRPr="00DB7958" w:rsidRDefault="00A3783F" w:rsidP="008D5A2A">
      <w:r w:rsidRPr="00DB7958">
        <w:rPr>
          <w:noProof/>
          <w:lang w:val="en-US"/>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49E3BFEF" w:rsidR="00BD7985" w:rsidRPr="00DB7958" w:rsidRDefault="0016073A" w:rsidP="00FF79C7">
      <w:pPr>
        <w:pStyle w:val="Obrzek"/>
        <w:numPr>
          <w:ilvl w:val="0"/>
          <w:numId w:val="0"/>
        </w:numPr>
        <w:tabs>
          <w:tab w:val="left" w:pos="1440"/>
        </w:tabs>
        <w:spacing w:before="240" w:after="240"/>
        <w:contextualSpacing w:val="0"/>
      </w:pPr>
      <w:r w:rsidRPr="00DB7958">
        <w:t>Abbildung 3</w:t>
      </w:r>
      <w:r w:rsidRPr="00DB7958">
        <w:tab/>
        <w:t>Symmetrische Lichtverteilung</w:t>
      </w:r>
    </w:p>
    <w:p w14:paraId="50FA50B2" w14:textId="77777777" w:rsidR="00145A70" w:rsidRPr="00DB7958" w:rsidRDefault="00145A70" w:rsidP="008D5A2A">
      <w:pPr>
        <w:pStyle w:val="Heading2"/>
      </w:pPr>
      <w:bookmarkStart w:id="20" w:name="_Toc51875510"/>
      <w:r w:rsidRPr="00DB7958">
        <w:t>Bestimmung des Gesamtbremsweges</w:t>
      </w:r>
      <w:bookmarkEnd w:id="20"/>
      <w:r w:rsidRPr="00DB7958">
        <w:t xml:space="preserve"> </w:t>
      </w:r>
    </w:p>
    <w:p w14:paraId="2DF6A0FF" w14:textId="6C225966" w:rsidR="00145A70" w:rsidRPr="00DB7958" w:rsidRDefault="00145A70" w:rsidP="008D5A2A">
      <w:pPr>
        <w:pStyle w:val="tl1"/>
        <w:ind w:firstLine="718"/>
      </w:pPr>
      <w:r w:rsidRPr="00DB7958">
        <w:t xml:space="preserve">Der Anhalteweg eines Fahrzeugs wird gemäß (1) berechnet. In der angeführten Gleichung wird </w:t>
      </w:r>
      <w:r w:rsidRPr="00DB7958">
        <w:rPr>
          <w:i/>
        </w:rPr>
        <w:t>v</w:t>
      </w:r>
      <w:r w:rsidRPr="00DB7958">
        <w:t xml:space="preserve"> in m.s</w:t>
      </w:r>
      <w:r w:rsidRPr="00DB7958">
        <w:rPr>
          <w:vertAlign w:val="superscript"/>
        </w:rPr>
        <w:t>-1</w:t>
      </w:r>
      <w:r w:rsidRPr="00DB7958">
        <w:t xml:space="preserve"> ausgedrückt, die Fahrbahnneigung in %, die Reaktionszeit </w:t>
      </w:r>
      <w:r w:rsidRPr="00DB7958">
        <w:rPr>
          <w:i/>
        </w:rPr>
        <w:t>t</w:t>
      </w:r>
      <w:r w:rsidRPr="00DB7958">
        <w:rPr>
          <w:i/>
          <w:vertAlign w:val="subscript"/>
        </w:rPr>
        <w:t>0</w:t>
      </w:r>
      <w:r w:rsidRPr="00DB7958">
        <w:t xml:space="preserve"> beträgt 1 s, die Erdbeschleunigung </w:t>
      </w:r>
      <w:r w:rsidRPr="00DB7958">
        <w:rPr>
          <w:i/>
        </w:rPr>
        <w:t>g</w:t>
      </w:r>
      <w:r w:rsidRPr="00DB7958">
        <w:t xml:space="preserve"> 9,81 m.s</w:t>
      </w:r>
      <w:r w:rsidRPr="00DB7958">
        <w:rPr>
          <w:vertAlign w:val="superscript"/>
        </w:rPr>
        <w:t>-2</w:t>
      </w:r>
      <w:r w:rsidRPr="00DB7958">
        <w:t xml:space="preserve"> und der Reibungskoeffizient </w:t>
      </w:r>
      <w:r w:rsidRPr="00DB7958">
        <w:rPr>
          <w:i/>
        </w:rPr>
        <w:t>f</w:t>
      </w:r>
      <w:r w:rsidRPr="00DB7958">
        <w:t xml:space="preserve"> hat den Wert 0,53. </w:t>
      </w:r>
    </w:p>
    <w:p w14:paraId="698B126D" w14:textId="69E88B2A" w:rsidR="00B03DBC" w:rsidRPr="00DB7958" w:rsidRDefault="00A3783F" w:rsidP="008D5A2A">
      <w:pPr>
        <w:pStyle w:val="Caption"/>
      </w:pPr>
      <m:oMath>
        <m:r>
          <w:rPr>
            <w:rFonts w:ascii="Cambria Math" w:hAnsi="Cambria Math"/>
          </w:rPr>
          <w:lastRenderedPageBreak/>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Pr="00DB7958">
        <w:tab/>
      </w:r>
      <w:r w:rsidRPr="00DB7958">
        <w:tab/>
      </w:r>
      <w:r w:rsidRPr="00DB7958">
        <w:tab/>
      </w:r>
      <w:r w:rsidRPr="00DB7958">
        <w:tab/>
      </w:r>
      <w:r w:rsidRPr="00DB7958">
        <w:tab/>
        <w:t>(</w:t>
      </w:r>
      <w:r w:rsidR="00CC27EE" w:rsidRPr="00DB7958">
        <w:rPr>
          <w:noProof/>
        </w:rPr>
        <w:fldChar w:fldCharType="begin"/>
      </w:r>
      <w:r w:rsidR="00CC27EE" w:rsidRPr="00DB7958">
        <w:rPr>
          <w:noProof/>
        </w:rPr>
        <w:instrText xml:space="preserve"> SEQ Rovnica \* ARABIC </w:instrText>
      </w:r>
      <w:r w:rsidR="00CC27EE" w:rsidRPr="00DB7958">
        <w:rPr>
          <w:noProof/>
        </w:rPr>
        <w:fldChar w:fldCharType="separate"/>
      </w:r>
      <w:r w:rsidR="00F033B6" w:rsidRPr="00DB7958">
        <w:rPr>
          <w:noProof/>
        </w:rPr>
        <w:t>1</w:t>
      </w:r>
      <w:r w:rsidR="00CC27EE" w:rsidRPr="00DB7958">
        <w:rPr>
          <w:noProof/>
        </w:rPr>
        <w:fldChar w:fldCharType="end"/>
      </w:r>
      <w:r w:rsidRPr="00DB7958">
        <w:t>)</w:t>
      </w:r>
    </w:p>
    <w:p w14:paraId="174EDDDB" w14:textId="77777777" w:rsidR="00145A70" w:rsidRPr="00DB7958" w:rsidRDefault="00145A70" w:rsidP="00FF79C7">
      <w:pPr>
        <w:pStyle w:val="tl1"/>
        <w:keepNext/>
        <w:keepLines/>
      </w:pPr>
      <w:r w:rsidRPr="00DB7958">
        <w:t xml:space="preserve">worin: </w:t>
      </w:r>
    </w:p>
    <w:p w14:paraId="47A1D082" w14:textId="4BF8CCA8" w:rsidR="00145A70" w:rsidRPr="00DB7958" w:rsidRDefault="00145A70" w:rsidP="00912B1F">
      <w:pPr>
        <w:pStyle w:val="tl1"/>
        <w:ind w:left="1170" w:hanging="450"/>
      </w:pPr>
      <w:r w:rsidRPr="00DB7958">
        <w:rPr>
          <w:i/>
        </w:rPr>
        <w:t>v</w:t>
      </w:r>
      <w:r w:rsidRPr="00DB7958">
        <w:tab/>
        <w:t>die Planungsgeschwindigkeit ist,</w:t>
      </w:r>
    </w:p>
    <w:p w14:paraId="25C8DCAD" w14:textId="4036A208" w:rsidR="00145A70" w:rsidRPr="00DB7958" w:rsidRDefault="00145A70" w:rsidP="00912B1F">
      <w:pPr>
        <w:pStyle w:val="tl1"/>
        <w:ind w:left="1170" w:hanging="450"/>
      </w:pPr>
      <w:r w:rsidRPr="00DB7958">
        <w:rPr>
          <w:i/>
        </w:rPr>
        <w:t>t</w:t>
      </w:r>
      <w:r w:rsidRPr="00DB7958">
        <w:rPr>
          <w:i/>
          <w:vertAlign w:val="subscript"/>
        </w:rPr>
        <w:t>0</w:t>
      </w:r>
      <w:r w:rsidRPr="00DB7958">
        <w:tab/>
        <w:t xml:space="preserve">die Reaktionszeit, </w:t>
      </w:r>
    </w:p>
    <w:p w14:paraId="25C69D56" w14:textId="1A033F15" w:rsidR="00145A70" w:rsidRPr="00DB7958" w:rsidRDefault="00145A70" w:rsidP="00912B1F">
      <w:pPr>
        <w:pStyle w:val="tl1"/>
        <w:ind w:left="1170" w:hanging="450"/>
      </w:pPr>
      <w:r w:rsidRPr="00DB7958">
        <w:rPr>
          <w:i/>
        </w:rPr>
        <w:t>g</w:t>
      </w:r>
      <w:r w:rsidRPr="00DB7958">
        <w:tab/>
        <w:t>die Erdbeschleunigung,</w:t>
      </w:r>
    </w:p>
    <w:p w14:paraId="4F8EA077" w14:textId="1F850D8C" w:rsidR="00145A70" w:rsidRPr="00DB7958" w:rsidRDefault="00145A70" w:rsidP="00912B1F">
      <w:pPr>
        <w:pStyle w:val="tl1"/>
        <w:ind w:left="1170" w:hanging="450"/>
      </w:pPr>
      <w:r w:rsidRPr="00DB7958">
        <w:rPr>
          <w:i/>
        </w:rPr>
        <w:t>f</w:t>
      </w:r>
      <w:r w:rsidRPr="00DB7958">
        <w:tab/>
        <w:t>der Reibungskoeffizient,</w:t>
      </w:r>
    </w:p>
    <w:p w14:paraId="2DAEE639" w14:textId="108E91EF" w:rsidR="00145A70" w:rsidRPr="00DB7958" w:rsidRDefault="00145A70" w:rsidP="00912B1F">
      <w:pPr>
        <w:pStyle w:val="tl1"/>
        <w:spacing w:after="0"/>
        <w:ind w:left="1170" w:hanging="450"/>
      </w:pPr>
      <w:r w:rsidRPr="00DB7958">
        <w:rPr>
          <w:i/>
        </w:rPr>
        <w:t>s</w:t>
      </w:r>
      <w:r w:rsidRPr="00DB7958">
        <w:tab/>
        <w:t>die Fahrbahnneigung (+ bei Steigen und – bei Fallen wählen).</w:t>
      </w:r>
    </w:p>
    <w:p w14:paraId="36613C39" w14:textId="77777777" w:rsidR="00754DA4" w:rsidRPr="00DB7958" w:rsidRDefault="00145A70" w:rsidP="008D5A2A">
      <w:pPr>
        <w:pStyle w:val="Heading2"/>
      </w:pPr>
      <w:bookmarkStart w:id="21" w:name="_Toc51875511"/>
      <w:r w:rsidRPr="00DB7958">
        <w:t xml:space="preserve">Bestimmung der Leuchtdichte in der Annäherungsstrecke </w:t>
      </w:r>
      <w:r w:rsidRPr="00DB7958">
        <w:rPr>
          <w:i/>
        </w:rPr>
        <w:t>L</w:t>
      </w:r>
      <w:r w:rsidRPr="00DB7958">
        <w:rPr>
          <w:vertAlign w:val="subscript"/>
        </w:rPr>
        <w:t>20</w:t>
      </w:r>
      <w:bookmarkEnd w:id="21"/>
    </w:p>
    <w:p w14:paraId="4B50259B" w14:textId="77777777" w:rsidR="000E5D66" w:rsidRPr="00DB7958" w:rsidRDefault="000E5D66" w:rsidP="008D5A2A">
      <w:pPr>
        <w:pStyle w:val="tl1"/>
      </w:pPr>
      <w:r w:rsidRPr="00DB7958">
        <w:t xml:space="preserve">Der Wert der Leuchtdichte in der Annäherungsstrecke </w:t>
      </w:r>
      <w:r w:rsidRPr="00DB7958">
        <w:rPr>
          <w:i/>
        </w:rPr>
        <w:t>L</w:t>
      </w:r>
      <w:r w:rsidRPr="00DB7958">
        <w:rPr>
          <w:vertAlign w:val="subscript"/>
        </w:rPr>
        <w:t>20</w:t>
      </w:r>
      <w:r w:rsidRPr="00DB7958">
        <w:t xml:space="preserve">, der bei der Beleuchtungsplanung oder beim Management der Tunnelbeleuchtung verwendet wird, muss den höchsten Wert der Leuchtdichte </w:t>
      </w:r>
      <w:r w:rsidRPr="00DB7958">
        <w:rPr>
          <w:i/>
        </w:rPr>
        <w:t>L</w:t>
      </w:r>
      <w:r w:rsidRPr="00DB7958">
        <w:rPr>
          <w:vertAlign w:val="subscript"/>
        </w:rPr>
        <w:t>20</w:t>
      </w:r>
      <w:r w:rsidRPr="00DB7958">
        <w:t xml:space="preserve"> darstellen, der im Verlauf des Jahres mit hinreichender Häufigkeit auftritt. </w:t>
      </w:r>
    </w:p>
    <w:p w14:paraId="5CBF8F69" w14:textId="77777777" w:rsidR="00C46B6E" w:rsidRPr="00DB7958" w:rsidRDefault="00C46B6E" w:rsidP="00FF79C7">
      <w:pPr>
        <w:pStyle w:val="Heading4"/>
        <w:numPr>
          <w:ilvl w:val="0"/>
          <w:numId w:val="0"/>
        </w:numPr>
      </w:pPr>
      <w:r w:rsidRPr="00DB7958">
        <w:t>3.3.1</w:t>
      </w:r>
      <w:r w:rsidRPr="00DB7958">
        <w:tab/>
        <w:t>Bestimmung der Leuchtdichte in der Annäherungsstrecke L</w:t>
      </w:r>
      <w:r w:rsidRPr="00DB7958">
        <w:rPr>
          <w:vertAlign w:val="subscript"/>
        </w:rPr>
        <w:t>20</w:t>
      </w:r>
      <w:r w:rsidRPr="00DB7958">
        <w:t xml:space="preserve"> durch grobe Schätzung</w:t>
      </w:r>
    </w:p>
    <w:p w14:paraId="3BEDA2C2" w14:textId="72DDA154" w:rsidR="00C46B6E" w:rsidRPr="00DB7958" w:rsidRDefault="00C46B6E" w:rsidP="008D5A2A">
      <w:pPr>
        <w:pStyle w:val="tl1"/>
      </w:pPr>
      <w:r w:rsidRPr="00DB7958">
        <w:t>Die Methode zur Bestimmung der Leuchtdichte in der Annäherungsstrecke </w:t>
      </w:r>
      <w:r w:rsidRPr="00DB7958">
        <w:rPr>
          <w:i/>
        </w:rPr>
        <w:t>L</w:t>
      </w:r>
      <w:r w:rsidRPr="00DB7958">
        <w:rPr>
          <w:vertAlign w:val="subscript"/>
        </w:rPr>
        <w:t>20</w:t>
      </w:r>
      <w:r w:rsidRPr="00DB7958">
        <w:t xml:space="preserve"> durch grobe Schätzung wird nur auf den unteren Stufen der Projektdokumentation verwendet, bei denen die Lösung für die Tunneleinfahrt nicht bekannt ist (es gibt keine Ansicht des Portals bzw. es existiert nur eine grobe Skizze). Der Leuchtdichtewert </w:t>
      </w:r>
      <w:r w:rsidRPr="00DB7958">
        <w:rPr>
          <w:i/>
        </w:rPr>
        <w:t>L</w:t>
      </w:r>
      <w:r w:rsidRPr="00DB7958">
        <w:rPr>
          <w:vertAlign w:val="subscript"/>
        </w:rPr>
        <w:t>20</w:t>
      </w:r>
      <w:r w:rsidRPr="00DB7958">
        <w:t xml:space="preserve"> wird durch grobe Schätzung anhand der Tabelle 5 [TNI CEN/CR 14380] und der Erläuterungen unter der Tabelle ermittelt. Existiert eine Ansicht des Portals (Skizze, Fotografie) muss die in Kapitel 3.3.2 angegebene Methode verwendet werden. </w:t>
      </w:r>
    </w:p>
    <w:p w14:paraId="2689D0BC" w14:textId="5CF84F08" w:rsidR="00C46B6E" w:rsidRPr="00DB7958" w:rsidRDefault="00A74E71" w:rsidP="00FF79C7">
      <w:pPr>
        <w:pStyle w:val="Tabulka"/>
        <w:keepNext/>
        <w:keepLines/>
        <w:numPr>
          <w:ilvl w:val="0"/>
          <w:numId w:val="0"/>
        </w:numPr>
        <w:ind w:left="1440" w:hanging="1440"/>
      </w:pPr>
      <w:r w:rsidRPr="00DB7958">
        <w:t>Tabelle 5</w:t>
      </w:r>
      <w:r w:rsidRPr="00DB7958">
        <w:tab/>
        <w:t>Typische Leuchtdichtewerte in der Annäherungsstrecke</w:t>
      </w:r>
    </w:p>
    <w:tbl>
      <w:tblPr>
        <w:tblStyle w:val="TableGrid"/>
        <w:tblW w:w="5000" w:type="pct"/>
        <w:tblLayout w:type="fixed"/>
        <w:tblCellMar>
          <w:left w:w="43" w:type="dxa"/>
          <w:right w:w="43" w:type="dxa"/>
        </w:tblCellMar>
        <w:tblLook w:val="04A0" w:firstRow="1" w:lastRow="0" w:firstColumn="1" w:lastColumn="0" w:noHBand="0" w:noVBand="1"/>
      </w:tblPr>
      <w:tblGrid>
        <w:gridCol w:w="1351"/>
        <w:gridCol w:w="538"/>
        <w:gridCol w:w="493"/>
        <w:gridCol w:w="477"/>
        <w:gridCol w:w="478"/>
        <w:gridCol w:w="477"/>
        <w:gridCol w:w="478"/>
        <w:gridCol w:w="477"/>
        <w:gridCol w:w="478"/>
        <w:gridCol w:w="477"/>
        <w:gridCol w:w="478"/>
        <w:gridCol w:w="477"/>
        <w:gridCol w:w="478"/>
        <w:gridCol w:w="477"/>
        <w:gridCol w:w="478"/>
        <w:gridCol w:w="477"/>
        <w:gridCol w:w="473"/>
      </w:tblGrid>
      <w:tr w:rsidR="00D80D08" w:rsidRPr="00DB7958" w14:paraId="1AA8BF49" w14:textId="77777777" w:rsidTr="00D80D08">
        <w:tc>
          <w:tcPr>
            <w:tcW w:w="745" w:type="pct"/>
            <w:vMerge w:val="restart"/>
            <w:tcBorders>
              <w:top w:val="nil"/>
              <w:left w:val="nil"/>
            </w:tcBorders>
            <w:vAlign w:val="center"/>
          </w:tcPr>
          <w:p w14:paraId="38E0BBE7" w14:textId="77777777" w:rsidR="00D80D08" w:rsidRPr="00DB7958" w:rsidRDefault="00D80D08" w:rsidP="00D80D08">
            <w:pPr>
              <w:keepNext/>
              <w:spacing w:before="20" w:after="20"/>
              <w:rPr>
                <w:rFonts w:cs="Arial"/>
                <w:sz w:val="11"/>
                <w:szCs w:val="11"/>
              </w:rPr>
            </w:pPr>
          </w:p>
        </w:tc>
        <w:tc>
          <w:tcPr>
            <w:tcW w:w="4255" w:type="pct"/>
            <w:gridSpan w:val="16"/>
            <w:vAlign w:val="center"/>
          </w:tcPr>
          <w:p w14:paraId="20954C9C" w14:textId="77777777" w:rsidR="00D80D08" w:rsidRPr="00DB7958" w:rsidRDefault="00D80D08" w:rsidP="00D80D08">
            <w:pPr>
              <w:keepNext/>
              <w:spacing w:before="20" w:after="20"/>
              <w:jc w:val="center"/>
              <w:rPr>
                <w:rFonts w:cs="Arial"/>
                <w:b/>
                <w:sz w:val="11"/>
                <w:szCs w:val="11"/>
              </w:rPr>
            </w:pPr>
            <w:r w:rsidRPr="00DB7958">
              <w:rPr>
                <w:b/>
                <w:sz w:val="11"/>
              </w:rPr>
              <w:t>Mittlerer Leuchtdichtewert L20 in 20°-Gesichtsfeld [cd/m2]</w:t>
            </w:r>
          </w:p>
        </w:tc>
      </w:tr>
      <w:tr w:rsidR="00D80D08" w:rsidRPr="00DB7958" w14:paraId="369FA54D" w14:textId="77777777" w:rsidTr="00D80D08">
        <w:tc>
          <w:tcPr>
            <w:tcW w:w="745" w:type="pct"/>
            <w:vMerge/>
            <w:tcBorders>
              <w:left w:val="nil"/>
            </w:tcBorders>
            <w:vAlign w:val="center"/>
          </w:tcPr>
          <w:p w14:paraId="56BF195A" w14:textId="77777777" w:rsidR="00D80D08" w:rsidRPr="00DB7958" w:rsidRDefault="00D80D08" w:rsidP="00D80D08">
            <w:pPr>
              <w:keepNext/>
              <w:spacing w:before="20" w:after="20"/>
              <w:rPr>
                <w:rFonts w:cs="Arial"/>
                <w:sz w:val="11"/>
                <w:szCs w:val="11"/>
              </w:rPr>
            </w:pPr>
          </w:p>
        </w:tc>
        <w:tc>
          <w:tcPr>
            <w:tcW w:w="4255" w:type="pct"/>
            <w:gridSpan w:val="16"/>
            <w:vAlign w:val="center"/>
          </w:tcPr>
          <w:p w14:paraId="7C3C769F" w14:textId="77777777" w:rsidR="00D80D08" w:rsidRPr="00DB7958" w:rsidRDefault="00D80D08" w:rsidP="00D80D08">
            <w:pPr>
              <w:keepNext/>
              <w:spacing w:before="20" w:after="20"/>
              <w:jc w:val="center"/>
              <w:rPr>
                <w:rFonts w:cs="Arial"/>
                <w:b/>
                <w:sz w:val="11"/>
                <w:szCs w:val="11"/>
              </w:rPr>
            </w:pPr>
            <w:r w:rsidRPr="00DB7958">
              <w:rPr>
                <w:b/>
                <w:sz w:val="11"/>
              </w:rPr>
              <w:t>Prozentualer Anteil des Himmels</w:t>
            </w:r>
          </w:p>
        </w:tc>
      </w:tr>
      <w:tr w:rsidR="00D80D08" w:rsidRPr="00DB7958" w14:paraId="49B72EF8" w14:textId="77777777" w:rsidTr="00D80D08">
        <w:tc>
          <w:tcPr>
            <w:tcW w:w="745" w:type="pct"/>
            <w:vMerge/>
            <w:tcBorders>
              <w:left w:val="nil"/>
            </w:tcBorders>
            <w:vAlign w:val="center"/>
          </w:tcPr>
          <w:p w14:paraId="25955869" w14:textId="77777777" w:rsidR="00D80D08" w:rsidRPr="00DB7958" w:rsidRDefault="00D80D08" w:rsidP="00D80D08">
            <w:pPr>
              <w:keepNext/>
              <w:spacing w:before="20" w:after="20"/>
              <w:rPr>
                <w:rFonts w:cs="Arial"/>
                <w:sz w:val="11"/>
                <w:szCs w:val="11"/>
              </w:rPr>
            </w:pPr>
          </w:p>
        </w:tc>
        <w:tc>
          <w:tcPr>
            <w:tcW w:w="1096" w:type="pct"/>
            <w:gridSpan w:val="4"/>
            <w:vAlign w:val="center"/>
          </w:tcPr>
          <w:p w14:paraId="6D6D7B06" w14:textId="77777777" w:rsidR="00D80D08" w:rsidRPr="00DB7958" w:rsidRDefault="00D80D08" w:rsidP="00D80D08">
            <w:pPr>
              <w:keepNext/>
              <w:spacing w:before="20" w:after="20"/>
              <w:jc w:val="center"/>
              <w:rPr>
                <w:rFonts w:cs="Arial"/>
                <w:b/>
                <w:sz w:val="11"/>
                <w:szCs w:val="11"/>
              </w:rPr>
            </w:pPr>
            <w:r w:rsidRPr="00DB7958">
              <w:rPr>
                <w:b/>
                <w:sz w:val="11"/>
              </w:rPr>
              <w:t>35 %</w:t>
            </w:r>
          </w:p>
        </w:tc>
        <w:tc>
          <w:tcPr>
            <w:tcW w:w="1054" w:type="pct"/>
            <w:gridSpan w:val="4"/>
            <w:vAlign w:val="center"/>
          </w:tcPr>
          <w:p w14:paraId="1C158EF1" w14:textId="77777777" w:rsidR="00D80D08" w:rsidRPr="00DB7958" w:rsidRDefault="00D80D08" w:rsidP="00D80D08">
            <w:pPr>
              <w:keepNext/>
              <w:spacing w:before="20" w:after="20"/>
              <w:jc w:val="center"/>
              <w:rPr>
                <w:rFonts w:cs="Arial"/>
                <w:b/>
                <w:sz w:val="11"/>
                <w:szCs w:val="11"/>
              </w:rPr>
            </w:pPr>
            <w:r w:rsidRPr="00DB7958">
              <w:rPr>
                <w:b/>
                <w:sz w:val="11"/>
              </w:rPr>
              <w:t>25 %</w:t>
            </w:r>
          </w:p>
        </w:tc>
        <w:tc>
          <w:tcPr>
            <w:tcW w:w="1054" w:type="pct"/>
            <w:gridSpan w:val="4"/>
            <w:vAlign w:val="center"/>
          </w:tcPr>
          <w:p w14:paraId="02196D79" w14:textId="77777777" w:rsidR="00D80D08" w:rsidRPr="00DB7958" w:rsidRDefault="00D80D08" w:rsidP="00D80D08">
            <w:pPr>
              <w:keepNext/>
              <w:spacing w:before="20" w:after="20"/>
              <w:jc w:val="center"/>
              <w:rPr>
                <w:rFonts w:cs="Arial"/>
                <w:b/>
                <w:sz w:val="11"/>
                <w:szCs w:val="11"/>
              </w:rPr>
            </w:pPr>
            <w:r w:rsidRPr="00DB7958">
              <w:rPr>
                <w:b/>
                <w:sz w:val="11"/>
              </w:rPr>
              <w:t>10 %</w:t>
            </w:r>
          </w:p>
        </w:tc>
        <w:tc>
          <w:tcPr>
            <w:tcW w:w="1051" w:type="pct"/>
            <w:gridSpan w:val="4"/>
            <w:vAlign w:val="center"/>
          </w:tcPr>
          <w:p w14:paraId="24897E18" w14:textId="77777777" w:rsidR="00D80D08" w:rsidRPr="00DB7958" w:rsidRDefault="00D80D08" w:rsidP="00D80D08">
            <w:pPr>
              <w:keepNext/>
              <w:spacing w:before="20" w:after="20"/>
              <w:jc w:val="center"/>
              <w:rPr>
                <w:rFonts w:cs="Arial"/>
                <w:b/>
                <w:sz w:val="11"/>
                <w:szCs w:val="11"/>
              </w:rPr>
            </w:pPr>
            <w:r w:rsidRPr="00DB7958">
              <w:rPr>
                <w:b/>
                <w:sz w:val="11"/>
              </w:rPr>
              <w:t>0 %</w:t>
            </w:r>
          </w:p>
        </w:tc>
      </w:tr>
      <w:tr w:rsidR="00D80D08" w:rsidRPr="00DB7958" w14:paraId="3EEBC706" w14:textId="77777777" w:rsidTr="00D80D08">
        <w:tc>
          <w:tcPr>
            <w:tcW w:w="745" w:type="pct"/>
            <w:vMerge/>
            <w:tcBorders>
              <w:left w:val="nil"/>
            </w:tcBorders>
            <w:vAlign w:val="center"/>
          </w:tcPr>
          <w:p w14:paraId="1391BF2E" w14:textId="77777777" w:rsidR="00D80D08" w:rsidRPr="00DB7958" w:rsidRDefault="00D80D08" w:rsidP="00D80D08">
            <w:pPr>
              <w:keepNext/>
              <w:spacing w:before="20" w:after="20"/>
              <w:rPr>
                <w:rFonts w:cs="Arial"/>
                <w:sz w:val="11"/>
                <w:szCs w:val="11"/>
              </w:rPr>
            </w:pPr>
          </w:p>
        </w:tc>
        <w:tc>
          <w:tcPr>
            <w:tcW w:w="569" w:type="pct"/>
            <w:gridSpan w:val="2"/>
            <w:vAlign w:val="center"/>
          </w:tcPr>
          <w:p w14:paraId="59600E71" w14:textId="77777777" w:rsidR="00D80D08" w:rsidRPr="00DB7958" w:rsidRDefault="00D80D08" w:rsidP="00D80D08">
            <w:pPr>
              <w:keepNext/>
              <w:spacing w:before="20" w:after="20"/>
              <w:jc w:val="center"/>
              <w:rPr>
                <w:rFonts w:cs="Arial"/>
                <w:b/>
                <w:sz w:val="11"/>
                <w:szCs w:val="11"/>
              </w:rPr>
            </w:pPr>
            <w:r w:rsidRPr="00DB7958">
              <w:rPr>
                <w:b/>
                <w:sz w:val="11"/>
              </w:rPr>
              <w:t>normal</w:t>
            </w:r>
          </w:p>
        </w:tc>
        <w:tc>
          <w:tcPr>
            <w:tcW w:w="527" w:type="pct"/>
            <w:gridSpan w:val="2"/>
            <w:vAlign w:val="center"/>
          </w:tcPr>
          <w:p w14:paraId="5516F0DF" w14:textId="77777777" w:rsidR="00D80D08" w:rsidRPr="00DB7958" w:rsidRDefault="00D80D08" w:rsidP="00D80D08">
            <w:pPr>
              <w:keepNext/>
              <w:spacing w:before="20" w:after="20"/>
              <w:jc w:val="center"/>
              <w:rPr>
                <w:rFonts w:cs="Arial"/>
                <w:b/>
                <w:sz w:val="11"/>
                <w:szCs w:val="11"/>
              </w:rPr>
            </w:pPr>
            <w:r w:rsidRPr="00DB7958">
              <w:rPr>
                <w:b/>
                <w:sz w:val="11"/>
              </w:rPr>
              <w:t>Schnee</w:t>
            </w:r>
          </w:p>
        </w:tc>
        <w:tc>
          <w:tcPr>
            <w:tcW w:w="527" w:type="pct"/>
            <w:gridSpan w:val="2"/>
            <w:vAlign w:val="center"/>
          </w:tcPr>
          <w:p w14:paraId="6C238376" w14:textId="77777777" w:rsidR="00D80D08" w:rsidRPr="00DB7958" w:rsidRDefault="00D80D08" w:rsidP="00D80D08">
            <w:pPr>
              <w:keepNext/>
              <w:spacing w:before="20" w:after="20"/>
              <w:jc w:val="center"/>
              <w:rPr>
                <w:rFonts w:cs="Arial"/>
                <w:b/>
                <w:sz w:val="11"/>
                <w:szCs w:val="11"/>
              </w:rPr>
            </w:pPr>
            <w:r w:rsidRPr="00DB7958">
              <w:rPr>
                <w:b/>
                <w:sz w:val="11"/>
              </w:rPr>
              <w:t>normal</w:t>
            </w:r>
          </w:p>
        </w:tc>
        <w:tc>
          <w:tcPr>
            <w:tcW w:w="527" w:type="pct"/>
            <w:gridSpan w:val="2"/>
            <w:vAlign w:val="center"/>
          </w:tcPr>
          <w:p w14:paraId="297727A6" w14:textId="77777777" w:rsidR="00D80D08" w:rsidRPr="00DB7958" w:rsidRDefault="00D80D08" w:rsidP="00D80D08">
            <w:pPr>
              <w:keepNext/>
              <w:spacing w:before="20" w:after="20"/>
              <w:jc w:val="center"/>
              <w:rPr>
                <w:rFonts w:cs="Arial"/>
                <w:b/>
                <w:sz w:val="11"/>
                <w:szCs w:val="11"/>
              </w:rPr>
            </w:pPr>
            <w:r w:rsidRPr="00DB7958">
              <w:rPr>
                <w:b/>
                <w:sz w:val="11"/>
              </w:rPr>
              <w:t>Schnee</w:t>
            </w:r>
          </w:p>
        </w:tc>
        <w:tc>
          <w:tcPr>
            <w:tcW w:w="527" w:type="pct"/>
            <w:gridSpan w:val="2"/>
            <w:vAlign w:val="center"/>
          </w:tcPr>
          <w:p w14:paraId="5B38E6CA" w14:textId="77777777" w:rsidR="00D80D08" w:rsidRPr="00DB7958" w:rsidRDefault="00D80D08" w:rsidP="00D80D08">
            <w:pPr>
              <w:keepNext/>
              <w:spacing w:before="20" w:after="20"/>
              <w:jc w:val="center"/>
              <w:rPr>
                <w:rFonts w:cs="Arial"/>
                <w:b/>
                <w:sz w:val="11"/>
                <w:szCs w:val="11"/>
              </w:rPr>
            </w:pPr>
            <w:r w:rsidRPr="00DB7958">
              <w:rPr>
                <w:b/>
                <w:sz w:val="11"/>
              </w:rPr>
              <w:t>normal</w:t>
            </w:r>
          </w:p>
        </w:tc>
        <w:tc>
          <w:tcPr>
            <w:tcW w:w="527" w:type="pct"/>
            <w:gridSpan w:val="2"/>
            <w:vAlign w:val="center"/>
          </w:tcPr>
          <w:p w14:paraId="30FACB45" w14:textId="77777777" w:rsidR="00D80D08" w:rsidRPr="00DB7958" w:rsidRDefault="00D80D08" w:rsidP="00D80D08">
            <w:pPr>
              <w:keepNext/>
              <w:spacing w:before="20" w:after="20"/>
              <w:jc w:val="center"/>
              <w:rPr>
                <w:rFonts w:cs="Arial"/>
                <w:b/>
                <w:sz w:val="11"/>
                <w:szCs w:val="11"/>
              </w:rPr>
            </w:pPr>
            <w:r w:rsidRPr="00DB7958">
              <w:rPr>
                <w:b/>
                <w:sz w:val="11"/>
              </w:rPr>
              <w:t>Schnee</w:t>
            </w:r>
          </w:p>
        </w:tc>
        <w:tc>
          <w:tcPr>
            <w:tcW w:w="527" w:type="pct"/>
            <w:gridSpan w:val="2"/>
            <w:vAlign w:val="center"/>
          </w:tcPr>
          <w:p w14:paraId="2054E185" w14:textId="77777777" w:rsidR="00D80D08" w:rsidRPr="00DB7958" w:rsidRDefault="00D80D08" w:rsidP="00D80D08">
            <w:pPr>
              <w:keepNext/>
              <w:spacing w:before="20" w:after="20"/>
              <w:jc w:val="center"/>
              <w:rPr>
                <w:rFonts w:cs="Arial"/>
                <w:b/>
                <w:sz w:val="11"/>
                <w:szCs w:val="11"/>
              </w:rPr>
            </w:pPr>
            <w:r w:rsidRPr="00DB7958">
              <w:rPr>
                <w:b/>
                <w:sz w:val="11"/>
              </w:rPr>
              <w:t>normal</w:t>
            </w:r>
          </w:p>
        </w:tc>
        <w:tc>
          <w:tcPr>
            <w:tcW w:w="524" w:type="pct"/>
            <w:gridSpan w:val="2"/>
            <w:vAlign w:val="center"/>
          </w:tcPr>
          <w:p w14:paraId="735C81C8" w14:textId="77777777" w:rsidR="00D80D08" w:rsidRPr="00DB7958" w:rsidRDefault="00D80D08" w:rsidP="00D80D08">
            <w:pPr>
              <w:keepNext/>
              <w:spacing w:before="20" w:after="20"/>
              <w:jc w:val="center"/>
              <w:rPr>
                <w:rFonts w:cs="Arial"/>
                <w:b/>
                <w:sz w:val="11"/>
                <w:szCs w:val="11"/>
              </w:rPr>
            </w:pPr>
            <w:r w:rsidRPr="00DB7958">
              <w:rPr>
                <w:b/>
                <w:sz w:val="11"/>
              </w:rPr>
              <w:t>Schnee</w:t>
            </w:r>
          </w:p>
        </w:tc>
      </w:tr>
      <w:tr w:rsidR="00D80D08" w:rsidRPr="00DB7958" w14:paraId="3A6E6BF1" w14:textId="77777777" w:rsidTr="00D80D08">
        <w:tc>
          <w:tcPr>
            <w:tcW w:w="745" w:type="pct"/>
            <w:vMerge/>
            <w:tcBorders>
              <w:left w:val="nil"/>
            </w:tcBorders>
            <w:vAlign w:val="center"/>
          </w:tcPr>
          <w:p w14:paraId="763F0446" w14:textId="77777777" w:rsidR="00D80D08" w:rsidRPr="00DB7958" w:rsidRDefault="00D80D08" w:rsidP="00D80D08">
            <w:pPr>
              <w:keepNext/>
              <w:spacing w:before="20" w:after="20"/>
              <w:rPr>
                <w:rFonts w:cs="Arial"/>
                <w:sz w:val="11"/>
                <w:szCs w:val="11"/>
              </w:rPr>
            </w:pPr>
          </w:p>
        </w:tc>
        <w:tc>
          <w:tcPr>
            <w:tcW w:w="297" w:type="pct"/>
            <w:vAlign w:val="center"/>
          </w:tcPr>
          <w:p w14:paraId="6A93DC20"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72" w:type="pct"/>
            <w:vAlign w:val="center"/>
          </w:tcPr>
          <w:p w14:paraId="4570AAA4"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0E4F2874"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4" w:type="pct"/>
            <w:vAlign w:val="center"/>
          </w:tcPr>
          <w:p w14:paraId="0DCF9993"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70434F0D"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4" w:type="pct"/>
            <w:vAlign w:val="center"/>
          </w:tcPr>
          <w:p w14:paraId="613C9DD5"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6D7FD4CF"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4" w:type="pct"/>
            <w:vAlign w:val="center"/>
          </w:tcPr>
          <w:p w14:paraId="5C1400A2"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06693560"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4" w:type="pct"/>
            <w:vAlign w:val="center"/>
          </w:tcPr>
          <w:p w14:paraId="0D315448"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387B0EAC"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4" w:type="pct"/>
            <w:vAlign w:val="center"/>
          </w:tcPr>
          <w:p w14:paraId="63EE9F05"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5457680B"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4" w:type="pct"/>
            <w:vAlign w:val="center"/>
          </w:tcPr>
          <w:p w14:paraId="383F570C" w14:textId="77777777" w:rsidR="00D80D08" w:rsidRPr="00DB7958" w:rsidRDefault="00D80D08" w:rsidP="00D80D08">
            <w:pPr>
              <w:keepNext/>
              <w:spacing w:before="20" w:after="20"/>
              <w:jc w:val="center"/>
              <w:rPr>
                <w:rFonts w:cs="Arial"/>
                <w:b/>
                <w:sz w:val="11"/>
                <w:szCs w:val="11"/>
              </w:rPr>
            </w:pPr>
            <w:r w:rsidRPr="00DB7958">
              <w:rPr>
                <w:b/>
                <w:sz w:val="11"/>
              </w:rPr>
              <w:t>hoch</w:t>
            </w:r>
          </w:p>
        </w:tc>
        <w:tc>
          <w:tcPr>
            <w:tcW w:w="263" w:type="pct"/>
            <w:vAlign w:val="center"/>
          </w:tcPr>
          <w:p w14:paraId="70FB3429" w14:textId="77777777" w:rsidR="00D80D08" w:rsidRPr="00DB7958" w:rsidRDefault="00D80D08" w:rsidP="00D80D08">
            <w:pPr>
              <w:keepNext/>
              <w:spacing w:before="20" w:after="20"/>
              <w:jc w:val="center"/>
              <w:rPr>
                <w:rFonts w:cs="Arial"/>
                <w:b/>
                <w:sz w:val="11"/>
                <w:szCs w:val="11"/>
              </w:rPr>
            </w:pPr>
            <w:r w:rsidRPr="00DB7958">
              <w:rPr>
                <w:b/>
                <w:sz w:val="11"/>
              </w:rPr>
              <w:t>niedrig</w:t>
            </w:r>
          </w:p>
        </w:tc>
        <w:tc>
          <w:tcPr>
            <w:tcW w:w="261" w:type="pct"/>
            <w:vAlign w:val="center"/>
          </w:tcPr>
          <w:p w14:paraId="700CE9B3" w14:textId="77777777" w:rsidR="00D80D08" w:rsidRPr="00DB7958" w:rsidRDefault="00D80D08" w:rsidP="00D80D08">
            <w:pPr>
              <w:keepNext/>
              <w:spacing w:before="20" w:after="20"/>
              <w:jc w:val="center"/>
              <w:rPr>
                <w:rFonts w:cs="Arial"/>
                <w:b/>
                <w:sz w:val="11"/>
                <w:szCs w:val="11"/>
              </w:rPr>
            </w:pPr>
            <w:r w:rsidRPr="00DB7958">
              <w:rPr>
                <w:b/>
                <w:sz w:val="11"/>
              </w:rPr>
              <w:t>hoch</w:t>
            </w:r>
          </w:p>
        </w:tc>
      </w:tr>
      <w:tr w:rsidR="00D80D08" w:rsidRPr="00DB7958" w14:paraId="78D2D074" w14:textId="77777777" w:rsidTr="00D80D08">
        <w:tc>
          <w:tcPr>
            <w:tcW w:w="745" w:type="pct"/>
            <w:vAlign w:val="center"/>
          </w:tcPr>
          <w:p w14:paraId="392FD664" w14:textId="77777777" w:rsidR="00D80D08" w:rsidRPr="00DB7958" w:rsidRDefault="00D80D08" w:rsidP="00D80D08">
            <w:pPr>
              <w:spacing w:before="20" w:after="20"/>
              <w:jc w:val="center"/>
              <w:rPr>
                <w:rFonts w:cs="Arial"/>
                <w:sz w:val="11"/>
                <w:szCs w:val="11"/>
              </w:rPr>
            </w:pPr>
            <w:r w:rsidRPr="00DB7958">
              <w:rPr>
                <w:sz w:val="11"/>
              </w:rPr>
              <w:t>Leuchtdichte in Gesichtsfeld</w:t>
            </w:r>
          </w:p>
        </w:tc>
        <w:tc>
          <w:tcPr>
            <w:tcW w:w="569" w:type="pct"/>
            <w:gridSpan w:val="2"/>
            <w:vAlign w:val="center"/>
          </w:tcPr>
          <w:p w14:paraId="7B408BFF" w14:textId="77777777" w:rsidR="00D80D08" w:rsidRPr="00DB7958" w:rsidRDefault="00D80D08" w:rsidP="00D80D08">
            <w:pPr>
              <w:spacing w:before="20" w:after="20"/>
              <w:jc w:val="center"/>
              <w:rPr>
                <w:rFonts w:cs="Arial"/>
                <w:sz w:val="11"/>
                <w:szCs w:val="11"/>
              </w:rPr>
            </w:pPr>
            <w:r w:rsidRPr="00DB7958">
              <w:rPr>
                <w:sz w:val="11"/>
              </w:rPr>
              <w:t>1)</w:t>
            </w:r>
          </w:p>
        </w:tc>
        <w:tc>
          <w:tcPr>
            <w:tcW w:w="527" w:type="pct"/>
            <w:gridSpan w:val="2"/>
            <w:vAlign w:val="center"/>
          </w:tcPr>
          <w:p w14:paraId="7647B563" w14:textId="77777777" w:rsidR="00D80D08" w:rsidRPr="00DB7958" w:rsidRDefault="00D80D08" w:rsidP="00D80D08">
            <w:pPr>
              <w:spacing w:before="20" w:after="20"/>
              <w:jc w:val="center"/>
              <w:rPr>
                <w:rFonts w:cs="Arial"/>
                <w:sz w:val="11"/>
                <w:szCs w:val="11"/>
              </w:rPr>
            </w:pPr>
            <w:r w:rsidRPr="00DB7958">
              <w:rPr>
                <w:sz w:val="11"/>
              </w:rPr>
              <w:t>1)</w:t>
            </w:r>
          </w:p>
        </w:tc>
        <w:tc>
          <w:tcPr>
            <w:tcW w:w="527" w:type="pct"/>
            <w:gridSpan w:val="2"/>
            <w:vAlign w:val="center"/>
          </w:tcPr>
          <w:p w14:paraId="38068BA1" w14:textId="77777777" w:rsidR="00D80D08" w:rsidRPr="00DB7958" w:rsidRDefault="00D80D08" w:rsidP="00D80D08">
            <w:pPr>
              <w:spacing w:before="20" w:after="20"/>
              <w:jc w:val="center"/>
              <w:rPr>
                <w:rFonts w:cs="Arial"/>
                <w:sz w:val="11"/>
                <w:szCs w:val="11"/>
              </w:rPr>
            </w:pPr>
            <w:r w:rsidRPr="00DB7958">
              <w:rPr>
                <w:sz w:val="11"/>
              </w:rPr>
              <w:t>1)</w:t>
            </w:r>
          </w:p>
        </w:tc>
        <w:tc>
          <w:tcPr>
            <w:tcW w:w="527" w:type="pct"/>
            <w:gridSpan w:val="2"/>
            <w:vAlign w:val="center"/>
          </w:tcPr>
          <w:p w14:paraId="6E277248" w14:textId="77777777" w:rsidR="00D80D08" w:rsidRPr="00DB7958" w:rsidRDefault="00D80D08" w:rsidP="00D80D08">
            <w:pPr>
              <w:spacing w:before="20" w:after="20"/>
              <w:jc w:val="center"/>
              <w:rPr>
                <w:rFonts w:cs="Arial"/>
                <w:sz w:val="11"/>
                <w:szCs w:val="11"/>
              </w:rPr>
            </w:pPr>
            <w:r w:rsidRPr="00DB7958">
              <w:rPr>
                <w:sz w:val="11"/>
              </w:rPr>
              <w:t>1)</w:t>
            </w:r>
          </w:p>
        </w:tc>
        <w:tc>
          <w:tcPr>
            <w:tcW w:w="527" w:type="pct"/>
            <w:gridSpan w:val="2"/>
            <w:vAlign w:val="center"/>
          </w:tcPr>
          <w:p w14:paraId="7A582957" w14:textId="77777777" w:rsidR="00D80D08" w:rsidRPr="00DB7958" w:rsidRDefault="00D80D08" w:rsidP="00D80D08">
            <w:pPr>
              <w:spacing w:before="20" w:after="20"/>
              <w:jc w:val="center"/>
              <w:rPr>
                <w:rFonts w:cs="Arial"/>
                <w:sz w:val="11"/>
                <w:szCs w:val="11"/>
              </w:rPr>
            </w:pPr>
            <w:r w:rsidRPr="00DB7958">
              <w:rPr>
                <w:sz w:val="11"/>
              </w:rPr>
              <w:t>2)</w:t>
            </w:r>
          </w:p>
        </w:tc>
        <w:tc>
          <w:tcPr>
            <w:tcW w:w="527" w:type="pct"/>
            <w:gridSpan w:val="2"/>
            <w:vAlign w:val="center"/>
          </w:tcPr>
          <w:p w14:paraId="2336F21B" w14:textId="77777777" w:rsidR="00D80D08" w:rsidRPr="00DB7958" w:rsidRDefault="00D80D08" w:rsidP="00D80D08">
            <w:pPr>
              <w:spacing w:before="20" w:after="20"/>
              <w:jc w:val="center"/>
              <w:rPr>
                <w:rFonts w:cs="Arial"/>
                <w:sz w:val="11"/>
                <w:szCs w:val="11"/>
              </w:rPr>
            </w:pPr>
            <w:r w:rsidRPr="00DB7958">
              <w:rPr>
                <w:sz w:val="11"/>
              </w:rPr>
              <w:t>3)</w:t>
            </w:r>
          </w:p>
        </w:tc>
        <w:tc>
          <w:tcPr>
            <w:tcW w:w="527" w:type="pct"/>
            <w:gridSpan w:val="2"/>
            <w:vAlign w:val="center"/>
          </w:tcPr>
          <w:p w14:paraId="0DF2C742" w14:textId="77777777" w:rsidR="00D80D08" w:rsidRPr="00DB7958" w:rsidRDefault="00D80D08" w:rsidP="00D80D08">
            <w:pPr>
              <w:spacing w:before="20" w:after="20"/>
              <w:jc w:val="center"/>
              <w:rPr>
                <w:rFonts w:cs="Arial"/>
                <w:sz w:val="11"/>
                <w:szCs w:val="11"/>
              </w:rPr>
            </w:pPr>
            <w:r w:rsidRPr="00DB7958">
              <w:rPr>
                <w:sz w:val="11"/>
              </w:rPr>
              <w:t>2)</w:t>
            </w:r>
          </w:p>
        </w:tc>
        <w:tc>
          <w:tcPr>
            <w:tcW w:w="524" w:type="pct"/>
            <w:gridSpan w:val="2"/>
            <w:vAlign w:val="center"/>
          </w:tcPr>
          <w:p w14:paraId="35D2F376" w14:textId="77777777" w:rsidR="00D80D08" w:rsidRPr="00DB7958" w:rsidRDefault="00D80D08" w:rsidP="00D80D08">
            <w:pPr>
              <w:spacing w:before="20" w:after="20"/>
              <w:jc w:val="center"/>
              <w:rPr>
                <w:rFonts w:cs="Arial"/>
                <w:sz w:val="11"/>
                <w:szCs w:val="11"/>
              </w:rPr>
            </w:pPr>
            <w:r w:rsidRPr="00DB7958">
              <w:rPr>
                <w:sz w:val="11"/>
              </w:rPr>
              <w:t>3)</w:t>
            </w:r>
          </w:p>
        </w:tc>
      </w:tr>
      <w:tr w:rsidR="00D80D08" w:rsidRPr="00DB7958" w14:paraId="270D0506" w14:textId="77777777" w:rsidTr="00D80D08">
        <w:tc>
          <w:tcPr>
            <w:tcW w:w="745" w:type="pct"/>
            <w:vAlign w:val="center"/>
          </w:tcPr>
          <w:p w14:paraId="4A93E322" w14:textId="77777777" w:rsidR="00D80D08" w:rsidRPr="00DB7958" w:rsidRDefault="00D80D08" w:rsidP="00D80D08">
            <w:pPr>
              <w:spacing w:before="20" w:after="20"/>
              <w:jc w:val="center"/>
              <w:rPr>
                <w:rFonts w:cs="Arial"/>
                <w:sz w:val="11"/>
                <w:szCs w:val="11"/>
              </w:rPr>
            </w:pPr>
            <w:r w:rsidRPr="00DB7958">
              <w:rPr>
                <w:sz w:val="11"/>
              </w:rPr>
              <w:t>Gesamtbremsweg 60 m</w:t>
            </w:r>
          </w:p>
        </w:tc>
        <w:tc>
          <w:tcPr>
            <w:tcW w:w="569" w:type="pct"/>
            <w:gridSpan w:val="2"/>
            <w:vAlign w:val="center"/>
          </w:tcPr>
          <w:p w14:paraId="267D65E5" w14:textId="77777777" w:rsidR="00D80D08" w:rsidRPr="00DB7958" w:rsidRDefault="00D80D08" w:rsidP="00D80D08">
            <w:pPr>
              <w:spacing w:before="20" w:after="20"/>
              <w:jc w:val="center"/>
              <w:rPr>
                <w:rFonts w:cs="Arial"/>
                <w:sz w:val="11"/>
                <w:szCs w:val="11"/>
              </w:rPr>
            </w:pPr>
            <w:r w:rsidRPr="00DB7958">
              <w:rPr>
                <w:sz w:val="11"/>
              </w:rPr>
              <w:t>kommt in der Praxis nicht vor</w:t>
            </w:r>
          </w:p>
        </w:tc>
        <w:tc>
          <w:tcPr>
            <w:tcW w:w="527" w:type="pct"/>
            <w:gridSpan w:val="2"/>
            <w:vAlign w:val="center"/>
          </w:tcPr>
          <w:p w14:paraId="33BAD42A" w14:textId="77777777" w:rsidR="00D80D08" w:rsidRPr="00DB7958" w:rsidRDefault="00D80D08" w:rsidP="00D80D08">
            <w:pPr>
              <w:spacing w:before="20" w:after="20"/>
              <w:jc w:val="center"/>
              <w:rPr>
                <w:rFonts w:cs="Arial"/>
                <w:sz w:val="11"/>
                <w:szCs w:val="11"/>
              </w:rPr>
            </w:pPr>
            <w:r w:rsidRPr="00DB7958">
              <w:rPr>
                <w:sz w:val="11"/>
              </w:rPr>
              <w:t>kommt in der Praxis nicht vor</w:t>
            </w:r>
          </w:p>
        </w:tc>
        <w:tc>
          <w:tcPr>
            <w:tcW w:w="263" w:type="pct"/>
            <w:vAlign w:val="center"/>
          </w:tcPr>
          <w:p w14:paraId="216A1E29" w14:textId="77777777" w:rsidR="00D80D08" w:rsidRPr="00DB7958" w:rsidRDefault="00D80D08" w:rsidP="00D80D08">
            <w:pPr>
              <w:spacing w:before="20" w:after="20"/>
              <w:jc w:val="center"/>
              <w:rPr>
                <w:rFonts w:cs="Arial"/>
                <w:sz w:val="11"/>
                <w:szCs w:val="11"/>
              </w:rPr>
            </w:pPr>
            <w:r w:rsidRPr="00DB7958">
              <w:rPr>
                <w:sz w:val="11"/>
              </w:rPr>
              <w:t>4000</w:t>
            </w:r>
          </w:p>
        </w:tc>
        <w:tc>
          <w:tcPr>
            <w:tcW w:w="264" w:type="pct"/>
            <w:vAlign w:val="center"/>
          </w:tcPr>
          <w:p w14:paraId="7F13C8A2" w14:textId="77777777" w:rsidR="00D80D08" w:rsidRPr="00DB7958" w:rsidRDefault="00D80D08" w:rsidP="00D80D08">
            <w:pPr>
              <w:spacing w:before="20" w:after="20"/>
              <w:jc w:val="center"/>
              <w:rPr>
                <w:rFonts w:cs="Arial"/>
                <w:sz w:val="11"/>
                <w:szCs w:val="11"/>
              </w:rPr>
            </w:pPr>
            <w:r w:rsidRPr="00DB7958">
              <w:rPr>
                <w:sz w:val="11"/>
              </w:rPr>
              <w:t>5000</w:t>
            </w:r>
          </w:p>
        </w:tc>
        <w:tc>
          <w:tcPr>
            <w:tcW w:w="263" w:type="pct"/>
            <w:vAlign w:val="center"/>
          </w:tcPr>
          <w:p w14:paraId="3504E278" w14:textId="77777777" w:rsidR="00D80D08" w:rsidRPr="00DB7958" w:rsidRDefault="00D80D08" w:rsidP="00D80D08">
            <w:pPr>
              <w:spacing w:before="20" w:after="20"/>
              <w:jc w:val="center"/>
              <w:rPr>
                <w:rFonts w:cs="Arial"/>
                <w:sz w:val="11"/>
                <w:szCs w:val="11"/>
              </w:rPr>
            </w:pPr>
            <w:r w:rsidRPr="00DB7958">
              <w:rPr>
                <w:sz w:val="11"/>
              </w:rPr>
              <w:t>4000</w:t>
            </w:r>
          </w:p>
        </w:tc>
        <w:tc>
          <w:tcPr>
            <w:tcW w:w="264" w:type="pct"/>
            <w:vAlign w:val="center"/>
          </w:tcPr>
          <w:p w14:paraId="1770D390" w14:textId="77777777" w:rsidR="00D80D08" w:rsidRPr="00DB7958" w:rsidRDefault="00D80D08" w:rsidP="00D80D08">
            <w:pPr>
              <w:spacing w:before="20" w:after="20"/>
              <w:jc w:val="center"/>
              <w:rPr>
                <w:rFonts w:cs="Arial"/>
                <w:sz w:val="11"/>
                <w:szCs w:val="11"/>
              </w:rPr>
            </w:pPr>
            <w:r w:rsidRPr="00DB7958">
              <w:rPr>
                <w:sz w:val="11"/>
              </w:rPr>
              <w:t>5000</w:t>
            </w:r>
          </w:p>
        </w:tc>
        <w:tc>
          <w:tcPr>
            <w:tcW w:w="263" w:type="pct"/>
            <w:vAlign w:val="center"/>
          </w:tcPr>
          <w:p w14:paraId="5E70F71B" w14:textId="77777777" w:rsidR="00D80D08" w:rsidRPr="00DB7958" w:rsidRDefault="00D80D08" w:rsidP="00D80D08">
            <w:pPr>
              <w:spacing w:before="20" w:after="20"/>
              <w:jc w:val="center"/>
              <w:rPr>
                <w:rFonts w:cs="Arial"/>
                <w:sz w:val="11"/>
                <w:szCs w:val="11"/>
              </w:rPr>
            </w:pPr>
            <w:r w:rsidRPr="00DB7958">
              <w:rPr>
                <w:sz w:val="11"/>
              </w:rPr>
              <w:t>2500</w:t>
            </w:r>
          </w:p>
        </w:tc>
        <w:tc>
          <w:tcPr>
            <w:tcW w:w="264" w:type="pct"/>
            <w:vAlign w:val="center"/>
          </w:tcPr>
          <w:p w14:paraId="2EC49EB3" w14:textId="77777777" w:rsidR="00D80D08" w:rsidRPr="00DB7958" w:rsidRDefault="00D80D08" w:rsidP="00D80D08">
            <w:pPr>
              <w:spacing w:before="20" w:after="20"/>
              <w:jc w:val="center"/>
              <w:rPr>
                <w:rFonts w:cs="Arial"/>
                <w:sz w:val="11"/>
                <w:szCs w:val="11"/>
              </w:rPr>
            </w:pPr>
            <w:r w:rsidRPr="00DB7958">
              <w:rPr>
                <w:sz w:val="11"/>
              </w:rPr>
              <w:t>3500</w:t>
            </w:r>
          </w:p>
        </w:tc>
        <w:tc>
          <w:tcPr>
            <w:tcW w:w="263" w:type="pct"/>
            <w:vAlign w:val="center"/>
          </w:tcPr>
          <w:p w14:paraId="48091557" w14:textId="77777777" w:rsidR="00D80D08" w:rsidRPr="00DB7958" w:rsidRDefault="00D80D08" w:rsidP="00D80D08">
            <w:pPr>
              <w:spacing w:before="20" w:after="20"/>
              <w:jc w:val="center"/>
              <w:rPr>
                <w:rFonts w:cs="Arial"/>
                <w:sz w:val="11"/>
                <w:szCs w:val="11"/>
              </w:rPr>
            </w:pPr>
            <w:r w:rsidRPr="00DB7958">
              <w:rPr>
                <w:sz w:val="11"/>
              </w:rPr>
              <w:t>3000</w:t>
            </w:r>
          </w:p>
        </w:tc>
        <w:tc>
          <w:tcPr>
            <w:tcW w:w="264" w:type="pct"/>
            <w:vAlign w:val="center"/>
          </w:tcPr>
          <w:p w14:paraId="1F847C0E" w14:textId="77777777" w:rsidR="00D80D08" w:rsidRPr="00DB7958" w:rsidRDefault="00D80D08" w:rsidP="00D80D08">
            <w:pPr>
              <w:spacing w:before="20" w:after="20"/>
              <w:jc w:val="center"/>
              <w:rPr>
                <w:rFonts w:cs="Arial"/>
                <w:sz w:val="11"/>
                <w:szCs w:val="11"/>
              </w:rPr>
            </w:pPr>
            <w:r w:rsidRPr="00DB7958">
              <w:rPr>
                <w:sz w:val="11"/>
              </w:rPr>
              <w:t>3500</w:t>
            </w:r>
          </w:p>
        </w:tc>
        <w:tc>
          <w:tcPr>
            <w:tcW w:w="263" w:type="pct"/>
            <w:vAlign w:val="center"/>
          </w:tcPr>
          <w:p w14:paraId="3897E992" w14:textId="77777777" w:rsidR="00D80D08" w:rsidRPr="00DB7958" w:rsidRDefault="00D80D08" w:rsidP="00D80D08">
            <w:pPr>
              <w:spacing w:before="20" w:after="20"/>
              <w:jc w:val="center"/>
              <w:rPr>
                <w:rFonts w:cs="Arial"/>
                <w:sz w:val="11"/>
                <w:szCs w:val="11"/>
              </w:rPr>
            </w:pPr>
            <w:r w:rsidRPr="00DB7958">
              <w:rPr>
                <w:sz w:val="11"/>
              </w:rPr>
              <w:t>1500</w:t>
            </w:r>
          </w:p>
        </w:tc>
        <w:tc>
          <w:tcPr>
            <w:tcW w:w="264" w:type="pct"/>
            <w:vAlign w:val="center"/>
          </w:tcPr>
          <w:p w14:paraId="36E860A1" w14:textId="77777777" w:rsidR="00D80D08" w:rsidRPr="00DB7958" w:rsidRDefault="00D80D08" w:rsidP="00D80D08">
            <w:pPr>
              <w:spacing w:before="20" w:after="20"/>
              <w:jc w:val="center"/>
              <w:rPr>
                <w:rFonts w:cs="Arial"/>
                <w:sz w:val="11"/>
                <w:szCs w:val="11"/>
              </w:rPr>
            </w:pPr>
            <w:r w:rsidRPr="00DB7958">
              <w:rPr>
                <w:sz w:val="11"/>
              </w:rPr>
              <w:t>3000</w:t>
            </w:r>
          </w:p>
        </w:tc>
        <w:tc>
          <w:tcPr>
            <w:tcW w:w="263" w:type="pct"/>
            <w:vAlign w:val="center"/>
          </w:tcPr>
          <w:p w14:paraId="0BCFCB1F" w14:textId="77777777" w:rsidR="00D80D08" w:rsidRPr="00DB7958" w:rsidRDefault="00D80D08" w:rsidP="00D80D08">
            <w:pPr>
              <w:spacing w:before="20" w:after="20"/>
              <w:jc w:val="center"/>
              <w:rPr>
                <w:rFonts w:cs="Arial"/>
                <w:sz w:val="11"/>
                <w:szCs w:val="11"/>
              </w:rPr>
            </w:pPr>
            <w:r w:rsidRPr="00DB7958">
              <w:rPr>
                <w:sz w:val="11"/>
              </w:rPr>
              <w:t>1500</w:t>
            </w:r>
          </w:p>
        </w:tc>
        <w:tc>
          <w:tcPr>
            <w:tcW w:w="261" w:type="pct"/>
            <w:vAlign w:val="center"/>
          </w:tcPr>
          <w:p w14:paraId="3DB01471" w14:textId="77777777" w:rsidR="00D80D08" w:rsidRPr="00DB7958" w:rsidRDefault="00D80D08" w:rsidP="00D80D08">
            <w:pPr>
              <w:spacing w:before="20" w:after="20"/>
              <w:jc w:val="center"/>
              <w:rPr>
                <w:rFonts w:cs="Arial"/>
                <w:sz w:val="11"/>
                <w:szCs w:val="11"/>
              </w:rPr>
            </w:pPr>
            <w:r w:rsidRPr="00DB7958">
              <w:rPr>
                <w:sz w:val="11"/>
              </w:rPr>
              <w:t>4000</w:t>
            </w:r>
          </w:p>
        </w:tc>
      </w:tr>
      <w:tr w:rsidR="00D80D08" w:rsidRPr="00DB7958" w14:paraId="0A9255E9" w14:textId="77777777" w:rsidTr="00D80D08">
        <w:tc>
          <w:tcPr>
            <w:tcW w:w="745" w:type="pct"/>
            <w:vAlign w:val="center"/>
          </w:tcPr>
          <w:p w14:paraId="39868614" w14:textId="77777777" w:rsidR="00D80D08" w:rsidRPr="00DB7958" w:rsidRDefault="00D80D08" w:rsidP="00D80D08">
            <w:pPr>
              <w:spacing w:before="20" w:after="20"/>
              <w:jc w:val="center"/>
              <w:rPr>
                <w:rFonts w:cs="Arial"/>
                <w:sz w:val="11"/>
                <w:szCs w:val="11"/>
              </w:rPr>
            </w:pPr>
            <w:r w:rsidRPr="00DB7958">
              <w:rPr>
                <w:sz w:val="11"/>
              </w:rPr>
              <w:t>Gesamtbremsweg 100 m bis 160 m</w:t>
            </w:r>
          </w:p>
        </w:tc>
        <w:tc>
          <w:tcPr>
            <w:tcW w:w="297" w:type="pct"/>
            <w:vAlign w:val="center"/>
          </w:tcPr>
          <w:p w14:paraId="78D2915E" w14:textId="77777777" w:rsidR="00D80D08" w:rsidRPr="00DB7958" w:rsidRDefault="00D80D08" w:rsidP="00D80D08">
            <w:pPr>
              <w:spacing w:before="20" w:after="20"/>
              <w:jc w:val="center"/>
              <w:rPr>
                <w:rFonts w:cs="Arial"/>
                <w:sz w:val="11"/>
                <w:szCs w:val="11"/>
              </w:rPr>
            </w:pPr>
            <w:r w:rsidRPr="00DB7958">
              <w:rPr>
                <w:sz w:val="11"/>
              </w:rPr>
              <w:t>4000</w:t>
            </w:r>
          </w:p>
        </w:tc>
        <w:tc>
          <w:tcPr>
            <w:tcW w:w="272" w:type="pct"/>
            <w:vAlign w:val="center"/>
          </w:tcPr>
          <w:p w14:paraId="411FB6C3" w14:textId="77777777" w:rsidR="00D80D08" w:rsidRPr="00DB7958" w:rsidRDefault="00D80D08" w:rsidP="00D80D08">
            <w:pPr>
              <w:spacing w:before="20" w:after="20"/>
              <w:jc w:val="center"/>
              <w:rPr>
                <w:rFonts w:cs="Arial"/>
                <w:sz w:val="11"/>
                <w:szCs w:val="11"/>
              </w:rPr>
            </w:pPr>
            <w:r w:rsidRPr="00DB7958">
              <w:rPr>
                <w:sz w:val="11"/>
              </w:rPr>
              <w:t>6000</w:t>
            </w:r>
          </w:p>
        </w:tc>
        <w:tc>
          <w:tcPr>
            <w:tcW w:w="263" w:type="pct"/>
            <w:vAlign w:val="center"/>
          </w:tcPr>
          <w:p w14:paraId="78B33B2A" w14:textId="77777777" w:rsidR="00D80D08" w:rsidRPr="00DB7958" w:rsidRDefault="00D80D08" w:rsidP="00D80D08">
            <w:pPr>
              <w:spacing w:before="20" w:after="20"/>
              <w:jc w:val="center"/>
              <w:rPr>
                <w:rFonts w:cs="Arial"/>
                <w:sz w:val="11"/>
                <w:szCs w:val="11"/>
              </w:rPr>
            </w:pPr>
            <w:r w:rsidRPr="00DB7958">
              <w:rPr>
                <w:sz w:val="11"/>
              </w:rPr>
              <w:t>4000</w:t>
            </w:r>
          </w:p>
        </w:tc>
        <w:tc>
          <w:tcPr>
            <w:tcW w:w="264" w:type="pct"/>
            <w:vAlign w:val="center"/>
          </w:tcPr>
          <w:p w14:paraId="0EF1C2C8" w14:textId="77777777" w:rsidR="00D80D08" w:rsidRPr="00DB7958" w:rsidRDefault="00D80D08" w:rsidP="00D80D08">
            <w:pPr>
              <w:spacing w:before="20" w:after="20"/>
              <w:jc w:val="center"/>
              <w:rPr>
                <w:rFonts w:cs="Arial"/>
                <w:sz w:val="11"/>
                <w:szCs w:val="11"/>
              </w:rPr>
            </w:pPr>
            <w:r w:rsidRPr="00DB7958">
              <w:rPr>
                <w:sz w:val="11"/>
              </w:rPr>
              <w:t>6000</w:t>
            </w:r>
          </w:p>
        </w:tc>
        <w:tc>
          <w:tcPr>
            <w:tcW w:w="263" w:type="pct"/>
            <w:vAlign w:val="center"/>
          </w:tcPr>
          <w:p w14:paraId="6BCA2455" w14:textId="77777777" w:rsidR="00D80D08" w:rsidRPr="00DB7958" w:rsidRDefault="00D80D08" w:rsidP="00D80D08">
            <w:pPr>
              <w:spacing w:before="20" w:after="20"/>
              <w:jc w:val="center"/>
              <w:rPr>
                <w:rFonts w:cs="Arial"/>
                <w:sz w:val="11"/>
                <w:szCs w:val="11"/>
              </w:rPr>
            </w:pPr>
            <w:r w:rsidRPr="00DB7958">
              <w:rPr>
                <w:sz w:val="11"/>
              </w:rPr>
              <w:t>4000</w:t>
            </w:r>
          </w:p>
        </w:tc>
        <w:tc>
          <w:tcPr>
            <w:tcW w:w="264" w:type="pct"/>
            <w:vAlign w:val="center"/>
          </w:tcPr>
          <w:p w14:paraId="44E0BB21" w14:textId="77777777" w:rsidR="00D80D08" w:rsidRPr="00DB7958" w:rsidRDefault="00D80D08" w:rsidP="00D80D08">
            <w:pPr>
              <w:spacing w:before="20" w:after="20"/>
              <w:jc w:val="center"/>
              <w:rPr>
                <w:rFonts w:cs="Arial"/>
                <w:sz w:val="11"/>
                <w:szCs w:val="11"/>
              </w:rPr>
            </w:pPr>
            <w:r w:rsidRPr="00DB7958">
              <w:rPr>
                <w:sz w:val="11"/>
              </w:rPr>
              <w:t>6000</w:t>
            </w:r>
          </w:p>
        </w:tc>
        <w:tc>
          <w:tcPr>
            <w:tcW w:w="263" w:type="pct"/>
            <w:vAlign w:val="center"/>
          </w:tcPr>
          <w:p w14:paraId="7C77AA57" w14:textId="77777777" w:rsidR="00D80D08" w:rsidRPr="00DB7958" w:rsidRDefault="00D80D08" w:rsidP="00D80D08">
            <w:pPr>
              <w:spacing w:before="20" w:after="20"/>
              <w:jc w:val="center"/>
              <w:rPr>
                <w:rFonts w:cs="Arial"/>
                <w:sz w:val="11"/>
                <w:szCs w:val="11"/>
              </w:rPr>
            </w:pPr>
            <w:r w:rsidRPr="00DB7958">
              <w:rPr>
                <w:sz w:val="11"/>
              </w:rPr>
              <w:t>4000</w:t>
            </w:r>
          </w:p>
        </w:tc>
        <w:tc>
          <w:tcPr>
            <w:tcW w:w="264" w:type="pct"/>
            <w:vAlign w:val="center"/>
          </w:tcPr>
          <w:p w14:paraId="15CEC524" w14:textId="77777777" w:rsidR="00D80D08" w:rsidRPr="00DB7958" w:rsidRDefault="00D80D08" w:rsidP="00D80D08">
            <w:pPr>
              <w:spacing w:before="20" w:after="20"/>
              <w:jc w:val="center"/>
              <w:rPr>
                <w:rFonts w:cs="Arial"/>
                <w:sz w:val="11"/>
                <w:szCs w:val="11"/>
              </w:rPr>
            </w:pPr>
            <w:r w:rsidRPr="00DB7958">
              <w:rPr>
                <w:sz w:val="11"/>
              </w:rPr>
              <w:t>6000</w:t>
            </w:r>
          </w:p>
        </w:tc>
        <w:tc>
          <w:tcPr>
            <w:tcW w:w="263" w:type="pct"/>
            <w:vAlign w:val="center"/>
          </w:tcPr>
          <w:p w14:paraId="386DC188" w14:textId="77777777" w:rsidR="00D80D08" w:rsidRPr="00DB7958" w:rsidRDefault="00D80D08" w:rsidP="00D80D08">
            <w:pPr>
              <w:spacing w:before="20" w:after="20"/>
              <w:jc w:val="center"/>
              <w:rPr>
                <w:rFonts w:cs="Arial"/>
                <w:sz w:val="11"/>
                <w:szCs w:val="11"/>
              </w:rPr>
            </w:pPr>
            <w:r w:rsidRPr="00DB7958">
              <w:rPr>
                <w:sz w:val="11"/>
              </w:rPr>
              <w:t>3000</w:t>
            </w:r>
          </w:p>
        </w:tc>
        <w:tc>
          <w:tcPr>
            <w:tcW w:w="264" w:type="pct"/>
            <w:vAlign w:val="center"/>
          </w:tcPr>
          <w:p w14:paraId="65A654DF" w14:textId="77777777" w:rsidR="00D80D08" w:rsidRPr="00DB7958" w:rsidRDefault="00D80D08" w:rsidP="00D80D08">
            <w:pPr>
              <w:spacing w:before="20" w:after="20"/>
              <w:jc w:val="center"/>
              <w:rPr>
                <w:rFonts w:cs="Arial"/>
                <w:sz w:val="11"/>
                <w:szCs w:val="11"/>
              </w:rPr>
            </w:pPr>
            <w:r w:rsidRPr="00DB7958">
              <w:rPr>
                <w:sz w:val="11"/>
              </w:rPr>
              <w:t>5000</w:t>
            </w:r>
          </w:p>
        </w:tc>
        <w:tc>
          <w:tcPr>
            <w:tcW w:w="263" w:type="pct"/>
            <w:vAlign w:val="center"/>
          </w:tcPr>
          <w:p w14:paraId="3912E061" w14:textId="77777777" w:rsidR="00D80D08" w:rsidRPr="00DB7958" w:rsidRDefault="00D80D08" w:rsidP="00D80D08">
            <w:pPr>
              <w:spacing w:before="20" w:after="20"/>
              <w:jc w:val="center"/>
              <w:rPr>
                <w:rFonts w:cs="Arial"/>
                <w:sz w:val="11"/>
                <w:szCs w:val="11"/>
              </w:rPr>
            </w:pPr>
            <w:r w:rsidRPr="00DB7958">
              <w:rPr>
                <w:sz w:val="11"/>
              </w:rPr>
              <w:t>3000</w:t>
            </w:r>
          </w:p>
        </w:tc>
        <w:tc>
          <w:tcPr>
            <w:tcW w:w="264" w:type="pct"/>
            <w:vAlign w:val="center"/>
          </w:tcPr>
          <w:p w14:paraId="2436BC43" w14:textId="77777777" w:rsidR="00D80D08" w:rsidRPr="00DB7958" w:rsidRDefault="00D80D08" w:rsidP="00D80D08">
            <w:pPr>
              <w:spacing w:before="20" w:after="20"/>
              <w:jc w:val="center"/>
              <w:rPr>
                <w:rFonts w:cs="Arial"/>
                <w:sz w:val="11"/>
                <w:szCs w:val="11"/>
              </w:rPr>
            </w:pPr>
            <w:r w:rsidRPr="00DB7958">
              <w:rPr>
                <w:sz w:val="11"/>
              </w:rPr>
              <w:t>5000</w:t>
            </w:r>
          </w:p>
        </w:tc>
        <w:tc>
          <w:tcPr>
            <w:tcW w:w="263" w:type="pct"/>
            <w:vAlign w:val="center"/>
          </w:tcPr>
          <w:p w14:paraId="62E113B4" w14:textId="77777777" w:rsidR="00D80D08" w:rsidRPr="00DB7958" w:rsidRDefault="00D80D08" w:rsidP="00D80D08">
            <w:pPr>
              <w:spacing w:before="20" w:after="20"/>
              <w:jc w:val="center"/>
              <w:rPr>
                <w:rFonts w:cs="Arial"/>
                <w:sz w:val="11"/>
                <w:szCs w:val="11"/>
              </w:rPr>
            </w:pPr>
            <w:r w:rsidRPr="00DB7958">
              <w:rPr>
                <w:sz w:val="11"/>
              </w:rPr>
              <w:t>2500</w:t>
            </w:r>
          </w:p>
        </w:tc>
        <w:tc>
          <w:tcPr>
            <w:tcW w:w="264" w:type="pct"/>
            <w:vAlign w:val="center"/>
          </w:tcPr>
          <w:p w14:paraId="6FBDD786" w14:textId="77777777" w:rsidR="00D80D08" w:rsidRPr="00DB7958" w:rsidRDefault="00D80D08" w:rsidP="00D80D08">
            <w:pPr>
              <w:spacing w:before="20" w:after="20"/>
              <w:jc w:val="center"/>
              <w:rPr>
                <w:rFonts w:cs="Arial"/>
                <w:sz w:val="11"/>
                <w:szCs w:val="11"/>
              </w:rPr>
            </w:pPr>
            <w:r w:rsidRPr="00DB7958">
              <w:rPr>
                <w:sz w:val="11"/>
              </w:rPr>
              <w:t>4500</w:t>
            </w:r>
          </w:p>
        </w:tc>
        <w:tc>
          <w:tcPr>
            <w:tcW w:w="263" w:type="pct"/>
            <w:vAlign w:val="center"/>
          </w:tcPr>
          <w:p w14:paraId="6102288A" w14:textId="77777777" w:rsidR="00D80D08" w:rsidRPr="00DB7958" w:rsidRDefault="00D80D08" w:rsidP="00D80D08">
            <w:pPr>
              <w:spacing w:before="20" w:after="20"/>
              <w:jc w:val="center"/>
              <w:rPr>
                <w:rFonts w:cs="Arial"/>
                <w:sz w:val="11"/>
                <w:szCs w:val="11"/>
              </w:rPr>
            </w:pPr>
            <w:r w:rsidRPr="00DB7958">
              <w:rPr>
                <w:sz w:val="11"/>
              </w:rPr>
              <w:t>2500</w:t>
            </w:r>
          </w:p>
        </w:tc>
        <w:tc>
          <w:tcPr>
            <w:tcW w:w="261" w:type="pct"/>
            <w:vAlign w:val="center"/>
          </w:tcPr>
          <w:p w14:paraId="2ADA0F86" w14:textId="77777777" w:rsidR="00D80D08" w:rsidRPr="00DB7958" w:rsidRDefault="00D80D08" w:rsidP="00D80D08">
            <w:pPr>
              <w:spacing w:before="20" w:after="20"/>
              <w:jc w:val="center"/>
              <w:rPr>
                <w:rFonts w:cs="Arial"/>
                <w:sz w:val="11"/>
                <w:szCs w:val="11"/>
              </w:rPr>
            </w:pPr>
            <w:r w:rsidRPr="00DB7958">
              <w:rPr>
                <w:sz w:val="11"/>
              </w:rPr>
              <w:t>5000</w:t>
            </w:r>
          </w:p>
        </w:tc>
      </w:tr>
    </w:tbl>
    <w:p w14:paraId="3B158E46" w14:textId="77777777" w:rsidR="005B2075" w:rsidRPr="00DB7958" w:rsidRDefault="005B2075" w:rsidP="008D5A2A"/>
    <w:p w14:paraId="44FFEF5E" w14:textId="2E75CD25" w:rsidR="005B2075" w:rsidRPr="00DB7958" w:rsidRDefault="005B2075" w:rsidP="00FF79C7">
      <w:pPr>
        <w:pStyle w:val="ListParagraph"/>
        <w:keepNext/>
        <w:keepLines/>
        <w:numPr>
          <w:ilvl w:val="0"/>
          <w:numId w:val="8"/>
        </w:numPr>
        <w:spacing w:line="276" w:lineRule="auto"/>
        <w:rPr>
          <w:rFonts w:cs="Calibri"/>
          <w:szCs w:val="20"/>
        </w:rPr>
      </w:pPr>
      <w:r w:rsidRPr="00DB7958">
        <w:t xml:space="preserve">Hängt vor allem von der Ausrichtung des Tunnels ab: </w:t>
      </w:r>
    </w:p>
    <w:p w14:paraId="298EBE1E" w14:textId="77777777" w:rsidR="005B2075" w:rsidRPr="00DB7958" w:rsidRDefault="005B2075" w:rsidP="007837C9">
      <w:pPr>
        <w:pStyle w:val="Heading9"/>
        <w:widowControl/>
        <w:numPr>
          <w:ilvl w:val="0"/>
          <w:numId w:val="9"/>
        </w:numPr>
      </w:pPr>
      <w:r w:rsidRPr="00DB7958">
        <w:t>niedrigeren Wert für Südeinfahrt (von Süden) wählen;</w:t>
      </w:r>
    </w:p>
    <w:p w14:paraId="64205DFC" w14:textId="77777777" w:rsidR="005B2075" w:rsidRPr="00DB7958" w:rsidRDefault="005B2075" w:rsidP="008D5A2A">
      <w:pPr>
        <w:pStyle w:val="Heading9"/>
        <w:widowControl/>
      </w:pPr>
      <w:r w:rsidRPr="00DB7958">
        <w:t>höheren Wert für Nordeinfahrt (von Norden) wählen;</w:t>
      </w:r>
    </w:p>
    <w:p w14:paraId="6A73555C" w14:textId="481B6167" w:rsidR="005B2075" w:rsidRPr="00DB7958" w:rsidRDefault="005B2075" w:rsidP="008D5A2A">
      <w:pPr>
        <w:pStyle w:val="Heading9"/>
        <w:widowControl/>
      </w:pPr>
      <w:r w:rsidRPr="00DB7958">
        <w:t>für Ost- und Westeinfahrt mittleren der angegebenen Werte auswählen.</w:t>
      </w:r>
    </w:p>
    <w:p w14:paraId="5E027BE6" w14:textId="77777777" w:rsidR="00E2657B" w:rsidRPr="00DB7958" w:rsidRDefault="00E2657B" w:rsidP="008D5A2A"/>
    <w:p w14:paraId="659E9B43" w14:textId="186592B9" w:rsidR="005B2075" w:rsidRPr="00DB7958" w:rsidRDefault="005B2075" w:rsidP="00FF79C7">
      <w:pPr>
        <w:pStyle w:val="ListParagraph"/>
        <w:keepNext/>
        <w:keepLines/>
        <w:numPr>
          <w:ilvl w:val="0"/>
          <w:numId w:val="8"/>
        </w:numPr>
        <w:spacing w:line="276" w:lineRule="auto"/>
        <w:rPr>
          <w:rFonts w:cs="Calibri"/>
          <w:szCs w:val="20"/>
        </w:rPr>
      </w:pPr>
      <w:r w:rsidRPr="00DB7958">
        <w:t>Hängt vor allem von der Leuchtdichte der Umgebung ab:</w:t>
      </w:r>
    </w:p>
    <w:p w14:paraId="10B74850" w14:textId="77777777" w:rsidR="005B2075" w:rsidRPr="00DB7958" w:rsidRDefault="005B2075" w:rsidP="007837C9">
      <w:pPr>
        <w:pStyle w:val="Heading9"/>
        <w:widowControl/>
        <w:numPr>
          <w:ilvl w:val="0"/>
          <w:numId w:val="36"/>
        </w:numPr>
      </w:pPr>
      <w:r w:rsidRPr="00DB7958">
        <w:t>niedrigeren Wert bei geringer Reflexion der Umgebung wählen;</w:t>
      </w:r>
    </w:p>
    <w:p w14:paraId="625DD8E9" w14:textId="77777777" w:rsidR="005B2075" w:rsidRPr="00DB7958" w:rsidRDefault="005B2075" w:rsidP="008D5A2A">
      <w:pPr>
        <w:pStyle w:val="Heading9"/>
        <w:widowControl/>
      </w:pPr>
      <w:r w:rsidRPr="00DB7958">
        <w:t>höheren Wert bei starker Reflexion der Umgebung wählen.</w:t>
      </w:r>
    </w:p>
    <w:p w14:paraId="45575728" w14:textId="77777777" w:rsidR="005B2075" w:rsidRPr="00DB7958" w:rsidRDefault="005B2075" w:rsidP="008D5A2A">
      <w:pPr>
        <w:pStyle w:val="ListParagraph"/>
        <w:autoSpaceDE w:val="0"/>
        <w:autoSpaceDN w:val="0"/>
        <w:adjustRightInd w:val="0"/>
        <w:spacing w:before="120" w:after="120" w:line="276" w:lineRule="auto"/>
        <w:ind w:left="1151"/>
        <w:jc w:val="left"/>
        <w:rPr>
          <w:rFonts w:cs="Calibri"/>
          <w:szCs w:val="20"/>
        </w:rPr>
      </w:pPr>
    </w:p>
    <w:p w14:paraId="42B784AE" w14:textId="0BBA9375" w:rsidR="005B2075" w:rsidRPr="00DB7958" w:rsidRDefault="005B2075" w:rsidP="00FF79C7">
      <w:pPr>
        <w:pStyle w:val="ListParagraph"/>
        <w:keepNext/>
        <w:keepLines/>
        <w:numPr>
          <w:ilvl w:val="0"/>
          <w:numId w:val="8"/>
        </w:numPr>
        <w:spacing w:line="276" w:lineRule="auto"/>
        <w:rPr>
          <w:rFonts w:cs="Calibri"/>
          <w:szCs w:val="20"/>
        </w:rPr>
      </w:pPr>
      <w:r w:rsidRPr="00DB7958">
        <w:t>Hängt vor allem von der Ausrichtung des Tunnels ab:</w:t>
      </w:r>
    </w:p>
    <w:p w14:paraId="1569D750" w14:textId="77777777" w:rsidR="005B2075" w:rsidRPr="00DB7958" w:rsidRDefault="005B2075" w:rsidP="007837C9">
      <w:pPr>
        <w:pStyle w:val="Heading9"/>
        <w:widowControl/>
        <w:numPr>
          <w:ilvl w:val="0"/>
          <w:numId w:val="35"/>
        </w:numPr>
      </w:pPr>
      <w:r w:rsidRPr="00DB7958">
        <w:t>niedrigeren Wert für Nordeinfahrt (von Norden) wählen;</w:t>
      </w:r>
    </w:p>
    <w:p w14:paraId="1875D236" w14:textId="77777777" w:rsidR="005B2075" w:rsidRPr="00DB7958" w:rsidRDefault="005B2075" w:rsidP="008D5A2A">
      <w:pPr>
        <w:pStyle w:val="Heading9"/>
        <w:widowControl/>
      </w:pPr>
      <w:r w:rsidRPr="00DB7958">
        <w:t>höheren Wert für Südeinfahrt (von Süden) wählen;</w:t>
      </w:r>
    </w:p>
    <w:p w14:paraId="7B0E134B" w14:textId="77777777" w:rsidR="005B2075" w:rsidRPr="00DB7958" w:rsidRDefault="005B2075" w:rsidP="008D5A2A">
      <w:pPr>
        <w:pStyle w:val="Heading9"/>
        <w:widowControl/>
      </w:pPr>
      <w:r w:rsidRPr="00DB7958">
        <w:t>für Ost- und Westeinfahrt mittleren der angegebenen Werte auswählen.</w:t>
      </w:r>
    </w:p>
    <w:p w14:paraId="37C3E77E" w14:textId="77777777" w:rsidR="00EA110B" w:rsidRPr="00DB7958" w:rsidRDefault="00EA110B" w:rsidP="00FF79C7">
      <w:pPr>
        <w:pStyle w:val="Heading4"/>
        <w:numPr>
          <w:ilvl w:val="0"/>
          <w:numId w:val="0"/>
        </w:numPr>
      </w:pPr>
      <w:r w:rsidRPr="00DB7958">
        <w:t>3.3.2</w:t>
      </w:r>
      <w:r w:rsidRPr="00DB7958">
        <w:tab/>
        <w:t>Bestimmung der Leuchtdichte in der Annäherungsstrecke L</w:t>
      </w:r>
      <w:r w:rsidRPr="00DB7958">
        <w:rPr>
          <w:vertAlign w:val="subscript"/>
        </w:rPr>
        <w:t xml:space="preserve">20 </w:t>
      </w:r>
      <w:r w:rsidRPr="00DB7958">
        <w:t>durch Analyse der Annäherungsstrecke mit einem Öffnungswinkel des Gesichtsfeldkegels von 20°</w:t>
      </w:r>
    </w:p>
    <w:p w14:paraId="6DC8D237" w14:textId="7C6B88DA" w:rsidR="00EF49C0" w:rsidRPr="00DB7958" w:rsidRDefault="00EA110B" w:rsidP="008D5A2A">
      <w:pPr>
        <w:pStyle w:val="tl1"/>
      </w:pPr>
      <w:r w:rsidRPr="00DB7958">
        <w:t xml:space="preserve">Bei der Gestaltung der Beleuchtung eines neuen Tunnels muss zur Bestimmung der Leuchtdichte in der Annäherungsstrecke </w:t>
      </w:r>
      <w:r w:rsidRPr="00DB7958">
        <w:rPr>
          <w:i/>
        </w:rPr>
        <w:t>L</w:t>
      </w:r>
      <w:r w:rsidRPr="00DB7958">
        <w:rPr>
          <w:vertAlign w:val="subscript"/>
        </w:rPr>
        <w:t>20</w:t>
      </w:r>
      <w:r w:rsidRPr="00DB7958">
        <w:t xml:space="preserve"> die auf der Analyse der Annäherungsstrecke mit einem Öffnungswinkel des Gesichtsfeldkegels von 20° beruhenden Methode gewählt werden (Beispiel in Abbildung 4). Da der Wert der Leuchtdichte der Einsichtstrecke unbekannt ist und der prozentuale Anteil der Einfahrt</w:t>
      </w:r>
      <w:r w:rsidRPr="00DB7958">
        <w:lastRenderedPageBreak/>
        <w:t xml:space="preserve">strecke </w:t>
      </w:r>
      <m:oMath>
        <m:r>
          <w:rPr>
            <w:rFonts w:ascii="Cambria Math" w:hAnsi="Cambria Math"/>
          </w:rPr>
          <m:t>τ</m:t>
        </m:r>
      </m:oMath>
      <w:r w:rsidRPr="00DB7958">
        <w:t xml:space="preserve"> gering ist, können diese Werte vernachlässigt und die Leuchtdichte </w:t>
      </w:r>
      <w:r w:rsidRPr="00DB7958">
        <w:rPr>
          <w:i/>
        </w:rPr>
        <w:t>L</w:t>
      </w:r>
      <w:r w:rsidRPr="00DB7958">
        <w:rPr>
          <w:vertAlign w:val="subscript"/>
        </w:rPr>
        <w:t>20</w:t>
      </w:r>
      <w:r w:rsidRPr="00DB7958">
        <w:t xml:space="preserve"> mit Hilfe der Gleichung (2) bestimmt werden. Der mit dieser Methode berechnete Leuchtdichtewert </w:t>
      </w:r>
      <w:r w:rsidRPr="00DB7958">
        <w:rPr>
          <w:i/>
        </w:rPr>
        <w:t>L</w:t>
      </w:r>
      <w:r w:rsidRPr="00DB7958">
        <w:rPr>
          <w:vertAlign w:val="subscript"/>
        </w:rPr>
        <w:t>20</w:t>
      </w:r>
      <w:r w:rsidRPr="00DB7958">
        <w:t xml:space="preserve"> ist der Höchstwert und kann nach Analyse der Daten der Verteilung der relativen Häufigkeit des Auftretens von </w:t>
      </w:r>
      <w:r w:rsidRPr="00DB7958">
        <w:rPr>
          <w:i/>
        </w:rPr>
        <w:t>L</w:t>
      </w:r>
      <w:r w:rsidRPr="00DB7958">
        <w:rPr>
          <w:vertAlign w:val="subscript"/>
        </w:rPr>
        <w:t>20</w:t>
      </w:r>
      <w:r w:rsidRPr="00DB7958">
        <w:t xml:space="preserve"> berichtigt werden. Die Faktoren γ, ρ und ε werden mithilfe maßstabgerechter Skizzen der Tunneleinfahrt oder einer Fotografie aus einer Entfernung, die dem Gesamtbremsweg vor der Tunneleinfahrt entspricht, bestimmt. Können die Leuchtdichten LC, LR und LE nicht gemessen werden, werden die Werte der Tabelle 6 [TNI CEN/CR 14380] entnommen.</w:t>
      </w:r>
    </w:p>
    <w:p w14:paraId="4C3576F3" w14:textId="77777777" w:rsidR="00C1181D" w:rsidRPr="00DB7958" w:rsidRDefault="00CC27EE" w:rsidP="008D5A2A">
      <w:pPr>
        <w:pStyle w:val="Caption"/>
        <w:rPr>
          <w:bCs w:val="0"/>
          <w:szCs w:val="24"/>
        </w:rPr>
      </w:pPr>
      <m:oMath>
        <m:sSub>
          <m:sSubPr>
            <m:ctrlPr>
              <w:rPr>
                <w:rFonts w:ascii="Cambria Math" w:hAnsi="Cambria Math"/>
                <w:bCs w:val="0"/>
                <w:szCs w:val="24"/>
              </w:rPr>
            </m:ctrlPr>
          </m:sSubPr>
          <m:e>
            <m:r>
              <w:rPr>
                <w:rFonts w:ascii="Cambria Math" w:hAnsi="Cambria Math"/>
                <w:szCs w:val="24"/>
              </w:rPr>
              <m:t>L</m:t>
            </m:r>
          </m:e>
          <m:sub>
            <m:r>
              <m:rPr>
                <m:sty m:val="p"/>
              </m:rPr>
              <w:rPr>
                <w:rFonts w:ascii="Cambria Math" w:hAnsi="Cambria Math"/>
                <w:szCs w:val="24"/>
              </w:rPr>
              <m:t>20</m:t>
            </m:r>
          </m:sub>
        </m:sSub>
        <m:r>
          <m:rPr>
            <m:sty m:val="p"/>
          </m:rPr>
          <w:rPr>
            <w:rFonts w:ascii="Cambria Math" w:hAnsi="Cambria Math"/>
            <w:szCs w:val="24"/>
          </w:rPr>
          <m:t>=</m:t>
        </m:r>
        <m:sSub>
          <m:sSubPr>
            <m:ctrlPr>
              <w:rPr>
                <w:rFonts w:ascii="Cambria Math" w:hAnsi="Cambria Math"/>
                <w:bCs w:val="0"/>
                <w:szCs w:val="24"/>
              </w:rPr>
            </m:ctrlPr>
          </m:sSubPr>
          <m:e>
            <m:r>
              <w:rPr>
                <w:rFonts w:ascii="Cambria Math" w:hAnsi="Cambria Math"/>
                <w:szCs w:val="24"/>
              </w:rPr>
              <m:t>γL</m:t>
            </m:r>
          </m:e>
          <m:sub>
            <m:r>
              <w:rPr>
                <w:rFonts w:ascii="Cambria Math" w:hAnsi="Cambria Math"/>
                <w:szCs w:val="24"/>
              </w:rPr>
              <m:t>c</m:t>
            </m:r>
          </m:sub>
        </m:sSub>
        <m:r>
          <m:rPr>
            <m:sty m:val="p"/>
          </m:rPr>
          <w:rPr>
            <w:rFonts w:ascii="Cambria Math" w:hAnsi="Cambria Math"/>
            <w:szCs w:val="24"/>
          </w:rPr>
          <m:t>+</m:t>
        </m:r>
        <m:sSub>
          <m:sSubPr>
            <m:ctrlPr>
              <w:rPr>
                <w:rFonts w:ascii="Cambria Math" w:hAnsi="Cambria Math"/>
                <w:bCs w:val="0"/>
                <w:szCs w:val="24"/>
              </w:rPr>
            </m:ctrlPr>
          </m:sSubPr>
          <m:e>
            <m:r>
              <w:rPr>
                <w:rFonts w:ascii="Cambria Math" w:hAnsi="Cambria Math"/>
                <w:szCs w:val="24"/>
              </w:rPr>
              <m:t>ρL</m:t>
            </m:r>
          </m:e>
          <m:sub>
            <m:r>
              <w:rPr>
                <w:rFonts w:ascii="Cambria Math" w:hAnsi="Cambria Math"/>
                <w:szCs w:val="24"/>
              </w:rPr>
              <m:t>R</m:t>
            </m:r>
          </m:sub>
        </m:sSub>
        <m:r>
          <m:rPr>
            <m:sty m:val="p"/>
          </m:rPr>
          <w:rPr>
            <w:rFonts w:ascii="Cambria Math" w:hAnsi="Cambria Math"/>
            <w:szCs w:val="24"/>
          </w:rPr>
          <m:t>+</m:t>
        </m:r>
        <m:sSub>
          <m:sSubPr>
            <m:ctrlPr>
              <w:rPr>
                <w:rFonts w:ascii="Cambria Math" w:hAnsi="Cambria Math"/>
                <w:bCs w:val="0"/>
                <w:szCs w:val="24"/>
              </w:rPr>
            </m:ctrlPr>
          </m:sSubPr>
          <m:e>
            <m:r>
              <w:rPr>
                <w:rFonts w:ascii="Cambria Math" w:hAnsi="Cambria Math"/>
                <w:szCs w:val="24"/>
              </w:rPr>
              <m:t>εL</m:t>
            </m:r>
          </m:e>
          <m:sub>
            <m:r>
              <w:rPr>
                <w:rFonts w:ascii="Cambria Math" w:hAnsi="Cambria Math"/>
                <w:szCs w:val="24"/>
              </w:rPr>
              <m:t>E</m:t>
            </m:r>
          </m:sub>
        </m:sSub>
      </m:oMath>
      <w:r w:rsidR="00016590" w:rsidRPr="00DB7958">
        <w:tab/>
      </w:r>
      <w:r w:rsidR="00016590" w:rsidRPr="00DB7958">
        <w:tab/>
      </w:r>
      <w:r w:rsidR="00016590" w:rsidRPr="00DB7958">
        <w:tab/>
      </w:r>
      <w:r w:rsidR="00016590" w:rsidRPr="00DB7958">
        <w:tab/>
      </w:r>
      <w:r w:rsidR="00016590"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2</w:t>
      </w:r>
      <w:r w:rsidR="00C36C62" w:rsidRPr="00DB7958">
        <w:fldChar w:fldCharType="end"/>
      </w:r>
      <w:r w:rsidR="00016590" w:rsidRPr="00DB7958">
        <w:t>)</w:t>
      </w:r>
    </w:p>
    <w:p w14:paraId="562F4D9E" w14:textId="77777777" w:rsidR="00D80D08" w:rsidRPr="00DB7958" w:rsidRDefault="00D80D08" w:rsidP="00D80D08">
      <w:pPr>
        <w:pStyle w:val="tl1"/>
      </w:pPr>
      <w:r w:rsidRPr="00DB7958">
        <w:t xml:space="preserve">wobei gilt: </w:t>
      </w:r>
      <w:r w:rsidRPr="00DB7958">
        <w:tab/>
      </w:r>
      <w:r w:rsidRPr="00DB7958">
        <w:tab/>
      </w:r>
      <w:r w:rsidRPr="00DB7958">
        <w:tab/>
      </w:r>
      <w:r w:rsidRPr="00DB7958">
        <w:tab/>
      </w:r>
      <w:r w:rsidRPr="00DB7958">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r w:rsidRPr="00DB7958">
        <w:t>;</w:t>
      </w:r>
    </w:p>
    <w:p w14:paraId="2437E9CC" w14:textId="77777777" w:rsidR="00293F7F" w:rsidRPr="00DB7958" w:rsidRDefault="00C1181D" w:rsidP="00FF79C7">
      <w:pPr>
        <w:pStyle w:val="tl1"/>
        <w:keepNext/>
        <w:keepLines/>
      </w:pPr>
      <w:r w:rsidRPr="00DB7958">
        <w:t xml:space="preserve">worin: </w:t>
      </w:r>
    </w:p>
    <w:p w14:paraId="1010F7C7" w14:textId="5C0C0B78" w:rsidR="00293F7F" w:rsidRPr="00DB7958" w:rsidRDefault="00C1181D" w:rsidP="00D80D08">
      <w:pPr>
        <w:pStyle w:val="tl1"/>
        <w:ind w:left="1260" w:hanging="540"/>
      </w:pPr>
      <w:r w:rsidRPr="00DB7958">
        <w:rPr>
          <w:i/>
        </w:rPr>
        <w:t>L</w:t>
      </w:r>
      <w:r w:rsidRPr="00DB7958">
        <w:rPr>
          <w:i/>
          <w:vertAlign w:val="subscript"/>
        </w:rPr>
        <w:t>C</w:t>
      </w:r>
      <w:r w:rsidRPr="00DB7958">
        <w:tab/>
        <w:t>die Leuchtdichte des Himmels ist;</w:t>
      </w:r>
    </w:p>
    <w:p w14:paraId="75FE3766" w14:textId="5520F4CD" w:rsidR="00293F7F" w:rsidRPr="00DB7958" w:rsidRDefault="00C1181D" w:rsidP="00D80D08">
      <w:pPr>
        <w:pStyle w:val="tl1"/>
        <w:ind w:left="1260" w:hanging="540"/>
      </w:pPr>
      <w:r w:rsidRPr="00DB7958">
        <w:rPr>
          <w:i/>
        </w:rPr>
        <w:t>L</w:t>
      </w:r>
      <w:r w:rsidRPr="00DB7958">
        <w:rPr>
          <w:i/>
          <w:vertAlign w:val="subscript"/>
        </w:rPr>
        <w:t>R</w:t>
      </w:r>
      <w:r w:rsidRPr="00DB7958">
        <w:tab/>
        <w:t xml:space="preserve">die Leuchtdichte der Fahrbahn; </w:t>
      </w:r>
    </w:p>
    <w:p w14:paraId="34A04768" w14:textId="7B733609" w:rsidR="00293F7F" w:rsidRPr="00DB7958" w:rsidRDefault="00C1181D" w:rsidP="00D80D08">
      <w:pPr>
        <w:pStyle w:val="tl1"/>
        <w:ind w:left="1260" w:hanging="540"/>
      </w:pPr>
      <w:r w:rsidRPr="00DB7958">
        <w:rPr>
          <w:i/>
        </w:rPr>
        <w:t>L</w:t>
      </w:r>
      <w:r w:rsidRPr="00DB7958">
        <w:rPr>
          <w:i/>
          <w:vertAlign w:val="subscript"/>
        </w:rPr>
        <w:t>E</w:t>
      </w:r>
      <w:r w:rsidRPr="00DB7958">
        <w:tab/>
        <w:t xml:space="preserve">die Leuchtdichte der Umgebung; </w:t>
      </w:r>
    </w:p>
    <w:p w14:paraId="03E0244C" w14:textId="4969DCE4" w:rsidR="00DA2BB5" w:rsidRPr="00DB7958" w:rsidRDefault="00C1181D" w:rsidP="00D80D08">
      <w:pPr>
        <w:pStyle w:val="tl1"/>
        <w:ind w:left="1260" w:hanging="540"/>
      </w:pPr>
      <w:r w:rsidRPr="00DB7958">
        <w:t>γ</w:t>
      </w:r>
      <w:r w:rsidRPr="00DB7958">
        <w:tab/>
        <w:t xml:space="preserve">der prozentuale Anteil des Himmels; </w:t>
      </w:r>
    </w:p>
    <w:p w14:paraId="48DD1DF9" w14:textId="656B0125" w:rsidR="00DA2BB5" w:rsidRPr="00DB7958" w:rsidRDefault="00C1181D" w:rsidP="00D80D08">
      <w:pPr>
        <w:pStyle w:val="tl1"/>
        <w:ind w:left="1260" w:hanging="540"/>
      </w:pPr>
      <w:r w:rsidRPr="00DB7958">
        <w:t>ρ</w:t>
      </w:r>
      <w:r w:rsidRPr="00DB7958">
        <w:tab/>
        <w:t>der prozentuale Anteil der Fahrbahn;</w:t>
      </w:r>
    </w:p>
    <w:p w14:paraId="65D3B34B" w14:textId="0E1FF7D4" w:rsidR="00C1181D" w:rsidRPr="00DB7958" w:rsidRDefault="00C1181D" w:rsidP="00D80D08">
      <w:pPr>
        <w:pStyle w:val="tl1"/>
        <w:ind w:left="1260" w:hanging="540"/>
      </w:pPr>
      <w:r w:rsidRPr="00DB7958">
        <w:t>ε</w:t>
      </w:r>
      <w:r w:rsidRPr="00DB7958">
        <w:tab/>
        <w:t>der prozentuale Anteil der Umgebung.</w:t>
      </w:r>
    </w:p>
    <w:p w14:paraId="05923C49" w14:textId="77777777" w:rsidR="000E5D66" w:rsidRPr="00DB7958" w:rsidRDefault="00A3783F" w:rsidP="008D5A2A">
      <w:pPr>
        <w:jc w:val="center"/>
      </w:pPr>
      <w:r w:rsidRPr="00DB7958">
        <w:rPr>
          <w:noProof/>
          <w:lang w:val="en-US"/>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4C78328F" w:rsidR="003369A8" w:rsidRPr="00DB7958" w:rsidRDefault="00A74E71" w:rsidP="00FF79C7">
      <w:pPr>
        <w:pStyle w:val="Obrzek"/>
        <w:numPr>
          <w:ilvl w:val="0"/>
          <w:numId w:val="0"/>
        </w:numPr>
        <w:tabs>
          <w:tab w:val="left" w:pos="1440"/>
        </w:tabs>
        <w:spacing w:before="240" w:after="240"/>
        <w:contextualSpacing w:val="0"/>
      </w:pPr>
      <w:r w:rsidRPr="00DB7958">
        <w:t>Abbildung 4</w:t>
      </w:r>
      <w:r w:rsidRPr="00DB7958">
        <w:tab/>
        <w:t>Beispielansicht eines Tunnelportals mit Kennzeichnung des 20°-Gesichtsfelds und der einzelnen prozentualen Anteile</w:t>
      </w:r>
    </w:p>
    <w:p w14:paraId="6C806E7D" w14:textId="3CF7050F" w:rsidR="000E5D66" w:rsidRPr="00DB7958" w:rsidRDefault="00A74E71" w:rsidP="00FF79C7">
      <w:pPr>
        <w:pStyle w:val="Tabulka"/>
        <w:keepNext/>
        <w:keepLines/>
        <w:numPr>
          <w:ilvl w:val="0"/>
          <w:numId w:val="0"/>
        </w:numPr>
        <w:ind w:left="1440" w:hanging="1440"/>
      </w:pPr>
      <w:r w:rsidRPr="00DB7958">
        <w:t>Tabelle 6</w:t>
      </w:r>
      <w:r w:rsidRPr="00DB7958">
        <w:tab/>
        <w:t>Näherungswerte der Leuchtdichte (kcd/m2) für verschiedene Tunneleinfahrten und -umgebungen in einem 20°-Gesichtsfeld</w:t>
      </w:r>
    </w:p>
    <w:tbl>
      <w:tblPr>
        <w:tblStyle w:val="TableGrid"/>
        <w:tblW w:w="5000" w:type="pct"/>
        <w:tblLayout w:type="fixed"/>
        <w:tblCellMar>
          <w:left w:w="43" w:type="dxa"/>
          <w:right w:w="43" w:type="dxa"/>
        </w:tblCellMar>
        <w:tblLook w:val="04A0" w:firstRow="1" w:lastRow="0" w:firstColumn="1" w:lastColumn="0" w:noHBand="0" w:noVBand="1"/>
      </w:tblPr>
      <w:tblGrid>
        <w:gridCol w:w="1983"/>
        <w:gridCol w:w="1177"/>
        <w:gridCol w:w="1192"/>
        <w:gridCol w:w="1177"/>
        <w:gridCol w:w="1177"/>
        <w:gridCol w:w="1177"/>
        <w:gridCol w:w="1174"/>
      </w:tblGrid>
      <w:tr w:rsidR="00D80D08" w:rsidRPr="00DB7958" w14:paraId="6ED9EF69" w14:textId="77777777" w:rsidTr="00D80D08">
        <w:tc>
          <w:tcPr>
            <w:tcW w:w="1094" w:type="pct"/>
            <w:vMerge w:val="restart"/>
            <w:vAlign w:val="center"/>
          </w:tcPr>
          <w:p w14:paraId="5CA6EC5E" w14:textId="77777777" w:rsidR="00D80D08" w:rsidRPr="00DB7958" w:rsidRDefault="00D80D08" w:rsidP="00D80D08">
            <w:pPr>
              <w:pStyle w:val="Heading4"/>
              <w:numPr>
                <w:ilvl w:val="0"/>
                <w:numId w:val="0"/>
              </w:numPr>
              <w:spacing w:before="20" w:after="20"/>
              <w:jc w:val="center"/>
              <w:outlineLvl w:val="3"/>
            </w:pPr>
            <w:r w:rsidRPr="00DB7958">
              <w:t>Fahrtrichtung</w:t>
            </w:r>
          </w:p>
        </w:tc>
        <w:tc>
          <w:tcPr>
            <w:tcW w:w="650" w:type="pct"/>
            <w:vMerge w:val="restart"/>
            <w:vAlign w:val="center"/>
          </w:tcPr>
          <w:p w14:paraId="0AC6C398" w14:textId="77777777" w:rsidR="00D80D08" w:rsidRPr="00DB7958" w:rsidRDefault="00D80D08" w:rsidP="00D80D08">
            <w:pPr>
              <w:pStyle w:val="Heading4"/>
              <w:numPr>
                <w:ilvl w:val="0"/>
                <w:numId w:val="0"/>
              </w:numPr>
              <w:spacing w:before="20" w:after="20"/>
              <w:jc w:val="center"/>
              <w:outlineLvl w:val="3"/>
            </w:pPr>
            <w:r w:rsidRPr="00DB7958">
              <w:t>LC (Himmel)</w:t>
            </w:r>
          </w:p>
        </w:tc>
        <w:tc>
          <w:tcPr>
            <w:tcW w:w="658" w:type="pct"/>
            <w:vMerge w:val="restart"/>
            <w:vAlign w:val="center"/>
          </w:tcPr>
          <w:p w14:paraId="064A51D9" w14:textId="77777777" w:rsidR="00D80D08" w:rsidRPr="00DB7958" w:rsidRDefault="00D80D08" w:rsidP="00D80D08">
            <w:pPr>
              <w:pStyle w:val="Heading4"/>
              <w:numPr>
                <w:ilvl w:val="0"/>
                <w:numId w:val="0"/>
              </w:numPr>
              <w:spacing w:before="20" w:after="20"/>
              <w:jc w:val="center"/>
              <w:outlineLvl w:val="3"/>
            </w:pPr>
            <w:r w:rsidRPr="00DB7958">
              <w:t>LR (Fahrbahn)</w:t>
            </w:r>
          </w:p>
        </w:tc>
        <w:tc>
          <w:tcPr>
            <w:tcW w:w="2599" w:type="pct"/>
            <w:gridSpan w:val="4"/>
            <w:vAlign w:val="center"/>
          </w:tcPr>
          <w:p w14:paraId="6C32AB13" w14:textId="77777777" w:rsidR="00D80D08" w:rsidRPr="00DB7958" w:rsidRDefault="00D80D08" w:rsidP="00D80D08">
            <w:pPr>
              <w:pStyle w:val="Heading4"/>
              <w:numPr>
                <w:ilvl w:val="0"/>
                <w:numId w:val="0"/>
              </w:numPr>
              <w:spacing w:before="20" w:after="20"/>
              <w:jc w:val="center"/>
              <w:outlineLvl w:val="3"/>
            </w:pPr>
            <w:r w:rsidRPr="00DB7958">
              <w:t>LE (Umgebung)</w:t>
            </w:r>
          </w:p>
        </w:tc>
      </w:tr>
      <w:tr w:rsidR="00D80D08" w:rsidRPr="00DB7958" w14:paraId="6173E0E0" w14:textId="77777777" w:rsidTr="00D80D08">
        <w:tc>
          <w:tcPr>
            <w:tcW w:w="1094" w:type="pct"/>
            <w:vMerge/>
            <w:vAlign w:val="center"/>
          </w:tcPr>
          <w:p w14:paraId="39C2848F" w14:textId="77777777" w:rsidR="00D80D08" w:rsidRPr="00DB7958" w:rsidRDefault="00D80D08" w:rsidP="00D80D08">
            <w:pPr>
              <w:pStyle w:val="Heading4"/>
              <w:numPr>
                <w:ilvl w:val="0"/>
                <w:numId w:val="0"/>
              </w:numPr>
              <w:spacing w:before="20" w:after="20"/>
              <w:jc w:val="center"/>
              <w:outlineLvl w:val="3"/>
              <w:rPr>
                <w:lang w:val="sk-SK"/>
              </w:rPr>
            </w:pPr>
          </w:p>
        </w:tc>
        <w:tc>
          <w:tcPr>
            <w:tcW w:w="650" w:type="pct"/>
            <w:vMerge/>
            <w:vAlign w:val="center"/>
          </w:tcPr>
          <w:p w14:paraId="76642DB3" w14:textId="77777777" w:rsidR="00D80D08" w:rsidRPr="00DB7958" w:rsidRDefault="00D80D08" w:rsidP="00D80D08">
            <w:pPr>
              <w:pStyle w:val="Heading4"/>
              <w:numPr>
                <w:ilvl w:val="0"/>
                <w:numId w:val="0"/>
              </w:numPr>
              <w:spacing w:before="20" w:after="20"/>
              <w:jc w:val="center"/>
              <w:outlineLvl w:val="3"/>
              <w:rPr>
                <w:lang w:val="sk-SK"/>
              </w:rPr>
            </w:pPr>
          </w:p>
        </w:tc>
        <w:tc>
          <w:tcPr>
            <w:tcW w:w="658" w:type="pct"/>
            <w:vMerge/>
            <w:vAlign w:val="center"/>
          </w:tcPr>
          <w:p w14:paraId="7C3A1E5D" w14:textId="77777777" w:rsidR="00D80D08" w:rsidRPr="00DB7958" w:rsidRDefault="00D80D08" w:rsidP="00D80D08">
            <w:pPr>
              <w:pStyle w:val="Heading4"/>
              <w:numPr>
                <w:ilvl w:val="0"/>
                <w:numId w:val="0"/>
              </w:numPr>
              <w:spacing w:before="20" w:after="20"/>
              <w:jc w:val="center"/>
              <w:outlineLvl w:val="3"/>
              <w:rPr>
                <w:lang w:val="sk-SK"/>
              </w:rPr>
            </w:pPr>
          </w:p>
        </w:tc>
        <w:tc>
          <w:tcPr>
            <w:tcW w:w="650" w:type="pct"/>
            <w:vAlign w:val="center"/>
          </w:tcPr>
          <w:p w14:paraId="5CABDD2E" w14:textId="77777777" w:rsidR="00D80D08" w:rsidRPr="00DB7958" w:rsidRDefault="00D80D08" w:rsidP="00D80D08">
            <w:pPr>
              <w:pStyle w:val="Heading4"/>
              <w:numPr>
                <w:ilvl w:val="0"/>
                <w:numId w:val="0"/>
              </w:numPr>
              <w:spacing w:before="20" w:after="20"/>
              <w:jc w:val="center"/>
              <w:outlineLvl w:val="3"/>
            </w:pPr>
            <w:r w:rsidRPr="00DB7958">
              <w:t>Felsen</w:t>
            </w:r>
          </w:p>
        </w:tc>
        <w:tc>
          <w:tcPr>
            <w:tcW w:w="650" w:type="pct"/>
            <w:vAlign w:val="center"/>
          </w:tcPr>
          <w:p w14:paraId="4851103E" w14:textId="77777777" w:rsidR="00D80D08" w:rsidRPr="00DB7958" w:rsidRDefault="00D80D08" w:rsidP="00D80D08">
            <w:pPr>
              <w:pStyle w:val="Heading4"/>
              <w:numPr>
                <w:ilvl w:val="0"/>
                <w:numId w:val="0"/>
              </w:numPr>
              <w:spacing w:before="20" w:after="20"/>
              <w:jc w:val="center"/>
              <w:outlineLvl w:val="3"/>
            </w:pPr>
            <w:r w:rsidRPr="00DB7958">
              <w:t>Gebäude</w:t>
            </w:r>
          </w:p>
        </w:tc>
        <w:tc>
          <w:tcPr>
            <w:tcW w:w="650" w:type="pct"/>
            <w:vAlign w:val="center"/>
          </w:tcPr>
          <w:p w14:paraId="68E8EEE4" w14:textId="77777777" w:rsidR="00D80D08" w:rsidRPr="00DB7958" w:rsidRDefault="00D80D08" w:rsidP="00D80D08">
            <w:pPr>
              <w:pStyle w:val="Heading4"/>
              <w:numPr>
                <w:ilvl w:val="0"/>
                <w:numId w:val="0"/>
              </w:numPr>
              <w:spacing w:before="20" w:after="20"/>
              <w:jc w:val="center"/>
              <w:outlineLvl w:val="3"/>
            </w:pPr>
            <w:r w:rsidRPr="00DB7958">
              <w:t>Schnee</w:t>
            </w:r>
          </w:p>
        </w:tc>
        <w:tc>
          <w:tcPr>
            <w:tcW w:w="649" w:type="pct"/>
            <w:vAlign w:val="center"/>
          </w:tcPr>
          <w:p w14:paraId="4B218EE6" w14:textId="77777777" w:rsidR="00D80D08" w:rsidRPr="00DB7958" w:rsidRDefault="00D80D08" w:rsidP="00D80D08">
            <w:pPr>
              <w:pStyle w:val="Heading4"/>
              <w:numPr>
                <w:ilvl w:val="0"/>
                <w:numId w:val="0"/>
              </w:numPr>
              <w:spacing w:before="20" w:after="20"/>
              <w:jc w:val="center"/>
              <w:outlineLvl w:val="3"/>
            </w:pPr>
            <w:r w:rsidRPr="00DB7958">
              <w:t>Wiesen</w:t>
            </w:r>
          </w:p>
        </w:tc>
      </w:tr>
      <w:tr w:rsidR="00D80D08" w:rsidRPr="00DB7958" w14:paraId="68B76A88" w14:textId="77777777" w:rsidTr="00D80D08">
        <w:tc>
          <w:tcPr>
            <w:tcW w:w="1094" w:type="pct"/>
            <w:vAlign w:val="center"/>
          </w:tcPr>
          <w:p w14:paraId="3586CA9E"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Von Norden</w:t>
            </w:r>
          </w:p>
        </w:tc>
        <w:tc>
          <w:tcPr>
            <w:tcW w:w="650" w:type="pct"/>
            <w:vAlign w:val="center"/>
          </w:tcPr>
          <w:p w14:paraId="0F17CFB1"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8</w:t>
            </w:r>
          </w:p>
        </w:tc>
        <w:tc>
          <w:tcPr>
            <w:tcW w:w="658" w:type="pct"/>
            <w:vAlign w:val="center"/>
          </w:tcPr>
          <w:p w14:paraId="1F8766EF"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3</w:t>
            </w:r>
          </w:p>
        </w:tc>
        <w:tc>
          <w:tcPr>
            <w:tcW w:w="650" w:type="pct"/>
            <w:vAlign w:val="center"/>
          </w:tcPr>
          <w:p w14:paraId="2884AA0E"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3</w:t>
            </w:r>
          </w:p>
        </w:tc>
        <w:tc>
          <w:tcPr>
            <w:tcW w:w="650" w:type="pct"/>
            <w:vAlign w:val="center"/>
          </w:tcPr>
          <w:p w14:paraId="047C9CA7"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8</w:t>
            </w:r>
          </w:p>
        </w:tc>
        <w:tc>
          <w:tcPr>
            <w:tcW w:w="650" w:type="pct"/>
            <w:vAlign w:val="center"/>
          </w:tcPr>
          <w:p w14:paraId="3B9263AC"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15 (V, H)</w:t>
            </w:r>
          </w:p>
        </w:tc>
        <w:tc>
          <w:tcPr>
            <w:tcW w:w="649" w:type="pct"/>
            <w:vAlign w:val="center"/>
          </w:tcPr>
          <w:p w14:paraId="7A068F61"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2</w:t>
            </w:r>
          </w:p>
        </w:tc>
      </w:tr>
      <w:tr w:rsidR="00D80D08" w:rsidRPr="00DB7958" w14:paraId="4DFDD5CF" w14:textId="77777777" w:rsidTr="00D80D08">
        <w:tc>
          <w:tcPr>
            <w:tcW w:w="1094" w:type="pct"/>
            <w:vMerge w:val="restart"/>
            <w:vAlign w:val="center"/>
          </w:tcPr>
          <w:p w14:paraId="5F7ECBA1"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Ost- und Westeinfahrt</w:t>
            </w:r>
          </w:p>
        </w:tc>
        <w:tc>
          <w:tcPr>
            <w:tcW w:w="650" w:type="pct"/>
            <w:vMerge w:val="restart"/>
            <w:vAlign w:val="center"/>
          </w:tcPr>
          <w:p w14:paraId="1E56D2BB"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12</w:t>
            </w:r>
          </w:p>
        </w:tc>
        <w:tc>
          <w:tcPr>
            <w:tcW w:w="658" w:type="pct"/>
            <w:vMerge w:val="restart"/>
            <w:vAlign w:val="center"/>
          </w:tcPr>
          <w:p w14:paraId="03DF115A"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4</w:t>
            </w:r>
          </w:p>
        </w:tc>
        <w:tc>
          <w:tcPr>
            <w:tcW w:w="650" w:type="pct"/>
            <w:vMerge w:val="restart"/>
            <w:vAlign w:val="center"/>
          </w:tcPr>
          <w:p w14:paraId="1FA94CC4"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2</w:t>
            </w:r>
          </w:p>
        </w:tc>
        <w:tc>
          <w:tcPr>
            <w:tcW w:w="650" w:type="pct"/>
            <w:vMerge w:val="restart"/>
            <w:vAlign w:val="center"/>
          </w:tcPr>
          <w:p w14:paraId="3CF2AEFB"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6</w:t>
            </w:r>
          </w:p>
        </w:tc>
        <w:tc>
          <w:tcPr>
            <w:tcW w:w="650" w:type="pct"/>
            <w:vAlign w:val="center"/>
          </w:tcPr>
          <w:p w14:paraId="452F9A5E"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10 (V)</w:t>
            </w:r>
          </w:p>
        </w:tc>
        <w:tc>
          <w:tcPr>
            <w:tcW w:w="649" w:type="pct"/>
            <w:vMerge w:val="restart"/>
            <w:vAlign w:val="center"/>
          </w:tcPr>
          <w:p w14:paraId="4E41D10E"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2</w:t>
            </w:r>
          </w:p>
        </w:tc>
      </w:tr>
      <w:tr w:rsidR="00D80D08" w:rsidRPr="00DB7958" w14:paraId="630C61C4" w14:textId="77777777" w:rsidTr="00D80D08">
        <w:tc>
          <w:tcPr>
            <w:tcW w:w="1094" w:type="pct"/>
            <w:vMerge/>
            <w:vAlign w:val="center"/>
          </w:tcPr>
          <w:p w14:paraId="1E004A3B"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0C2C7FB8"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8" w:type="pct"/>
            <w:vMerge/>
            <w:vAlign w:val="center"/>
          </w:tcPr>
          <w:p w14:paraId="222C77DC"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1EFEE760"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33FF070C"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Align w:val="center"/>
          </w:tcPr>
          <w:p w14:paraId="59BE218A"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15 (H)</w:t>
            </w:r>
          </w:p>
        </w:tc>
        <w:tc>
          <w:tcPr>
            <w:tcW w:w="649" w:type="pct"/>
            <w:vMerge/>
            <w:vAlign w:val="center"/>
          </w:tcPr>
          <w:p w14:paraId="6E197E3A"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r>
      <w:tr w:rsidR="00D80D08" w:rsidRPr="00DB7958" w14:paraId="6F81BD48" w14:textId="77777777" w:rsidTr="00D80D08">
        <w:tc>
          <w:tcPr>
            <w:tcW w:w="1094" w:type="pct"/>
            <w:vMerge w:val="restart"/>
            <w:vAlign w:val="center"/>
          </w:tcPr>
          <w:p w14:paraId="6D0F8F37"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Von Süden</w:t>
            </w:r>
          </w:p>
        </w:tc>
        <w:tc>
          <w:tcPr>
            <w:tcW w:w="650" w:type="pct"/>
            <w:vMerge w:val="restart"/>
            <w:vAlign w:val="center"/>
          </w:tcPr>
          <w:p w14:paraId="08F62A38"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16</w:t>
            </w:r>
          </w:p>
        </w:tc>
        <w:tc>
          <w:tcPr>
            <w:tcW w:w="658" w:type="pct"/>
            <w:vMerge w:val="restart"/>
            <w:vAlign w:val="center"/>
          </w:tcPr>
          <w:p w14:paraId="66BE55EC"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5</w:t>
            </w:r>
          </w:p>
        </w:tc>
        <w:tc>
          <w:tcPr>
            <w:tcW w:w="650" w:type="pct"/>
            <w:vMerge w:val="restart"/>
            <w:vAlign w:val="center"/>
          </w:tcPr>
          <w:p w14:paraId="2EF325B0"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w:t>
            </w:r>
          </w:p>
        </w:tc>
        <w:tc>
          <w:tcPr>
            <w:tcW w:w="650" w:type="pct"/>
            <w:vMerge w:val="restart"/>
            <w:vAlign w:val="center"/>
          </w:tcPr>
          <w:p w14:paraId="40F99A71"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4</w:t>
            </w:r>
          </w:p>
        </w:tc>
        <w:tc>
          <w:tcPr>
            <w:tcW w:w="650" w:type="pct"/>
            <w:vAlign w:val="center"/>
          </w:tcPr>
          <w:p w14:paraId="42A6C228"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5 (V)</w:t>
            </w:r>
          </w:p>
        </w:tc>
        <w:tc>
          <w:tcPr>
            <w:tcW w:w="649" w:type="pct"/>
            <w:vMerge w:val="restart"/>
            <w:vAlign w:val="center"/>
          </w:tcPr>
          <w:p w14:paraId="127361F5"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2</w:t>
            </w:r>
          </w:p>
        </w:tc>
      </w:tr>
      <w:tr w:rsidR="00D80D08" w:rsidRPr="00DB7958" w14:paraId="1BE2ABE3" w14:textId="77777777" w:rsidTr="00D80D08">
        <w:tc>
          <w:tcPr>
            <w:tcW w:w="1094" w:type="pct"/>
            <w:vMerge/>
            <w:vAlign w:val="center"/>
          </w:tcPr>
          <w:p w14:paraId="5F4765B8"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511639B5"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8" w:type="pct"/>
            <w:vMerge/>
            <w:vAlign w:val="center"/>
          </w:tcPr>
          <w:p w14:paraId="5CB0A3E0"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7F8BC161"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Merge/>
            <w:vAlign w:val="center"/>
          </w:tcPr>
          <w:p w14:paraId="2F86B3DB"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c>
          <w:tcPr>
            <w:tcW w:w="650" w:type="pct"/>
            <w:vAlign w:val="center"/>
          </w:tcPr>
          <w:p w14:paraId="5DAE97B9" w14:textId="77777777" w:rsidR="00D80D08" w:rsidRPr="00DB7958" w:rsidRDefault="00D80D08" w:rsidP="00D80D08">
            <w:pPr>
              <w:pStyle w:val="Heading4"/>
              <w:keepNext w:val="0"/>
              <w:keepLines w:val="0"/>
              <w:numPr>
                <w:ilvl w:val="0"/>
                <w:numId w:val="0"/>
              </w:numPr>
              <w:spacing w:before="20" w:after="20"/>
              <w:jc w:val="center"/>
              <w:outlineLvl w:val="3"/>
              <w:rPr>
                <w:b w:val="0"/>
              </w:rPr>
            </w:pPr>
            <w:r w:rsidRPr="00DB7958">
              <w:rPr>
                <w:b w:val="0"/>
              </w:rPr>
              <w:t>15 (H)</w:t>
            </w:r>
          </w:p>
        </w:tc>
        <w:tc>
          <w:tcPr>
            <w:tcW w:w="649" w:type="pct"/>
            <w:vMerge/>
            <w:vAlign w:val="center"/>
          </w:tcPr>
          <w:p w14:paraId="0DFF72C5" w14:textId="77777777" w:rsidR="00D80D08" w:rsidRPr="00DB7958" w:rsidRDefault="00D80D08" w:rsidP="00D80D08">
            <w:pPr>
              <w:pStyle w:val="Heading4"/>
              <w:keepNext w:val="0"/>
              <w:keepLines w:val="0"/>
              <w:numPr>
                <w:ilvl w:val="0"/>
                <w:numId w:val="0"/>
              </w:numPr>
              <w:spacing w:before="20" w:after="20"/>
              <w:jc w:val="center"/>
              <w:outlineLvl w:val="3"/>
              <w:rPr>
                <w:b w:val="0"/>
                <w:lang w:val="sk-SK"/>
              </w:rPr>
            </w:pPr>
          </w:p>
        </w:tc>
      </w:tr>
      <w:tr w:rsidR="00D80D08" w:rsidRPr="00DB7958" w14:paraId="3DCF7E9C" w14:textId="77777777" w:rsidTr="00D80D08">
        <w:tc>
          <w:tcPr>
            <w:tcW w:w="5000" w:type="pct"/>
            <w:gridSpan w:val="7"/>
            <w:vAlign w:val="center"/>
          </w:tcPr>
          <w:p w14:paraId="61E8DF68" w14:textId="77777777" w:rsidR="00D80D08" w:rsidRPr="00DB7958" w:rsidRDefault="00D80D08" w:rsidP="00D80D08">
            <w:pPr>
              <w:pStyle w:val="Heading4"/>
              <w:keepNext w:val="0"/>
              <w:keepLines w:val="0"/>
              <w:numPr>
                <w:ilvl w:val="0"/>
                <w:numId w:val="0"/>
              </w:numPr>
              <w:spacing w:before="20" w:after="20"/>
              <w:outlineLvl w:val="3"/>
              <w:rPr>
                <w:b w:val="0"/>
                <w:i/>
                <w:sz w:val="18"/>
              </w:rPr>
            </w:pPr>
            <w:r w:rsidRPr="00DB7958">
              <w:rPr>
                <w:b w:val="0"/>
                <w:i/>
                <w:sz w:val="18"/>
              </w:rPr>
              <w:t>Anmerkung: Die mit (V) gekennzeichneten Werte sind bei bergigen Landschaften mit überwiegend steilen Flächen zu wählen; die mit (H) gekennzeichneten Werte sind bei ebenen Landschaften zu wählen.</w:t>
            </w:r>
          </w:p>
        </w:tc>
      </w:tr>
    </w:tbl>
    <w:p w14:paraId="33A19240" w14:textId="77777777" w:rsidR="00EA110B" w:rsidRPr="00DB7958" w:rsidRDefault="00EA110B" w:rsidP="00FF79C7">
      <w:pPr>
        <w:pStyle w:val="Heading4"/>
        <w:numPr>
          <w:ilvl w:val="0"/>
          <w:numId w:val="0"/>
        </w:numPr>
      </w:pPr>
      <w:r w:rsidRPr="00DB7958">
        <w:lastRenderedPageBreak/>
        <w:t>3.3.3</w:t>
      </w:r>
      <w:r w:rsidRPr="00DB7958">
        <w:tab/>
        <w:t xml:space="preserve">Bestimmung der Leuchtdichte der Annäherungsstrecke </w:t>
      </w:r>
      <w:r w:rsidRPr="00DB7958">
        <w:rPr>
          <w:i/>
        </w:rPr>
        <w:t>L</w:t>
      </w:r>
      <w:r w:rsidRPr="00DB7958">
        <w:rPr>
          <w:vertAlign w:val="subscript"/>
        </w:rPr>
        <w:t>20</w:t>
      </w:r>
      <w:r w:rsidRPr="00DB7958">
        <w:t xml:space="preserve"> auf der Grundlage von Messungen</w:t>
      </w:r>
    </w:p>
    <w:p w14:paraId="58747AF0" w14:textId="77777777" w:rsidR="005239FA" w:rsidRPr="00DB7958" w:rsidRDefault="005239FA" w:rsidP="008D5A2A">
      <w:pPr>
        <w:pStyle w:val="tl1"/>
      </w:pPr>
      <w:r w:rsidRPr="00DB7958">
        <w:t xml:space="preserve">Bei der Rekonstruktion der Beleuchtung eines bestehenden Straßentunnels muss die Leuchtdichte in der Annäherungsstrecke </w:t>
      </w:r>
      <w:r w:rsidRPr="00DB7958">
        <w:rPr>
          <w:i/>
        </w:rPr>
        <w:t>L</w:t>
      </w:r>
      <w:r w:rsidRPr="00DB7958">
        <w:rPr>
          <w:vertAlign w:val="subscript"/>
        </w:rPr>
        <w:t>20</w:t>
      </w:r>
      <w:r w:rsidRPr="00DB7958">
        <w:t xml:space="preserve"> durch statistische Auswertung des Bestands an Messwerten für die Leuchtdichten </w:t>
      </w:r>
      <w:r w:rsidRPr="00DB7958">
        <w:rPr>
          <w:i/>
        </w:rPr>
        <w:t>L</w:t>
      </w:r>
      <w:r w:rsidRPr="00DB7958">
        <w:rPr>
          <w:vertAlign w:val="subscript"/>
        </w:rPr>
        <w:t>20</w:t>
      </w:r>
      <w:r w:rsidRPr="00DB7958">
        <w:t xml:space="preserve"> des betreffenden Tunnels (im Verlauf eines Jahres) bestimmt werden. Zu diesem Zweck müssen die Aufzeichnungen der gemessenen Leuchtdichtewerte aus den vor den Tunnelportalen angebrachten Leuchtdichtemessern vom Verwalter während des gesamten Zeitraums von der Installation bis zum Austausch des Beleuchtungssystems aufbewahrt werden. </w:t>
      </w:r>
    </w:p>
    <w:p w14:paraId="079D334A" w14:textId="23A5B638" w:rsidR="002F5DE8" w:rsidRPr="00DB7958" w:rsidRDefault="002F5DE8" w:rsidP="008D5A2A">
      <w:pPr>
        <w:pStyle w:val="tl1"/>
      </w:pPr>
      <w:r w:rsidRPr="00DB7958">
        <w:t xml:space="preserve">Nach der Inbetriebnahme eines neuen Straßentunnels müssen nach einem Jahr des Betriebs die gemessenen Werte der Leuchtdichte in der Annäherungsstrecke </w:t>
      </w:r>
      <w:r w:rsidRPr="00DB7958">
        <w:rPr>
          <w:i/>
        </w:rPr>
        <w:t>L</w:t>
      </w:r>
      <w:r w:rsidRPr="00DB7958">
        <w:rPr>
          <w:vertAlign w:val="subscript"/>
        </w:rPr>
        <w:t>20</w:t>
      </w:r>
      <w:r w:rsidRPr="00DB7958">
        <w:t xml:space="preserve"> statistisch ausgewertet und gegebenenfalls die Einstellung der Beleuchtung unter Berücksichtigung der Daten der statistischen Auswertung korrigiert werden. </w:t>
      </w:r>
    </w:p>
    <w:p w14:paraId="34C55927" w14:textId="77777777" w:rsidR="002F5DE8" w:rsidRPr="00DB7958" w:rsidRDefault="002F5DE8" w:rsidP="008D5A2A">
      <w:pPr>
        <w:pStyle w:val="tl1"/>
      </w:pPr>
      <w:r w:rsidRPr="00DB7958">
        <w:t xml:space="preserve">Als Höchstwert der Leuchtdichte in der Annäherungsstrecke </w:t>
      </w:r>
      <w:r w:rsidRPr="00DB7958">
        <w:rPr>
          <w:i/>
        </w:rPr>
        <w:t>L</w:t>
      </w:r>
      <w:r w:rsidRPr="00DB7958">
        <w:rPr>
          <w:vertAlign w:val="subscript"/>
        </w:rPr>
        <w:t>20</w:t>
      </w:r>
      <w:r w:rsidRPr="00DB7958">
        <w:t xml:space="preserve"> gilt der Höchstwert, der mindestens 75 h im Jahr erreicht wird. </w:t>
      </w:r>
    </w:p>
    <w:p w14:paraId="11F9FAA6" w14:textId="77777777" w:rsidR="00EE67F2" w:rsidRPr="00DB7958" w:rsidRDefault="00EE67F2" w:rsidP="008D5A2A">
      <w:pPr>
        <w:pStyle w:val="Heading2"/>
      </w:pPr>
      <w:bookmarkStart w:id="22" w:name="_Toc51875512"/>
      <w:r w:rsidRPr="00DB7958">
        <w:t>Bestimmung der Beleuchtungsklassen</w:t>
      </w:r>
      <w:bookmarkEnd w:id="22"/>
    </w:p>
    <w:p w14:paraId="3E115EBD" w14:textId="258D7F9A" w:rsidR="00EE67F2" w:rsidRPr="00DB7958" w:rsidRDefault="00D4133C" w:rsidP="008D5A2A">
      <w:pPr>
        <w:pStyle w:val="tl1"/>
      </w:pPr>
      <w:r w:rsidRPr="00DB7958">
        <w:t xml:space="preserve">Die in Tabelle 8 [TNI CEN/CR 14380] definierten Beleuchtungsklassen beziehen sich auf die Verkehrsstärke und die Verkehrsart, die in Tabelle 7 [TNI CEN/CR 14380] aufgeführt sind. Visuelle Leiteinrichtungen werden für Tunnel in Betracht gezogen, in denen die Anforderungen zu gering sind, um eine „volle“ Tunnelbeleuchtung zu rechtfertigen. Bei einem erhöhten Orientierungsbedarf im Straßentunnel muss die Tunnelbeleuchtung in der Planung um eine Klasse höher angesetzt werden, als sich dies aus Tabelle 8 ergibt. </w:t>
      </w:r>
    </w:p>
    <w:p w14:paraId="3B6C477C" w14:textId="25F65EA9" w:rsidR="00EE67F2" w:rsidRPr="00DB7958" w:rsidRDefault="00A74E71" w:rsidP="00FF79C7">
      <w:pPr>
        <w:pStyle w:val="Tabulka"/>
        <w:keepNext/>
        <w:keepLines/>
        <w:numPr>
          <w:ilvl w:val="0"/>
          <w:numId w:val="0"/>
        </w:numPr>
        <w:ind w:left="1440" w:hanging="1440"/>
      </w:pPr>
      <w:r w:rsidRPr="00DB7958">
        <w:t>Tabelle 7</w:t>
      </w:r>
      <w:r w:rsidRPr="00DB7958">
        <w:tab/>
        <w:t xml:space="preserve">Werte der Verkehrsstärke </w:t>
      </w:r>
    </w:p>
    <w:tbl>
      <w:tblPr>
        <w:tblStyle w:val="TableGrid"/>
        <w:tblW w:w="8005" w:type="dxa"/>
        <w:jc w:val="center"/>
        <w:tblLook w:val="04A0" w:firstRow="1" w:lastRow="0" w:firstColumn="1" w:lastColumn="0" w:noHBand="0" w:noVBand="1"/>
      </w:tblPr>
      <w:tblGrid>
        <w:gridCol w:w="2668"/>
        <w:gridCol w:w="2668"/>
        <w:gridCol w:w="2669"/>
      </w:tblGrid>
      <w:tr w:rsidR="00D80D08" w:rsidRPr="00DB7958" w14:paraId="5738ADCB" w14:textId="77777777" w:rsidTr="00AF10A8">
        <w:trPr>
          <w:jc w:val="center"/>
        </w:trPr>
        <w:tc>
          <w:tcPr>
            <w:tcW w:w="2668" w:type="dxa"/>
          </w:tcPr>
          <w:p w14:paraId="7F9DC098" w14:textId="77777777" w:rsidR="00D80D08" w:rsidRPr="00DB7958" w:rsidRDefault="00D80D08" w:rsidP="00D80D08">
            <w:pPr>
              <w:keepNext/>
              <w:keepLines/>
              <w:spacing w:before="20" w:after="20"/>
              <w:jc w:val="center"/>
            </w:pPr>
            <w:r w:rsidRPr="00DB7958">
              <w:t>Verkehrsstärke</w:t>
            </w:r>
          </w:p>
        </w:tc>
        <w:tc>
          <w:tcPr>
            <w:tcW w:w="2668" w:type="dxa"/>
          </w:tcPr>
          <w:p w14:paraId="61F27E6E" w14:textId="77777777" w:rsidR="00D80D08" w:rsidRPr="00DB7958" w:rsidRDefault="00D80D08" w:rsidP="00D80D08">
            <w:pPr>
              <w:keepNext/>
              <w:keepLines/>
              <w:spacing w:before="20" w:after="20"/>
              <w:jc w:val="center"/>
            </w:pPr>
            <w:r w:rsidRPr="00DB7958">
              <w:t>Richtungsverkehrstunnel</w:t>
            </w:r>
          </w:p>
          <w:p w14:paraId="2EE91B80" w14:textId="77777777" w:rsidR="00D80D08" w:rsidRPr="00DB7958" w:rsidRDefault="00D80D08" w:rsidP="00D80D08">
            <w:pPr>
              <w:keepNext/>
              <w:keepLines/>
              <w:spacing w:before="20" w:after="20"/>
              <w:jc w:val="center"/>
            </w:pPr>
            <w:r w:rsidRPr="00DB7958">
              <w:t>(Fahrzeuge/Stunde.Fahrtrichtung)</w:t>
            </w:r>
          </w:p>
        </w:tc>
        <w:tc>
          <w:tcPr>
            <w:tcW w:w="2669" w:type="dxa"/>
          </w:tcPr>
          <w:p w14:paraId="3FD0D9AA" w14:textId="77777777" w:rsidR="00D80D08" w:rsidRPr="00DB7958" w:rsidRDefault="00D80D08" w:rsidP="00D80D08">
            <w:pPr>
              <w:keepNext/>
              <w:keepLines/>
              <w:spacing w:before="20" w:after="20"/>
              <w:jc w:val="center"/>
            </w:pPr>
            <w:r w:rsidRPr="00DB7958">
              <w:t>Gegenverkehrstunnel</w:t>
            </w:r>
          </w:p>
          <w:p w14:paraId="4A3B1245" w14:textId="77777777" w:rsidR="00D80D08" w:rsidRPr="00DB7958" w:rsidRDefault="00D80D08" w:rsidP="00D80D08">
            <w:pPr>
              <w:keepNext/>
              <w:keepLines/>
              <w:spacing w:before="20" w:after="20"/>
              <w:jc w:val="center"/>
            </w:pPr>
            <w:r w:rsidRPr="00DB7958">
              <w:t>(Fahrzeuge/Stunde.Fahrtrichtung)</w:t>
            </w:r>
          </w:p>
        </w:tc>
      </w:tr>
      <w:tr w:rsidR="00D80D08" w:rsidRPr="00DB7958" w14:paraId="31E50488" w14:textId="77777777" w:rsidTr="00AF10A8">
        <w:trPr>
          <w:jc w:val="center"/>
        </w:trPr>
        <w:tc>
          <w:tcPr>
            <w:tcW w:w="2668" w:type="dxa"/>
          </w:tcPr>
          <w:p w14:paraId="34701E96" w14:textId="77777777" w:rsidR="00D80D08" w:rsidRPr="00DB7958" w:rsidRDefault="00D80D08" w:rsidP="00D80D08">
            <w:pPr>
              <w:spacing w:before="20" w:after="20"/>
              <w:jc w:val="center"/>
            </w:pPr>
            <w:r w:rsidRPr="00DB7958">
              <w:t>Hoch</w:t>
            </w:r>
          </w:p>
        </w:tc>
        <w:tc>
          <w:tcPr>
            <w:tcW w:w="2668" w:type="dxa"/>
          </w:tcPr>
          <w:p w14:paraId="4C52322A" w14:textId="77777777" w:rsidR="00D80D08" w:rsidRPr="00DB7958" w:rsidRDefault="00D80D08" w:rsidP="00D80D08">
            <w:pPr>
              <w:spacing w:before="20" w:after="20"/>
              <w:jc w:val="center"/>
            </w:pPr>
            <w:r w:rsidRPr="00DB7958">
              <w:t>&gt; 1500</w:t>
            </w:r>
          </w:p>
        </w:tc>
        <w:tc>
          <w:tcPr>
            <w:tcW w:w="2669" w:type="dxa"/>
          </w:tcPr>
          <w:p w14:paraId="085B4EA7" w14:textId="77777777" w:rsidR="00D80D08" w:rsidRPr="00DB7958" w:rsidRDefault="00D80D08" w:rsidP="00D80D08">
            <w:pPr>
              <w:spacing w:before="20" w:after="20"/>
              <w:jc w:val="center"/>
            </w:pPr>
            <w:r w:rsidRPr="00DB7958">
              <w:t>&gt; 400</w:t>
            </w:r>
          </w:p>
        </w:tc>
      </w:tr>
      <w:tr w:rsidR="00D80D08" w:rsidRPr="00DB7958" w14:paraId="1192F9B7" w14:textId="77777777" w:rsidTr="00AF10A8">
        <w:trPr>
          <w:jc w:val="center"/>
        </w:trPr>
        <w:tc>
          <w:tcPr>
            <w:tcW w:w="2668" w:type="dxa"/>
          </w:tcPr>
          <w:p w14:paraId="39EBA129" w14:textId="77777777" w:rsidR="00D80D08" w:rsidRPr="00DB7958" w:rsidRDefault="00D80D08" w:rsidP="00D80D08">
            <w:pPr>
              <w:spacing w:before="20" w:after="20"/>
              <w:jc w:val="center"/>
            </w:pPr>
            <w:r w:rsidRPr="00DB7958">
              <w:t>Mittel</w:t>
            </w:r>
          </w:p>
        </w:tc>
        <w:tc>
          <w:tcPr>
            <w:tcW w:w="2668" w:type="dxa"/>
          </w:tcPr>
          <w:p w14:paraId="1F926DE0" w14:textId="77777777" w:rsidR="00D80D08" w:rsidRPr="00DB7958" w:rsidRDefault="00D80D08" w:rsidP="00D80D08">
            <w:pPr>
              <w:spacing w:before="20" w:after="20"/>
              <w:jc w:val="center"/>
            </w:pPr>
            <w:r w:rsidRPr="00DB7958">
              <w:t>500 – 1500</w:t>
            </w:r>
          </w:p>
        </w:tc>
        <w:tc>
          <w:tcPr>
            <w:tcW w:w="2669" w:type="dxa"/>
          </w:tcPr>
          <w:p w14:paraId="4F8DE4E5" w14:textId="77777777" w:rsidR="00D80D08" w:rsidRPr="00DB7958" w:rsidRDefault="00D80D08" w:rsidP="00D80D08">
            <w:pPr>
              <w:spacing w:before="20" w:after="20"/>
              <w:jc w:val="center"/>
            </w:pPr>
            <w:r w:rsidRPr="00DB7958">
              <w:t>100 – 400</w:t>
            </w:r>
          </w:p>
        </w:tc>
      </w:tr>
      <w:tr w:rsidR="00D80D08" w:rsidRPr="00DB7958" w14:paraId="6C570108" w14:textId="77777777" w:rsidTr="00AF10A8">
        <w:trPr>
          <w:jc w:val="center"/>
        </w:trPr>
        <w:tc>
          <w:tcPr>
            <w:tcW w:w="2668" w:type="dxa"/>
          </w:tcPr>
          <w:p w14:paraId="4E8290C2" w14:textId="77777777" w:rsidR="00D80D08" w:rsidRPr="00DB7958" w:rsidRDefault="00D80D08" w:rsidP="00D80D08">
            <w:pPr>
              <w:spacing w:before="20" w:after="20"/>
              <w:jc w:val="center"/>
            </w:pPr>
            <w:r w:rsidRPr="00DB7958">
              <w:t>Gering</w:t>
            </w:r>
          </w:p>
        </w:tc>
        <w:tc>
          <w:tcPr>
            <w:tcW w:w="2668" w:type="dxa"/>
          </w:tcPr>
          <w:p w14:paraId="01F853EC" w14:textId="77777777" w:rsidR="00D80D08" w:rsidRPr="00DB7958" w:rsidRDefault="00D80D08" w:rsidP="00D80D08">
            <w:pPr>
              <w:spacing w:before="20" w:after="20"/>
              <w:jc w:val="center"/>
            </w:pPr>
            <w:r w:rsidRPr="00DB7958">
              <w:t>&lt; 500</w:t>
            </w:r>
          </w:p>
        </w:tc>
        <w:tc>
          <w:tcPr>
            <w:tcW w:w="2669" w:type="dxa"/>
          </w:tcPr>
          <w:p w14:paraId="2EB8385D" w14:textId="77777777" w:rsidR="00D80D08" w:rsidRPr="00DB7958" w:rsidRDefault="00D80D08" w:rsidP="00D80D08">
            <w:pPr>
              <w:spacing w:before="20" w:after="20"/>
              <w:jc w:val="center"/>
            </w:pPr>
            <w:r w:rsidRPr="00DB7958">
              <w:t>&lt; 100</w:t>
            </w:r>
          </w:p>
        </w:tc>
      </w:tr>
    </w:tbl>
    <w:p w14:paraId="3A6CCA4B" w14:textId="71593170" w:rsidR="00EE67F2" w:rsidRPr="00DB7958" w:rsidRDefault="00A74E71" w:rsidP="00FF79C7">
      <w:pPr>
        <w:pStyle w:val="Tabulka"/>
        <w:keepNext/>
        <w:keepLines/>
        <w:numPr>
          <w:ilvl w:val="0"/>
          <w:numId w:val="0"/>
        </w:numPr>
        <w:ind w:left="1440" w:hanging="1440"/>
      </w:pPr>
      <w:r w:rsidRPr="00DB7958">
        <w:t>Tabelle 8</w:t>
      </w:r>
      <w:r w:rsidRPr="00DB7958">
        <w:tab/>
        <w:t xml:space="preserve">Beleuchtungsklassen </w:t>
      </w:r>
    </w:p>
    <w:tbl>
      <w:tblPr>
        <w:tblStyle w:val="TableGrid"/>
        <w:tblW w:w="0" w:type="auto"/>
        <w:jc w:val="center"/>
        <w:tblLayout w:type="fixed"/>
        <w:tblLook w:val="04A0" w:firstRow="1" w:lastRow="0" w:firstColumn="1" w:lastColumn="0" w:noHBand="0" w:noVBand="1"/>
      </w:tblPr>
      <w:tblGrid>
        <w:gridCol w:w="1975"/>
        <w:gridCol w:w="1080"/>
        <w:gridCol w:w="1080"/>
        <w:gridCol w:w="1080"/>
        <w:gridCol w:w="1080"/>
        <w:gridCol w:w="1080"/>
        <w:gridCol w:w="1080"/>
      </w:tblGrid>
      <w:tr w:rsidR="00D80D08" w:rsidRPr="00DB7958" w14:paraId="0C6A207F" w14:textId="77777777" w:rsidTr="00AF10A8">
        <w:trPr>
          <w:jc w:val="center"/>
        </w:trPr>
        <w:tc>
          <w:tcPr>
            <w:tcW w:w="1975" w:type="dxa"/>
            <w:vAlign w:val="center"/>
          </w:tcPr>
          <w:p w14:paraId="4CC5C57F" w14:textId="77777777" w:rsidR="00D80D08" w:rsidRPr="00DB7958" w:rsidRDefault="00D80D08" w:rsidP="00D80D08">
            <w:pPr>
              <w:keepNext/>
              <w:spacing w:before="20" w:after="20"/>
              <w:jc w:val="center"/>
              <w:rPr>
                <w:b/>
              </w:rPr>
            </w:pPr>
            <w:r w:rsidRPr="00DB7958">
              <w:rPr>
                <w:b/>
              </w:rPr>
              <w:t>Verkehrsstärke</w:t>
            </w:r>
          </w:p>
        </w:tc>
        <w:tc>
          <w:tcPr>
            <w:tcW w:w="2160" w:type="dxa"/>
            <w:gridSpan w:val="2"/>
            <w:vAlign w:val="center"/>
          </w:tcPr>
          <w:p w14:paraId="5A3686E8" w14:textId="77777777" w:rsidR="00D80D08" w:rsidRPr="00DB7958" w:rsidRDefault="00D80D08" w:rsidP="00D80D08">
            <w:pPr>
              <w:keepNext/>
              <w:spacing w:before="20" w:after="20"/>
              <w:jc w:val="center"/>
              <w:rPr>
                <w:b/>
              </w:rPr>
            </w:pPr>
            <w:r w:rsidRPr="00DB7958">
              <w:rPr>
                <w:b/>
              </w:rPr>
              <w:t>Hoch</w:t>
            </w:r>
          </w:p>
        </w:tc>
        <w:tc>
          <w:tcPr>
            <w:tcW w:w="2160" w:type="dxa"/>
            <w:gridSpan w:val="2"/>
            <w:vAlign w:val="center"/>
          </w:tcPr>
          <w:p w14:paraId="78E25017" w14:textId="77777777" w:rsidR="00D80D08" w:rsidRPr="00DB7958" w:rsidRDefault="00D80D08" w:rsidP="00D80D08">
            <w:pPr>
              <w:keepNext/>
              <w:spacing w:before="20" w:after="20"/>
              <w:jc w:val="center"/>
              <w:rPr>
                <w:b/>
              </w:rPr>
            </w:pPr>
            <w:r w:rsidRPr="00DB7958">
              <w:rPr>
                <w:b/>
              </w:rPr>
              <w:t>Mittel</w:t>
            </w:r>
          </w:p>
        </w:tc>
        <w:tc>
          <w:tcPr>
            <w:tcW w:w="2160" w:type="dxa"/>
            <w:gridSpan w:val="2"/>
            <w:vAlign w:val="center"/>
          </w:tcPr>
          <w:p w14:paraId="1D276C15" w14:textId="77777777" w:rsidR="00D80D08" w:rsidRPr="00DB7958" w:rsidRDefault="00D80D08" w:rsidP="00D80D08">
            <w:pPr>
              <w:keepNext/>
              <w:spacing w:before="20" w:after="20"/>
              <w:jc w:val="center"/>
              <w:rPr>
                <w:b/>
              </w:rPr>
            </w:pPr>
            <w:r w:rsidRPr="00DB7958">
              <w:rPr>
                <w:b/>
              </w:rPr>
              <w:t>Gering</w:t>
            </w:r>
          </w:p>
        </w:tc>
      </w:tr>
      <w:tr w:rsidR="00D80D08" w:rsidRPr="00DB7958" w14:paraId="511F238B" w14:textId="77777777" w:rsidTr="00AF10A8">
        <w:trPr>
          <w:jc w:val="center"/>
        </w:trPr>
        <w:tc>
          <w:tcPr>
            <w:tcW w:w="1975" w:type="dxa"/>
            <w:vAlign w:val="center"/>
          </w:tcPr>
          <w:p w14:paraId="5E6D6AD2" w14:textId="77777777" w:rsidR="00D80D08" w:rsidRPr="00DB7958" w:rsidRDefault="00D80D08" w:rsidP="00D80D08">
            <w:pPr>
              <w:keepNext/>
              <w:spacing w:before="20" w:after="20"/>
              <w:jc w:val="center"/>
            </w:pPr>
            <w:r w:rsidRPr="00DB7958">
              <w:t>Verkehrsart</w:t>
            </w:r>
          </w:p>
        </w:tc>
        <w:tc>
          <w:tcPr>
            <w:tcW w:w="1080" w:type="dxa"/>
            <w:vAlign w:val="center"/>
          </w:tcPr>
          <w:p w14:paraId="26A7ED75" w14:textId="77777777" w:rsidR="00D80D08" w:rsidRPr="00DB7958" w:rsidRDefault="00D80D08" w:rsidP="00D80D08">
            <w:pPr>
              <w:keepNext/>
              <w:spacing w:before="20" w:after="20"/>
              <w:jc w:val="center"/>
            </w:pPr>
            <w:r w:rsidRPr="00DB7958">
              <w:t>M</w:t>
            </w:r>
          </w:p>
        </w:tc>
        <w:tc>
          <w:tcPr>
            <w:tcW w:w="1080" w:type="dxa"/>
            <w:vAlign w:val="center"/>
          </w:tcPr>
          <w:p w14:paraId="134D5BF3" w14:textId="77777777" w:rsidR="00D80D08" w:rsidRPr="00DB7958" w:rsidRDefault="00D80D08" w:rsidP="00D80D08">
            <w:pPr>
              <w:keepNext/>
              <w:spacing w:before="20" w:after="20"/>
              <w:jc w:val="center"/>
            </w:pPr>
            <w:r w:rsidRPr="00DB7958">
              <w:t>A</w:t>
            </w:r>
          </w:p>
        </w:tc>
        <w:tc>
          <w:tcPr>
            <w:tcW w:w="1080" w:type="dxa"/>
            <w:vAlign w:val="center"/>
          </w:tcPr>
          <w:p w14:paraId="19CD46D5" w14:textId="77777777" w:rsidR="00D80D08" w:rsidRPr="00DB7958" w:rsidRDefault="00D80D08" w:rsidP="00D80D08">
            <w:pPr>
              <w:keepNext/>
              <w:spacing w:before="20" w:after="20"/>
              <w:jc w:val="center"/>
            </w:pPr>
            <w:r w:rsidRPr="00DB7958">
              <w:t>M</w:t>
            </w:r>
          </w:p>
        </w:tc>
        <w:tc>
          <w:tcPr>
            <w:tcW w:w="1080" w:type="dxa"/>
            <w:vAlign w:val="center"/>
          </w:tcPr>
          <w:p w14:paraId="73230CC7" w14:textId="77777777" w:rsidR="00D80D08" w:rsidRPr="00DB7958" w:rsidRDefault="00D80D08" w:rsidP="00D80D08">
            <w:pPr>
              <w:keepNext/>
              <w:spacing w:before="20" w:after="20"/>
              <w:jc w:val="center"/>
            </w:pPr>
            <w:r w:rsidRPr="00DB7958">
              <w:t>A</w:t>
            </w:r>
          </w:p>
        </w:tc>
        <w:tc>
          <w:tcPr>
            <w:tcW w:w="1080" w:type="dxa"/>
            <w:vAlign w:val="center"/>
          </w:tcPr>
          <w:p w14:paraId="22AE1F5D" w14:textId="77777777" w:rsidR="00D80D08" w:rsidRPr="00DB7958" w:rsidRDefault="00D80D08" w:rsidP="00D80D08">
            <w:pPr>
              <w:keepNext/>
              <w:spacing w:before="20" w:after="20"/>
              <w:jc w:val="center"/>
            </w:pPr>
            <w:r w:rsidRPr="00DB7958">
              <w:t>M</w:t>
            </w:r>
          </w:p>
        </w:tc>
        <w:tc>
          <w:tcPr>
            <w:tcW w:w="1080" w:type="dxa"/>
            <w:vAlign w:val="center"/>
          </w:tcPr>
          <w:p w14:paraId="0CF5EA03" w14:textId="77777777" w:rsidR="00D80D08" w:rsidRPr="00DB7958" w:rsidRDefault="00D80D08" w:rsidP="00D80D08">
            <w:pPr>
              <w:keepNext/>
              <w:spacing w:before="20" w:after="20"/>
              <w:jc w:val="center"/>
            </w:pPr>
            <w:r w:rsidRPr="00DB7958">
              <w:t>A</w:t>
            </w:r>
          </w:p>
        </w:tc>
      </w:tr>
      <w:tr w:rsidR="00D80D08" w:rsidRPr="00DB7958" w14:paraId="05F67B2A" w14:textId="77777777" w:rsidTr="00AF10A8">
        <w:trPr>
          <w:jc w:val="center"/>
        </w:trPr>
        <w:tc>
          <w:tcPr>
            <w:tcW w:w="1975" w:type="dxa"/>
            <w:vAlign w:val="center"/>
          </w:tcPr>
          <w:p w14:paraId="32A37D03" w14:textId="77777777" w:rsidR="00D80D08" w:rsidRPr="00DB7958" w:rsidRDefault="00D80D08" w:rsidP="00D80D08">
            <w:pPr>
              <w:spacing w:before="20" w:after="20"/>
              <w:jc w:val="center"/>
            </w:pPr>
            <w:r w:rsidRPr="00DB7958">
              <w:t>Beleuchtungsklasse</w:t>
            </w:r>
          </w:p>
        </w:tc>
        <w:tc>
          <w:tcPr>
            <w:tcW w:w="1080" w:type="dxa"/>
            <w:vAlign w:val="center"/>
          </w:tcPr>
          <w:p w14:paraId="44FFBD0C" w14:textId="77777777" w:rsidR="00D80D08" w:rsidRPr="00DB7958" w:rsidRDefault="00D80D08" w:rsidP="00D80D08">
            <w:pPr>
              <w:spacing w:before="20" w:after="20"/>
              <w:jc w:val="center"/>
            </w:pPr>
            <w:r w:rsidRPr="00DB7958">
              <w:t>4</w:t>
            </w:r>
          </w:p>
        </w:tc>
        <w:tc>
          <w:tcPr>
            <w:tcW w:w="1080" w:type="dxa"/>
            <w:vAlign w:val="center"/>
          </w:tcPr>
          <w:p w14:paraId="220450D9" w14:textId="77777777" w:rsidR="00D80D08" w:rsidRPr="00DB7958" w:rsidRDefault="00D80D08" w:rsidP="00D80D08">
            <w:pPr>
              <w:spacing w:before="20" w:after="20"/>
              <w:jc w:val="center"/>
            </w:pPr>
            <w:r w:rsidRPr="00DB7958">
              <w:t>3</w:t>
            </w:r>
          </w:p>
        </w:tc>
        <w:tc>
          <w:tcPr>
            <w:tcW w:w="1080" w:type="dxa"/>
            <w:vAlign w:val="center"/>
          </w:tcPr>
          <w:p w14:paraId="1A9E665B" w14:textId="77777777" w:rsidR="00D80D08" w:rsidRPr="00DB7958" w:rsidRDefault="00D80D08" w:rsidP="00D80D08">
            <w:pPr>
              <w:spacing w:before="20" w:after="20"/>
              <w:jc w:val="center"/>
            </w:pPr>
            <w:r w:rsidRPr="00DB7958">
              <w:t>3</w:t>
            </w:r>
          </w:p>
        </w:tc>
        <w:tc>
          <w:tcPr>
            <w:tcW w:w="1080" w:type="dxa"/>
            <w:vAlign w:val="center"/>
          </w:tcPr>
          <w:p w14:paraId="49C97C83" w14:textId="77777777" w:rsidR="00D80D08" w:rsidRPr="00DB7958" w:rsidRDefault="00D80D08" w:rsidP="00D80D08">
            <w:pPr>
              <w:spacing w:before="20" w:after="20"/>
              <w:jc w:val="center"/>
            </w:pPr>
            <w:r w:rsidRPr="00DB7958">
              <w:t>2</w:t>
            </w:r>
          </w:p>
        </w:tc>
        <w:tc>
          <w:tcPr>
            <w:tcW w:w="1080" w:type="dxa"/>
            <w:vAlign w:val="center"/>
          </w:tcPr>
          <w:p w14:paraId="51BA840E" w14:textId="77777777" w:rsidR="00D80D08" w:rsidRPr="00DB7958" w:rsidRDefault="00D80D08" w:rsidP="00D80D08">
            <w:pPr>
              <w:spacing w:before="20" w:after="20"/>
              <w:jc w:val="center"/>
            </w:pPr>
            <w:r w:rsidRPr="00DB7958">
              <w:t>2</w:t>
            </w:r>
          </w:p>
        </w:tc>
        <w:tc>
          <w:tcPr>
            <w:tcW w:w="1080" w:type="dxa"/>
            <w:vAlign w:val="center"/>
          </w:tcPr>
          <w:p w14:paraId="7B68FE73" w14:textId="77777777" w:rsidR="00D80D08" w:rsidRPr="00DB7958" w:rsidRDefault="00D80D08" w:rsidP="00D80D08">
            <w:pPr>
              <w:spacing w:before="20" w:after="20"/>
              <w:jc w:val="center"/>
            </w:pPr>
            <w:r w:rsidRPr="00DB7958">
              <w:t>1 (visuelle Leiteinrichtung)</w:t>
            </w:r>
          </w:p>
        </w:tc>
      </w:tr>
    </w:tbl>
    <w:p w14:paraId="6D81EA41" w14:textId="3490CA3E" w:rsidR="00EE67F2" w:rsidRPr="00DB7958" w:rsidRDefault="00087188" w:rsidP="008D5A2A">
      <w:pPr>
        <w:pStyle w:val="tl1"/>
        <w:ind w:firstLine="0"/>
        <w:rPr>
          <w:i/>
          <w:sz w:val="16"/>
        </w:rPr>
      </w:pPr>
      <w:r w:rsidRPr="00DB7958">
        <w:rPr>
          <w:i/>
          <w:sz w:val="16"/>
        </w:rPr>
        <w:t>Anmerkung: A: Kraftverkehr, M: gemischter Verkehr (Kraftverkehr, Fußgänger, Fahrradfahrer).</w:t>
      </w:r>
    </w:p>
    <w:p w14:paraId="2C04C01E" w14:textId="77777777" w:rsidR="006572AF" w:rsidRPr="00DB7958" w:rsidRDefault="006572AF" w:rsidP="008D5A2A">
      <w:pPr>
        <w:pStyle w:val="Heading2"/>
      </w:pPr>
      <w:bookmarkStart w:id="23" w:name="_Toc51875513"/>
      <w:r w:rsidRPr="00DB7958">
        <w:t>Begrenzung des Flimmerns</w:t>
      </w:r>
      <w:bookmarkEnd w:id="23"/>
      <w:r w:rsidRPr="00DB7958">
        <w:t xml:space="preserve"> </w:t>
      </w:r>
    </w:p>
    <w:p w14:paraId="4D4B0628" w14:textId="77777777" w:rsidR="000E5D66" w:rsidRPr="00DB7958" w:rsidRDefault="000E5D66" w:rsidP="008D5A2A">
      <w:pPr>
        <w:pStyle w:val="tl1"/>
      </w:pPr>
      <w:r w:rsidRPr="00DB7958">
        <w:t>Flimmern entsteht infolge periodischer Änderungen der Leuchtdichte im Gesichtsfeld des Fahrers, zum Beispiel durch Einwirkung von Tageslicht, das über die Blenden von Beleuchtungsöffnungen in die Tunnelröhre eindringt, oder durch Einwirkung von in falschem Abstand angebrachten Leuchten. Die durch Flimmern verursachte Störung des visuellen Wohlbefindens hängt von folgenden Faktoren ab:</w:t>
      </w:r>
    </w:p>
    <w:p w14:paraId="5237FC67" w14:textId="77777777" w:rsidR="000E5D66" w:rsidRPr="00DB7958" w:rsidRDefault="002A5C7A" w:rsidP="007837C9">
      <w:pPr>
        <w:pStyle w:val="Heading9"/>
        <w:widowControl/>
        <w:numPr>
          <w:ilvl w:val="0"/>
          <w:numId w:val="24"/>
        </w:numPr>
      </w:pPr>
      <w:r w:rsidRPr="00DB7958">
        <w:t>der Flimmerfrequenz,</w:t>
      </w:r>
    </w:p>
    <w:p w14:paraId="48DAED62" w14:textId="77777777" w:rsidR="000E5D66" w:rsidRPr="00DB7958" w:rsidRDefault="000E5D66" w:rsidP="008D5A2A">
      <w:pPr>
        <w:pStyle w:val="Heading9"/>
        <w:widowControl/>
      </w:pPr>
      <w:r w:rsidRPr="00DB7958">
        <w:t>der Gesamteinwirkungszeit,</w:t>
      </w:r>
    </w:p>
    <w:p w14:paraId="11D1AD02" w14:textId="77777777" w:rsidR="000E5D66" w:rsidRPr="00DB7958" w:rsidRDefault="00931992" w:rsidP="008D5A2A">
      <w:pPr>
        <w:pStyle w:val="Heading9"/>
        <w:widowControl/>
      </w:pPr>
      <w:r w:rsidRPr="00DB7958">
        <w:t>der fotometrischen Eigenschaften der verwendeten Leuchten.</w:t>
      </w:r>
    </w:p>
    <w:p w14:paraId="33E6E87D" w14:textId="77777777" w:rsidR="00E52ECB" w:rsidRPr="00DB7958" w:rsidRDefault="00E52ECB" w:rsidP="008D5A2A"/>
    <w:p w14:paraId="3C71D72E" w14:textId="1B379C01" w:rsidR="005C6EC7" w:rsidRPr="00DB7958" w:rsidRDefault="000E5D66" w:rsidP="00FF79C7">
      <w:pPr>
        <w:pStyle w:val="tl1"/>
        <w:keepNext/>
        <w:keepLines/>
      </w:pPr>
      <w:r w:rsidRPr="00DB7958">
        <w:t>Die Flimmerfrequenz wird mithilfe folgender Gleichung bestimmt [TNI CEN/CR 14380]:</w:t>
      </w:r>
    </w:p>
    <w:p w14:paraId="7658DC65" w14:textId="08CADF63" w:rsidR="000E5D66" w:rsidRPr="00DB7958" w:rsidRDefault="000E5D66" w:rsidP="008D5A2A">
      <w:pPr>
        <w:pStyle w:val="Caption"/>
        <w:ind w:left="2160" w:firstLine="720"/>
        <w:jc w:val="center"/>
      </w:pPr>
      <w:r w:rsidRPr="00DB7958">
        <w:rPr>
          <w:i/>
        </w:rPr>
        <w:t>f</w:t>
      </w:r>
      <w:r w:rsidRPr="00DB7958">
        <w:rPr>
          <w:vertAlign w:val="subscript"/>
        </w:rPr>
        <w:t>Flimmern</w:t>
      </w:r>
      <w:r w:rsidRPr="00DB7958">
        <w:t xml:space="preserve"> =</w:t>
      </w:r>
      <w:r w:rsidRPr="00DB7958">
        <w:tab/>
      </w:r>
      <w:r w:rsidRPr="00DB7958">
        <w:tab/>
      </w:r>
      <m:oMath>
        <m:f>
          <m:fPr>
            <m:ctrlPr>
              <w:rPr>
                <w:rFonts w:ascii="Cambria Math" w:hAnsi="Cambria Math"/>
                <w:i/>
              </w:rPr>
            </m:ctrlPr>
          </m:fPr>
          <m:num>
            <m:r>
              <m:rPr>
                <m:sty m:val="p"/>
              </m:rPr>
              <w:rPr>
                <w:rFonts w:ascii="Cambria Math" w:hAnsi="Cambria Math"/>
              </w:rPr>
              <m:t xml:space="preserve">návrhová rýchlosť (m/s) </m:t>
            </m:r>
          </m:num>
          <m:den>
            <m:r>
              <m:rPr>
                <m:sty m:val="p"/>
              </m:rPr>
              <w:rPr>
                <w:rFonts w:ascii="Cambria Math" w:hAnsi="Cambria Math"/>
              </w:rPr>
              <m:t>rozstup svietidiel (m)</m:t>
            </m:r>
          </m:den>
        </m:f>
      </m:oMath>
      <w:r w:rsidRPr="00DB7958">
        <w:tab/>
      </w:r>
      <w:r w:rsidRPr="00DB7958">
        <w:tab/>
      </w:r>
      <w:r w:rsidRPr="00DB7958">
        <w:tab/>
      </w:r>
      <w:r w:rsidRPr="00DB7958">
        <w:tab/>
        <w:t xml:space="preserve"> (</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3</w:t>
      </w:r>
      <w:r w:rsidR="00C36C62" w:rsidRPr="00DB7958">
        <w:fldChar w:fldCharType="end"/>
      </w:r>
      <w:r w:rsidRPr="00DB7958">
        <w: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D80D08" w:rsidRPr="00DB7958" w14:paraId="338623D7" w14:textId="77777777" w:rsidTr="00D80D08">
        <w:tc>
          <w:tcPr>
            <w:tcW w:w="2500" w:type="pct"/>
          </w:tcPr>
          <w:p w14:paraId="69B19A68" w14:textId="77777777" w:rsidR="00D80D08" w:rsidRPr="00DB7958" w:rsidRDefault="00D80D08" w:rsidP="00D80D08">
            <w:pPr>
              <w:pStyle w:val="tl1"/>
              <w:spacing w:after="0"/>
              <w:ind w:firstLine="0"/>
            </w:pPr>
            <w:r w:rsidRPr="00DB7958">
              <w:lastRenderedPageBreak/>
              <w:t>návrhová rýchlosť (m/s)</w:t>
            </w:r>
          </w:p>
        </w:tc>
        <w:tc>
          <w:tcPr>
            <w:tcW w:w="2500" w:type="pct"/>
          </w:tcPr>
          <w:p w14:paraId="5D7D85E2" w14:textId="77777777" w:rsidR="00D80D08" w:rsidRPr="00DB7958" w:rsidRDefault="00D80D08" w:rsidP="00D80D08">
            <w:pPr>
              <w:pStyle w:val="tl1"/>
              <w:spacing w:after="0"/>
              <w:ind w:firstLine="0"/>
            </w:pPr>
            <w:r w:rsidRPr="00DB7958">
              <w:t>Planungsgeschwindigkeit [m/s]</w:t>
            </w:r>
          </w:p>
        </w:tc>
      </w:tr>
      <w:tr w:rsidR="00D80D08" w:rsidRPr="00DB7958" w14:paraId="596F2919" w14:textId="77777777" w:rsidTr="00D80D08">
        <w:tc>
          <w:tcPr>
            <w:tcW w:w="2500" w:type="pct"/>
          </w:tcPr>
          <w:p w14:paraId="3C19C8CC" w14:textId="77777777" w:rsidR="00D80D08" w:rsidRPr="00DB7958" w:rsidRDefault="00D80D08" w:rsidP="00D80D08">
            <w:pPr>
              <w:pStyle w:val="tl1"/>
              <w:spacing w:after="0"/>
              <w:ind w:firstLine="0"/>
            </w:pPr>
            <w:r w:rsidRPr="00DB7958">
              <w:t>rozstup svietidiel (m)</w:t>
            </w:r>
          </w:p>
        </w:tc>
        <w:tc>
          <w:tcPr>
            <w:tcW w:w="2500" w:type="pct"/>
          </w:tcPr>
          <w:p w14:paraId="4438FDD8" w14:textId="77777777" w:rsidR="00D80D08" w:rsidRPr="00DB7958" w:rsidRDefault="00D80D08" w:rsidP="00D80D08">
            <w:pPr>
              <w:pStyle w:val="tl1"/>
              <w:spacing w:after="0"/>
              <w:ind w:firstLine="0"/>
            </w:pPr>
            <w:r w:rsidRPr="00DB7958">
              <w:t>Abstand der Leuchten [m]</w:t>
            </w:r>
          </w:p>
        </w:tc>
      </w:tr>
    </w:tbl>
    <w:p w14:paraId="4A0C02FB" w14:textId="2A3C1FC0" w:rsidR="0015441D" w:rsidRPr="00DB7958" w:rsidRDefault="000E5D66" w:rsidP="008D5A2A">
      <w:pPr>
        <w:pStyle w:val="tl1"/>
      </w:pPr>
      <w:r w:rsidRPr="00DB7958">
        <w:t xml:space="preserve">Die störende Wirkung des Flimmerns ist im Allgemeinen bei Frequenzen unter 2,5 Hz und über 15 Hz zu vernachlässigen. Die Störung des visuellen Wohlbefindens in der Innenstrecke des Tunnels kann bei einer Flimmerfrequenz von 4 Hz bis 11 Hz bei einer Gesamteinwirkung von mehr als 20 s deutlich werden. </w:t>
      </w:r>
    </w:p>
    <w:p w14:paraId="49DB2D6D" w14:textId="77777777" w:rsidR="0015441D" w:rsidRPr="00DB7958" w:rsidRDefault="0015441D" w:rsidP="008D5A2A">
      <w:pPr>
        <w:pStyle w:val="tl1"/>
      </w:pPr>
      <w:r w:rsidRPr="00DB7958">
        <w:t>In den Tunnelstrecken, in denen Leuchten mit einer hohen Leuchtdichte verwendet werden, ist eine Flimmerfrequenz im Bereich von 2,5 Hz bis 15 Hz für eine gegebene Planungsgeschwindigkeit bei einer Dauer von weniger als 20 s zulässig.</w:t>
      </w:r>
    </w:p>
    <w:p w14:paraId="786A8B0E" w14:textId="77777777" w:rsidR="000E5D66" w:rsidRPr="00DB7958" w:rsidRDefault="000E5D66" w:rsidP="008D5A2A">
      <w:pPr>
        <w:pStyle w:val="tl1"/>
      </w:pPr>
      <w:r w:rsidRPr="00DB7958">
        <w:t>Bei undurchlässigen Sonnenblenden muss die Flimmerfrequenz unabhängig von der durch die Jalousien abgedeckten Länge immer mehr als 50 Hz betragen.</w:t>
      </w:r>
    </w:p>
    <w:p w14:paraId="2A659DD6" w14:textId="514A4B2D" w:rsidR="000E5D66" w:rsidRPr="00DB7958" w:rsidRDefault="000E5D66" w:rsidP="008D5A2A">
      <w:pPr>
        <w:pStyle w:val="tl1"/>
      </w:pPr>
      <w:r w:rsidRPr="00DB7958">
        <w:t xml:space="preserve">Die durch das Flimmern verursachte Störung des Wohlbefindens muss für alle Leuchten, die im laufenden Betrieb des Tunnels aktiv sind, überprüft werden. </w:t>
      </w:r>
    </w:p>
    <w:p w14:paraId="1764D710" w14:textId="77777777" w:rsidR="006572AF" w:rsidRPr="00DB7958" w:rsidRDefault="006572AF" w:rsidP="008D5A2A">
      <w:pPr>
        <w:pStyle w:val="Heading2"/>
      </w:pPr>
      <w:bookmarkStart w:id="24" w:name="_Toc51875514"/>
      <w:r w:rsidRPr="00DB7958">
        <w:t>Begrenzung der Blendbelästigung</w:t>
      </w:r>
      <w:bookmarkEnd w:id="24"/>
      <w:r w:rsidRPr="00DB7958">
        <w:t xml:space="preserve"> </w:t>
      </w:r>
    </w:p>
    <w:p w14:paraId="129B3CC2" w14:textId="77777777" w:rsidR="000E5D66" w:rsidRPr="00DB7958" w:rsidRDefault="000E5D66" w:rsidP="008D5A2A">
      <w:pPr>
        <w:pStyle w:val="tl1"/>
      </w:pPr>
      <w:r w:rsidRPr="00DB7958">
        <w:t xml:space="preserve">Schränkt die Blendbelästigung die Sicht ein, ist es wichtig, sie zu minimieren. Bei der Tunnelbeleuchtung muss die physiologische (einschränkende) Blendbelästigung berücksichtigt werden. Das Niveau der einschränkenden Blendbelästigung wird anhand der relativen Erhöhung des in Prozent angegebenen Schwellenwerts </w:t>
      </w:r>
      <w:r w:rsidRPr="00DB7958">
        <w:rPr>
          <w:i/>
        </w:rPr>
        <w:t>TI</w:t>
      </w:r>
      <w:r w:rsidRPr="00DB7958">
        <w:t xml:space="preserve"> bewertet.</w:t>
      </w:r>
    </w:p>
    <w:p w14:paraId="68769DF0" w14:textId="77777777" w:rsidR="000E5D66" w:rsidRPr="00DB7958" w:rsidRDefault="000E5D66" w:rsidP="008D5A2A">
      <w:pPr>
        <w:pStyle w:val="tl1"/>
      </w:pPr>
      <w:r w:rsidRPr="00DB7958">
        <w:t xml:space="preserve">In allen Tunnelstrecken und für alle Regelungsstufen der Beleuchtung muss der Wert der relativen Erhöhung des Schwellenwerts </w:t>
      </w:r>
      <w:r w:rsidRPr="00DB7958">
        <w:rPr>
          <w:i/>
        </w:rPr>
        <w:t>TI</w:t>
      </w:r>
      <w:r w:rsidRPr="00DB7958">
        <w:t xml:space="preserve"> unter 15 % liegen. Die Schwellenverstärkung wird mithilfe folgender Gleichungen bestimmt [TNI CEN/CR 14380]:</w:t>
      </w:r>
    </w:p>
    <w:p w14:paraId="2995FA9F" w14:textId="77777777" w:rsidR="000E5D66" w:rsidRPr="00DB7958" w:rsidRDefault="00A3783F" w:rsidP="008D5A2A">
      <w:pPr>
        <w:pStyle w:val="Caption"/>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DB7958">
        <w:tab/>
      </w:r>
      <w:r w:rsidRPr="00DB7958">
        <w:tab/>
      </w:r>
      <w:r w:rsidRPr="00DB7958">
        <w:tab/>
      </w:r>
      <w:r w:rsidRPr="00DB7958">
        <w:tab/>
      </w:r>
      <w:r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4</w:t>
      </w:r>
      <w:r w:rsidR="00C36C62" w:rsidRPr="00DB7958">
        <w:fldChar w:fldCharType="end"/>
      </w:r>
      <w:r w:rsidRPr="00DB7958">
        <w:t>)</w:t>
      </w:r>
    </w:p>
    <w:p w14:paraId="4E52D5CF" w14:textId="77777777" w:rsidR="000E5D66" w:rsidRPr="00DB7958" w:rsidRDefault="00A3783F" w:rsidP="008D5A2A">
      <w:pPr>
        <w:pStyle w:val="Caption"/>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DB7958">
        <w:tab/>
      </w:r>
      <w:r w:rsidRPr="00DB7958">
        <w:tab/>
      </w:r>
      <w:r w:rsidRPr="00DB7958">
        <w:tab/>
      </w:r>
      <w:r w:rsidRPr="00DB7958">
        <w:tab/>
      </w:r>
      <w:r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5</w:t>
      </w:r>
      <w:r w:rsidR="00C36C62" w:rsidRPr="00DB7958">
        <w:fldChar w:fldCharType="end"/>
      </w:r>
      <w:r w:rsidRPr="00DB7958">
        <w: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D80D08" w:rsidRPr="00DB7958" w14:paraId="75368905" w14:textId="77777777" w:rsidTr="00D80D08">
        <w:tc>
          <w:tcPr>
            <w:tcW w:w="2500" w:type="pct"/>
          </w:tcPr>
          <w:p w14:paraId="452CC792" w14:textId="77777777" w:rsidR="00D80D08" w:rsidRPr="00DB7958" w:rsidRDefault="00D80D08" w:rsidP="00D80D08">
            <w:pPr>
              <w:pStyle w:val="tl1"/>
              <w:spacing w:after="0"/>
              <w:ind w:firstLine="0"/>
            </w:pPr>
            <w:r w:rsidRPr="00DB7958">
              <w:t>cesta</w:t>
            </w:r>
          </w:p>
        </w:tc>
        <w:tc>
          <w:tcPr>
            <w:tcW w:w="2500" w:type="pct"/>
          </w:tcPr>
          <w:p w14:paraId="61F0FD69" w14:textId="77777777" w:rsidR="00D80D08" w:rsidRPr="00DB7958" w:rsidRDefault="00D80D08" w:rsidP="00D80D08">
            <w:pPr>
              <w:pStyle w:val="tl1"/>
              <w:spacing w:after="0"/>
              <w:ind w:firstLine="0"/>
            </w:pPr>
            <w:r w:rsidRPr="00DB7958">
              <w:t>Weg</w:t>
            </w:r>
          </w:p>
        </w:tc>
      </w:tr>
    </w:tbl>
    <w:p w14:paraId="5AE13DF0" w14:textId="77777777" w:rsidR="000E5D66" w:rsidRPr="00DB7958" w:rsidRDefault="000E5D66" w:rsidP="00FF79C7">
      <w:pPr>
        <w:pStyle w:val="tl1"/>
        <w:keepNext/>
        <w:keepLines/>
        <w:rPr>
          <w:rFonts w:cs="Calibri"/>
        </w:rPr>
      </w:pPr>
      <w:r w:rsidRPr="00DB7958">
        <w:t>worin:</w:t>
      </w:r>
    </w:p>
    <w:p w14:paraId="0E1214EE" w14:textId="77777777" w:rsidR="000E5D66" w:rsidRPr="00DB7958" w:rsidRDefault="00CC27EE" w:rsidP="008D5A2A">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016590" w:rsidRPr="00DB7958">
        <w:t xml:space="preserve"> die mittlere Leuchtdichte der Straßenoberfläche ist,</w:t>
      </w:r>
    </w:p>
    <w:p w14:paraId="66B9A1C9" w14:textId="77777777" w:rsidR="000E5D66" w:rsidRPr="00DB7958" w:rsidRDefault="000E5D66" w:rsidP="008D5A2A">
      <w:pPr>
        <w:pStyle w:val="tl1"/>
        <w:rPr>
          <w:rFonts w:cs="Calibri"/>
        </w:rPr>
      </w:pPr>
      <w:r w:rsidRPr="00DB7958">
        <w:rPr>
          <w:i/>
        </w:rPr>
        <w:t>L</w:t>
      </w:r>
      <w:r w:rsidRPr="00DB7958">
        <w:rPr>
          <w:vertAlign w:val="subscript"/>
        </w:rPr>
        <w:t>v</w:t>
      </w:r>
      <w:r w:rsidRPr="00DB7958">
        <w:t xml:space="preserve"> die äquivalente Schleierleuchtdichte, verursacht von allen Leuchten im Gesichtsfeld, wo die Sichtachse um 1° unter die Horizontale in der in Längsrichtung verlaufenden vertikalen Ebene, die dem Auge des Betrachters vorauseilt, geneigt ist.</w:t>
      </w:r>
    </w:p>
    <w:p w14:paraId="7A80861D" w14:textId="77777777" w:rsidR="000E5D66" w:rsidRPr="00DB7958" w:rsidRDefault="000E5D66" w:rsidP="008D5A2A">
      <w:pPr>
        <w:pStyle w:val="tl1"/>
        <w:rPr>
          <w:rFonts w:cs="Calibri"/>
        </w:rPr>
      </w:pPr>
      <w:r w:rsidRPr="00DB7958">
        <w:t>Die Berechnungen werden unter Ansatz der Anfangswerte der beleuchtungstechnischen Größen und eines Abstrahlwinkels von 20° über der Sichtachse durchgeführt. Die übrigen Leuchten müssen aus der Berechnung ausgeschlossen werden, da sie sich außerhalb des Gesichtsfelds der Fahrer befinden.</w:t>
      </w:r>
    </w:p>
    <w:p w14:paraId="2FA60E88" w14:textId="77777777" w:rsidR="000E5D66" w:rsidRPr="00DB7958" w:rsidRDefault="000E5D66" w:rsidP="008D5A2A">
      <w:pPr>
        <w:pStyle w:val="tl1"/>
        <w:rPr>
          <w:rFonts w:cs="Calibri"/>
        </w:rPr>
      </w:pPr>
      <w:r w:rsidRPr="00DB7958">
        <w:t xml:space="preserve">Für Tunnel der Beleuchtungsklassen 4, 3 und 2 muss die Erhöhung des Schwellenwerts </w:t>
      </w:r>
      <w:r w:rsidRPr="00DB7958">
        <w:rPr>
          <w:i/>
        </w:rPr>
        <w:t>TI</w:t>
      </w:r>
      <w:r w:rsidRPr="00DB7958">
        <w:t xml:space="preserve"> für die Einsichtstrecke und die Innenstrecke tagsüber und in allen Tunnelstrecken nachts weniger als 15 % betragen. Für Tunnel der Beleuchtungsklasse 1 werden keine Anforderungen angegeben. Für die Ausfahrtstrecke am Tag bestehen keinerlei Beschränkungen des Schwellenwerts </w:t>
      </w:r>
      <w:r w:rsidRPr="00DB7958">
        <w:rPr>
          <w:i/>
        </w:rPr>
        <w:t>TI</w:t>
      </w:r>
      <w:r w:rsidRPr="00DB7958">
        <w:t>.</w:t>
      </w:r>
    </w:p>
    <w:p w14:paraId="108844F6" w14:textId="77777777" w:rsidR="006572AF" w:rsidRPr="00DB7958" w:rsidRDefault="006572AF" w:rsidP="008D5A2A">
      <w:pPr>
        <w:pStyle w:val="Heading2"/>
      </w:pPr>
      <w:bookmarkStart w:id="25" w:name="_Toc51875515"/>
      <w:r w:rsidRPr="00DB7958">
        <w:t>Berechnungsnetze zur Berechnung der einzelnen Beleuchtungsparameter</w:t>
      </w:r>
      <w:bookmarkEnd w:id="25"/>
      <w:r w:rsidRPr="00DB7958">
        <w:t xml:space="preserve"> </w:t>
      </w:r>
    </w:p>
    <w:p w14:paraId="56CA44C4" w14:textId="77777777" w:rsidR="00EE67F2" w:rsidRPr="00DB7958" w:rsidRDefault="004317F6" w:rsidP="008D5A2A">
      <w:pPr>
        <w:pStyle w:val="tl1"/>
        <w:spacing w:after="0"/>
      </w:pPr>
      <w:r w:rsidRPr="00DB7958">
        <w:t xml:space="preserve">Zur Berechnung der Beleuchtungsparameter in den einzelnen Tunnelstrecken werden Berechnungsnetze definiert. Zur Überprüfung der einzelnen Beleuchtungsparameter müssen die Berechnungsnetze in den einzelnen Strecken mit den Messnetzen abgeglichen werden. Die Berechnung der erforderlichen Beleuchtungsparameter muss für jede Tunnelstrecke vorgenommen werden. Kommt es in einer Tunnelstrecke zu einer Änderung der Geometrie des Beleuchtungssystems, zum Beispiel wegen einer Neuverlegung des Lüftungssystems, muss für diesen Abschnitt eine Neuberechnung durchgeführt werden, um die Erhaltung der verschiedenen geforderten Parameter in diesem Abschnitt zu überprüfen. </w:t>
      </w:r>
    </w:p>
    <w:p w14:paraId="28BD0446" w14:textId="571B19F2" w:rsidR="000E5D66" w:rsidRPr="00DB7958" w:rsidRDefault="000E5D66" w:rsidP="008D5A2A">
      <w:pPr>
        <w:pStyle w:val="tl1"/>
        <w:spacing w:after="0"/>
      </w:pPr>
      <w:r w:rsidRPr="00DB7958">
        <w:lastRenderedPageBreak/>
        <w:t xml:space="preserve">Die Berechnung der Beleuchtungsparameter in der Annäherungsstrecke wird mithilfe des in STN EN 13201-3 Abbildung 5 beschriebenen Berechnungsnetzes durchgeführt. Die Verteilung der Berechnungspunkte erfolgt nach folgenden Mustern: </w:t>
      </w:r>
    </w:p>
    <w:p w14:paraId="68A5039D" w14:textId="77777777" w:rsidR="000E5D66" w:rsidRPr="00DB7958" w:rsidRDefault="00A3783F" w:rsidP="008D5A2A">
      <w:pPr>
        <w:pStyle w:val="Caption"/>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Pr="00DB7958">
        <w:tab/>
      </w:r>
      <w:r w:rsidRPr="00DB7958">
        <w:tab/>
      </w:r>
      <w:r w:rsidRPr="00DB7958">
        <w:tab/>
      </w:r>
      <w:r w:rsidRPr="00DB7958">
        <w:tab/>
      </w:r>
      <w:r w:rsidRPr="00DB7958">
        <w:tab/>
      </w:r>
      <w:r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6</w:t>
      </w:r>
      <w:r w:rsidR="00C36C62" w:rsidRPr="00DB7958">
        <w:fldChar w:fldCharType="end"/>
      </w:r>
      <w:r w:rsidRPr="00DB7958">
        <w:t>)</w:t>
      </w:r>
    </w:p>
    <w:p w14:paraId="1D8893C0" w14:textId="77777777" w:rsidR="00EE67F2" w:rsidRPr="00DB7958" w:rsidRDefault="00A3783F" w:rsidP="008D5A2A">
      <w:pPr>
        <w:pStyle w:val="Caption"/>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Pr="00DB7958">
        <w:tab/>
      </w:r>
      <w:r w:rsidRPr="00DB7958">
        <w:tab/>
      </w:r>
      <w:r w:rsidRPr="00DB7958">
        <w:tab/>
      </w:r>
      <w:r w:rsidRPr="00DB7958">
        <w:tab/>
      </w:r>
      <w:r w:rsidRPr="00DB7958">
        <w:tab/>
      </w:r>
      <w:r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7</w:t>
      </w:r>
      <w:r w:rsidR="00C36C62" w:rsidRPr="00DB7958">
        <w:fldChar w:fldCharType="end"/>
      </w:r>
      <w:r w:rsidRPr="00DB7958">
        <w:t>)</w:t>
      </w:r>
    </w:p>
    <w:p w14:paraId="1B98EDF1" w14:textId="77777777" w:rsidR="000E5D66" w:rsidRPr="00DB7958" w:rsidRDefault="000E5D66" w:rsidP="00FF79C7">
      <w:pPr>
        <w:pStyle w:val="tl1"/>
        <w:keepNext/>
        <w:keepLines/>
      </w:pPr>
      <w:r w:rsidRPr="00DB7958">
        <w:t xml:space="preserve">worin: </w:t>
      </w:r>
    </w:p>
    <w:p w14:paraId="2E1CE7C1" w14:textId="671891B1" w:rsidR="00A74E71" w:rsidRPr="00DB7958" w:rsidRDefault="000E5D66" w:rsidP="00D80D08">
      <w:pPr>
        <w:pStyle w:val="tl1"/>
        <w:spacing w:after="0"/>
        <w:ind w:left="1260" w:hanging="540"/>
      </w:pPr>
      <w:r w:rsidRPr="00DB7958">
        <w:rPr>
          <w:i/>
        </w:rPr>
        <w:t>D</w:t>
      </w:r>
      <w:r w:rsidRPr="00DB7958">
        <w:tab/>
        <w:t>die Entfernung zwischen den Punkten in Längsrichtung [m] ist</w:t>
      </w:r>
    </w:p>
    <w:p w14:paraId="54ECEB13" w14:textId="16E55982" w:rsidR="000E5D66" w:rsidRPr="00DB7958" w:rsidRDefault="000E5D66" w:rsidP="00D80D08">
      <w:pPr>
        <w:pStyle w:val="tl1"/>
        <w:spacing w:after="0"/>
        <w:ind w:left="1260" w:hanging="540"/>
      </w:pPr>
      <w:r w:rsidRPr="00DB7958">
        <w:rPr>
          <w:i/>
        </w:rPr>
        <w:t>d</w:t>
      </w:r>
      <w:r w:rsidRPr="00DB7958">
        <w:tab/>
        <w:t>die Entfernung zwischen den Punkten in Querrichtung [m] ist</w:t>
      </w:r>
    </w:p>
    <w:p w14:paraId="5EB18836" w14:textId="575AB61F" w:rsidR="00A74E71" w:rsidRPr="00DB7958" w:rsidRDefault="000E5D66" w:rsidP="00D80D08">
      <w:pPr>
        <w:pStyle w:val="tl1"/>
        <w:spacing w:after="0"/>
        <w:ind w:left="1260" w:hanging="540"/>
      </w:pPr>
      <w:r w:rsidRPr="00DB7958">
        <w:rPr>
          <w:i/>
        </w:rPr>
        <w:t>S</w:t>
      </w:r>
      <w:r w:rsidRPr="00DB7958">
        <w:tab/>
        <w:t>die Entfernung zwischen den Punkten in einer Reihe [m] ist</w:t>
      </w:r>
    </w:p>
    <w:p w14:paraId="20031E68" w14:textId="68CD8350" w:rsidR="000E5D66" w:rsidRPr="00DB7958" w:rsidRDefault="000E5D66" w:rsidP="00D80D08">
      <w:pPr>
        <w:pStyle w:val="tl1"/>
        <w:spacing w:after="0"/>
        <w:ind w:left="1260" w:hanging="540"/>
      </w:pPr>
      <w:r w:rsidRPr="00DB7958">
        <w:rPr>
          <w:i/>
        </w:rPr>
        <w:t>W</w:t>
      </w:r>
      <w:r w:rsidRPr="00DB7958">
        <w:tab/>
        <w:t xml:space="preserve">die Fahrstreifenbreite [m] ist </w:t>
      </w:r>
    </w:p>
    <w:p w14:paraId="32B241D7" w14:textId="676FF605" w:rsidR="000E5D66" w:rsidRPr="00DB7958" w:rsidRDefault="000E5D66" w:rsidP="00D80D08">
      <w:pPr>
        <w:pStyle w:val="tl1"/>
        <w:spacing w:after="0"/>
        <w:ind w:left="1260" w:hanging="540"/>
      </w:pPr>
      <w:r w:rsidRPr="00DB7958">
        <w:rPr>
          <w:i/>
        </w:rPr>
        <w:t>N</w:t>
      </w:r>
      <w:r w:rsidRPr="00DB7958">
        <w:tab/>
        <w:t>die Anzahl der Berechnungspunkte in Längsrichtung:</w:t>
      </w:r>
    </w:p>
    <w:p w14:paraId="18A7AEA3" w14:textId="77777777" w:rsidR="00D80D08" w:rsidRPr="00DB7958" w:rsidRDefault="00D80D08" w:rsidP="00D80D08">
      <w:pPr>
        <w:pStyle w:val="tl1"/>
        <w:spacing w:after="0"/>
        <w:ind w:left="1260" w:hanging="540"/>
      </w:pPr>
    </w:p>
    <w:p w14:paraId="7B94A893" w14:textId="661B4F3B" w:rsidR="000E5D66" w:rsidRPr="00DB7958" w:rsidRDefault="000E5D66" w:rsidP="00FF79C7">
      <w:pPr>
        <w:pStyle w:val="tl1"/>
        <w:keepNext/>
        <w:keepLines/>
        <w:spacing w:after="0"/>
      </w:pPr>
      <w:r w:rsidRPr="00DB7958">
        <w:t xml:space="preserve">für </w:t>
      </w:r>
      <w:r w:rsidRPr="00DB7958">
        <w:rPr>
          <w:i/>
        </w:rPr>
        <w:t>S</w:t>
      </w:r>
      <w:r w:rsidRPr="00DB7958">
        <w:t xml:space="preserve"> ≤ 30 m, </w:t>
      </w:r>
      <w:r w:rsidRPr="00DB7958">
        <w:rPr>
          <w:i/>
        </w:rPr>
        <w:t>N</w:t>
      </w:r>
      <w:r w:rsidRPr="00DB7958">
        <w:t xml:space="preserve"> = 10 </w:t>
      </w:r>
    </w:p>
    <w:p w14:paraId="1113F695" w14:textId="723609C0" w:rsidR="000E5D66" w:rsidRPr="00DB7958" w:rsidRDefault="000E5D66" w:rsidP="008D5A2A">
      <w:pPr>
        <w:pStyle w:val="tl1"/>
      </w:pPr>
      <w:r w:rsidRPr="00DB7958">
        <w:t xml:space="preserve">für </w:t>
      </w:r>
      <w:r w:rsidRPr="00DB7958">
        <w:rPr>
          <w:i/>
        </w:rPr>
        <w:t>S</w:t>
      </w:r>
      <w:r w:rsidRPr="00DB7958">
        <w:t xml:space="preserve"> &gt; 30 m, </w:t>
      </w:r>
      <w:r w:rsidRPr="00DB7958">
        <w:rPr>
          <w:i/>
        </w:rPr>
        <w:t>N</w:t>
      </w:r>
      <w:r w:rsidRPr="00DB7958">
        <w:t xml:space="preserve"> = der kleinste ganzzahlige Wert, für den gilt </w:t>
      </w:r>
      <w:r w:rsidRPr="00DB7958">
        <w:rPr>
          <w:i/>
        </w:rPr>
        <w:t>D</w:t>
      </w:r>
      <w:r w:rsidRPr="00DB7958">
        <w:t xml:space="preserve"> ≤ 3 m </w:t>
      </w:r>
    </w:p>
    <w:p w14:paraId="45E76A40" w14:textId="77777777" w:rsidR="000E5D66" w:rsidRPr="00DB7958" w:rsidRDefault="00A3783F" w:rsidP="008D5A2A">
      <w:r w:rsidRPr="00DB7958">
        <w:rPr>
          <w:noProof/>
          <w:lang w:val="en-US"/>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9E3F4F6" w14:textId="54E43519" w:rsidR="000E5D66" w:rsidRPr="00DB7958" w:rsidRDefault="00A74E71" w:rsidP="00FF79C7">
      <w:pPr>
        <w:pStyle w:val="Obrzek"/>
        <w:numPr>
          <w:ilvl w:val="0"/>
          <w:numId w:val="0"/>
        </w:numPr>
        <w:tabs>
          <w:tab w:val="left" w:pos="1440"/>
        </w:tabs>
        <w:spacing w:before="240" w:after="240"/>
        <w:contextualSpacing w:val="0"/>
      </w:pPr>
      <w:r w:rsidRPr="00DB7958">
        <w:t>Abbildung 5</w:t>
      </w:r>
      <w:r w:rsidRPr="00DB7958">
        <w:tab/>
        <w:t>Berechnungsnetz zur Berechnung der Parameter auf der Fahrbahnoberfläche in der Annäherungsstrecke</w:t>
      </w:r>
    </w:p>
    <w:p w14:paraId="193967CC" w14:textId="32A0D55D" w:rsidR="000E5D66" w:rsidRPr="00DB7958" w:rsidRDefault="00E52ECB" w:rsidP="008D5A2A">
      <w:pPr>
        <w:pStyle w:val="tl1"/>
        <w:spacing w:after="0"/>
      </w:pPr>
      <w:r w:rsidRPr="00DB7958">
        <w:t>Bei der Überprüfung der einzelnen Beleuchtungsparameter muss dieselbe Verteilung der Messpunkte wie bei der Berechnung verwendet werden. Bei der Berechnung der Beleuchtungsparameter in den Tunnelstrecken mit konstantem Niveau der Leuchtdichte muss die Verteilung der Berechnungspunkte aus STN EN 13201-3 verwendet werden (Abbildung 6). Zur Berechnung der Parameter der Wandbeleuchtung in den Tunnelstrecken mit konstantem Niveau der Leuchtdichte muss in Längsrichtung ebenfalls der Algorithmus aus STN EN 13201-3 verwendet werden. Anzahl und Höhe der einzelnen Punktereihen sind in Abbildung 7 angegeben. In den Tunnelstrecken mit fallendem Beleuchtungsniveau muss die Anzahl der Punkte in Längsrichtung so gewählt werden, dass der Abstand zwischen ihnen in Längsrichtung ≤ 3 m ist.</w:t>
      </w:r>
    </w:p>
    <w:p w14:paraId="6FF3C81E" w14:textId="77777777" w:rsidR="000E5D66" w:rsidRPr="00DB7958" w:rsidRDefault="00A3783F" w:rsidP="008D5A2A">
      <w:r w:rsidRPr="00DB7958">
        <w:rPr>
          <w:noProof/>
          <w:lang w:val="en-US"/>
        </w:rPr>
        <w:lastRenderedPageBreak/>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12DCB281" w:rsidR="000E5D66" w:rsidRPr="00DB7958" w:rsidRDefault="00A74E71" w:rsidP="00FF79C7">
      <w:pPr>
        <w:pStyle w:val="Obrzek"/>
        <w:numPr>
          <w:ilvl w:val="0"/>
          <w:numId w:val="0"/>
        </w:numPr>
        <w:tabs>
          <w:tab w:val="left" w:pos="1440"/>
        </w:tabs>
        <w:spacing w:before="240" w:after="240"/>
        <w:contextualSpacing w:val="0"/>
      </w:pPr>
      <w:r w:rsidRPr="00DB7958">
        <w:t>Abbildung 6</w:t>
      </w:r>
      <w:r w:rsidRPr="00DB7958">
        <w:tab/>
        <w:t>Berechnungsnetz zur Berechnung der Parameter auf der Fahrbahnoberfläche im Tunnel (erste Hälfte der Einsichtstrecke und Innenstrecke)</w:t>
      </w:r>
    </w:p>
    <w:p w14:paraId="20B1FA3E" w14:textId="77777777" w:rsidR="000E5D66" w:rsidRPr="00DB7958" w:rsidRDefault="00A3783F" w:rsidP="008D5A2A">
      <w:r w:rsidRPr="00DB7958">
        <w:rPr>
          <w:noProof/>
          <w:lang w:val="en-US"/>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47A0B71C" w:rsidR="000E5D66" w:rsidRPr="00DB7958" w:rsidRDefault="00A74E71" w:rsidP="00FF79C7">
      <w:pPr>
        <w:pStyle w:val="Obrzek"/>
        <w:numPr>
          <w:ilvl w:val="0"/>
          <w:numId w:val="0"/>
        </w:numPr>
        <w:tabs>
          <w:tab w:val="left" w:pos="1440"/>
        </w:tabs>
        <w:spacing w:before="240" w:after="240"/>
        <w:contextualSpacing w:val="0"/>
      </w:pPr>
      <w:r w:rsidRPr="00DB7958">
        <w:t>Abbildung 7</w:t>
      </w:r>
      <w:r w:rsidRPr="00DB7958">
        <w:tab/>
        <w:t>Berechnungsnetz zur Berechnung der Parameter an der Wand im Tunnel (erste Hälfte der Einsichtstrecke und Innenstrecke)</w:t>
      </w:r>
    </w:p>
    <w:p w14:paraId="3C2D5CCB" w14:textId="77777777" w:rsidR="00720747" w:rsidRPr="00DB7958" w:rsidRDefault="00720747" w:rsidP="008D5A2A">
      <w:pPr>
        <w:pStyle w:val="Heading2"/>
      </w:pPr>
      <w:bookmarkStart w:id="26" w:name="_Toc51875516"/>
      <w:r w:rsidRPr="00DB7958">
        <w:t>Beleuchtung der Tunnelwände</w:t>
      </w:r>
      <w:bookmarkEnd w:id="26"/>
      <w:r w:rsidRPr="00DB7958">
        <w:t xml:space="preserve"> </w:t>
      </w:r>
    </w:p>
    <w:p w14:paraId="334DAE84" w14:textId="3CD11057" w:rsidR="00720747" w:rsidRPr="00DB7958" w:rsidRDefault="00720747" w:rsidP="008D5A2A">
      <w:pPr>
        <w:pStyle w:val="tl1"/>
      </w:pPr>
      <w:r w:rsidRPr="00DB7958">
        <w:t xml:space="preserve">Die Tunnelwände bilden einen Teil des Hintergrundes zur Feststellung von Hindernissen im Tunnel, tragen zur Anpassung und zur Wirkung der optischen Leiteinrichtungen bei. Daher ist die Leuchtdichte der Wände ein wichtiger Bestandteil der Qualität der Tunnelbeleuchtung. Die empfohlenen </w:t>
      </w:r>
      <w:r w:rsidRPr="00DB7958">
        <w:lastRenderedPageBreak/>
        <w:t>Werte für die mittlere Leuchtdichte der Wände in den einzelnen Tunnelstrecken in Abhängigkeit von der Beleuchtungsklasse sind in Tabelle 9 [TNI CEN/CR 14380] aufgeführt.</w:t>
      </w:r>
    </w:p>
    <w:p w14:paraId="462CBE77" w14:textId="633D87AF" w:rsidR="00720747" w:rsidRPr="00DB7958" w:rsidRDefault="00A74E71" w:rsidP="00FF79C7">
      <w:pPr>
        <w:pStyle w:val="Tabulka"/>
        <w:keepNext/>
        <w:keepLines/>
        <w:numPr>
          <w:ilvl w:val="0"/>
          <w:numId w:val="0"/>
        </w:numPr>
        <w:ind w:left="1440" w:hanging="1440"/>
      </w:pPr>
      <w:r w:rsidRPr="00DB7958">
        <w:t>Tabelle 9</w:t>
      </w:r>
      <w:r w:rsidRPr="00DB7958">
        <w:tab/>
        <w:t>Minimale Werte der mittleren Leuchtdichte der Wände der verschiedenen Tunnelstrecken</w:t>
      </w:r>
    </w:p>
    <w:tbl>
      <w:tblPr>
        <w:tblStyle w:val="TableGrid"/>
        <w:tblW w:w="5670" w:type="dxa"/>
        <w:tblInd w:w="1705" w:type="dxa"/>
        <w:tblLook w:val="04A0" w:firstRow="1" w:lastRow="0" w:firstColumn="1" w:lastColumn="0" w:noHBand="0" w:noVBand="1"/>
      </w:tblPr>
      <w:tblGrid>
        <w:gridCol w:w="1800"/>
        <w:gridCol w:w="3870"/>
      </w:tblGrid>
      <w:tr w:rsidR="00D80D08" w:rsidRPr="00DB7958" w14:paraId="34B770A9" w14:textId="77777777" w:rsidTr="00AF10A8">
        <w:tc>
          <w:tcPr>
            <w:tcW w:w="1800" w:type="dxa"/>
            <w:vAlign w:val="center"/>
          </w:tcPr>
          <w:p w14:paraId="03969042" w14:textId="77777777" w:rsidR="00D80D08" w:rsidRPr="00DB7958" w:rsidRDefault="00D80D08" w:rsidP="00D80D08">
            <w:pPr>
              <w:keepNext/>
              <w:spacing w:before="20" w:after="20"/>
              <w:jc w:val="center"/>
              <w:rPr>
                <w:b/>
                <w:szCs w:val="20"/>
              </w:rPr>
            </w:pPr>
            <w:r w:rsidRPr="00DB7958">
              <w:rPr>
                <w:b/>
              </w:rPr>
              <w:t>Beleuchtungsklasse</w:t>
            </w:r>
          </w:p>
        </w:tc>
        <w:tc>
          <w:tcPr>
            <w:tcW w:w="3870" w:type="dxa"/>
            <w:vAlign w:val="center"/>
          </w:tcPr>
          <w:p w14:paraId="4228DD1D" w14:textId="77777777" w:rsidR="00D80D08" w:rsidRPr="00DB7958" w:rsidRDefault="00D80D08" w:rsidP="00D80D08">
            <w:pPr>
              <w:keepNext/>
              <w:spacing w:before="20" w:after="20"/>
              <w:jc w:val="center"/>
              <w:rPr>
                <w:b/>
                <w:szCs w:val="20"/>
              </w:rPr>
            </w:pPr>
            <w:r w:rsidRPr="00DB7958">
              <w:rPr>
                <w:b/>
              </w:rPr>
              <w:t>Mittlere Leuchtdichte der Wände bis zur Höhe von 2 m</w:t>
            </w:r>
          </w:p>
        </w:tc>
      </w:tr>
      <w:tr w:rsidR="00D80D08" w:rsidRPr="00DB7958" w14:paraId="0EA4D7A2" w14:textId="77777777" w:rsidTr="00AF10A8">
        <w:tc>
          <w:tcPr>
            <w:tcW w:w="1800" w:type="dxa"/>
            <w:vAlign w:val="center"/>
          </w:tcPr>
          <w:p w14:paraId="7C69D609" w14:textId="77777777" w:rsidR="00D80D08" w:rsidRPr="00DB7958" w:rsidRDefault="00D80D08" w:rsidP="00D80D08">
            <w:pPr>
              <w:spacing w:before="20" w:after="20"/>
              <w:jc w:val="center"/>
              <w:rPr>
                <w:szCs w:val="20"/>
              </w:rPr>
            </w:pPr>
            <w:r w:rsidRPr="00DB7958">
              <w:t>4</w:t>
            </w:r>
          </w:p>
        </w:tc>
        <w:tc>
          <w:tcPr>
            <w:tcW w:w="3870" w:type="dxa"/>
            <w:vAlign w:val="center"/>
          </w:tcPr>
          <w:p w14:paraId="034524E3" w14:textId="77777777" w:rsidR="00D80D08" w:rsidRPr="00DB7958" w:rsidRDefault="00D80D08" w:rsidP="00D80D08">
            <w:pPr>
              <w:spacing w:before="20" w:after="20"/>
              <w:jc w:val="center"/>
              <w:rPr>
                <w:szCs w:val="20"/>
              </w:rPr>
            </w:pPr>
            <w:r w:rsidRPr="00DB7958">
              <w:t>100 % der mittleren Leuchtdichte der Fahrbahn</w:t>
            </w:r>
          </w:p>
        </w:tc>
      </w:tr>
      <w:tr w:rsidR="00D80D08" w:rsidRPr="00DB7958" w14:paraId="484FD73C" w14:textId="77777777" w:rsidTr="00AF10A8">
        <w:tc>
          <w:tcPr>
            <w:tcW w:w="1800" w:type="dxa"/>
            <w:vAlign w:val="center"/>
          </w:tcPr>
          <w:p w14:paraId="64F11A0C" w14:textId="77777777" w:rsidR="00D80D08" w:rsidRPr="00DB7958" w:rsidRDefault="00D80D08" w:rsidP="00D80D08">
            <w:pPr>
              <w:spacing w:before="20" w:after="20"/>
              <w:jc w:val="center"/>
              <w:rPr>
                <w:szCs w:val="20"/>
              </w:rPr>
            </w:pPr>
            <w:r w:rsidRPr="00DB7958">
              <w:t>3</w:t>
            </w:r>
          </w:p>
        </w:tc>
        <w:tc>
          <w:tcPr>
            <w:tcW w:w="3870" w:type="dxa"/>
            <w:vMerge w:val="restart"/>
            <w:vAlign w:val="center"/>
          </w:tcPr>
          <w:p w14:paraId="1081380C" w14:textId="77777777" w:rsidR="00D80D08" w:rsidRPr="00DB7958" w:rsidRDefault="00D80D08" w:rsidP="00D80D08">
            <w:pPr>
              <w:spacing w:before="20" w:after="20"/>
              <w:jc w:val="center"/>
              <w:rPr>
                <w:szCs w:val="20"/>
              </w:rPr>
            </w:pPr>
            <w:r w:rsidRPr="00DB7958">
              <w:t>≥ 60 % der mittleren Leuchtdichte der Fahrbahn</w:t>
            </w:r>
          </w:p>
        </w:tc>
      </w:tr>
      <w:tr w:rsidR="00D80D08" w:rsidRPr="00DB7958" w14:paraId="735B2128" w14:textId="77777777" w:rsidTr="00AF10A8">
        <w:tc>
          <w:tcPr>
            <w:tcW w:w="1800" w:type="dxa"/>
            <w:vAlign w:val="center"/>
          </w:tcPr>
          <w:p w14:paraId="3A00FF73" w14:textId="77777777" w:rsidR="00D80D08" w:rsidRPr="00DB7958" w:rsidRDefault="00D80D08" w:rsidP="00D80D08">
            <w:pPr>
              <w:spacing w:before="20" w:after="20"/>
              <w:jc w:val="center"/>
              <w:rPr>
                <w:szCs w:val="20"/>
              </w:rPr>
            </w:pPr>
            <w:r w:rsidRPr="00DB7958">
              <w:t>2</w:t>
            </w:r>
          </w:p>
        </w:tc>
        <w:tc>
          <w:tcPr>
            <w:tcW w:w="3870" w:type="dxa"/>
            <w:vMerge/>
            <w:vAlign w:val="center"/>
          </w:tcPr>
          <w:p w14:paraId="5354B2C5" w14:textId="77777777" w:rsidR="00D80D08" w:rsidRPr="00DB7958" w:rsidRDefault="00D80D08" w:rsidP="00D80D08">
            <w:pPr>
              <w:spacing w:before="20" w:after="20"/>
              <w:jc w:val="center"/>
              <w:rPr>
                <w:szCs w:val="20"/>
              </w:rPr>
            </w:pPr>
          </w:p>
        </w:tc>
      </w:tr>
      <w:tr w:rsidR="00D80D08" w:rsidRPr="00DB7958" w14:paraId="6C87DAC7" w14:textId="77777777" w:rsidTr="00AF10A8">
        <w:tc>
          <w:tcPr>
            <w:tcW w:w="1800" w:type="dxa"/>
            <w:vAlign w:val="center"/>
          </w:tcPr>
          <w:p w14:paraId="0A13E376" w14:textId="77777777" w:rsidR="00D80D08" w:rsidRPr="00DB7958" w:rsidRDefault="00D80D08" w:rsidP="00D80D08">
            <w:pPr>
              <w:spacing w:before="20" w:after="20"/>
              <w:jc w:val="center"/>
              <w:rPr>
                <w:szCs w:val="20"/>
              </w:rPr>
            </w:pPr>
            <w:r w:rsidRPr="00DB7958">
              <w:t>1</w:t>
            </w:r>
          </w:p>
        </w:tc>
        <w:tc>
          <w:tcPr>
            <w:tcW w:w="3870" w:type="dxa"/>
            <w:vAlign w:val="center"/>
          </w:tcPr>
          <w:p w14:paraId="3809D6F2" w14:textId="77777777" w:rsidR="00D80D08" w:rsidRPr="00DB7958" w:rsidRDefault="00D80D08" w:rsidP="00D80D08">
            <w:pPr>
              <w:spacing w:before="20" w:after="20"/>
              <w:jc w:val="center"/>
              <w:rPr>
                <w:szCs w:val="20"/>
              </w:rPr>
            </w:pPr>
            <w:r w:rsidRPr="00DB7958">
              <w:t>≥ 25 % der mittleren Leuchtdichte der Fahrbahn</w:t>
            </w:r>
          </w:p>
        </w:tc>
      </w:tr>
    </w:tbl>
    <w:p w14:paraId="43332608" w14:textId="77777777" w:rsidR="00720747" w:rsidRPr="00DB7958" w:rsidRDefault="00720747" w:rsidP="008D5A2A">
      <w:pPr>
        <w:pStyle w:val="Heading2"/>
      </w:pPr>
      <w:bookmarkStart w:id="27" w:name="_Toc51875517"/>
      <w:r w:rsidRPr="00DB7958">
        <w:t>Gleichmäßigkeit der Leuchtdichte</w:t>
      </w:r>
      <w:bookmarkEnd w:id="27"/>
      <w:r w:rsidRPr="00DB7958">
        <w:t xml:space="preserve"> </w:t>
      </w:r>
    </w:p>
    <w:p w14:paraId="1C46CDB6" w14:textId="77777777" w:rsidR="00720747" w:rsidRPr="00DB7958" w:rsidRDefault="00720747" w:rsidP="008D5A2A">
      <w:pPr>
        <w:pStyle w:val="tl1"/>
      </w:pPr>
      <w:r w:rsidRPr="00DB7958">
        <w:t xml:space="preserve">Die vorgeschriebene Gleichmäßigkeit der Leuchtdichte muss auf der Fahrbahnoberfläche und den Wänden bis zur Höhe von 2 m sichergestellt werden. Die Fahrbahn und die unteren Wandabschnitte dienen den Tunnelnutzern als Hintergrundbereich, deshalb werden sie auf dieselbe Weise bewertet. </w:t>
      </w:r>
    </w:p>
    <w:p w14:paraId="634E798F" w14:textId="16072831" w:rsidR="00720747" w:rsidRPr="00DB7958" w:rsidRDefault="00720747" w:rsidP="008D5A2A">
      <w:pPr>
        <w:pStyle w:val="tl1"/>
      </w:pPr>
      <w:r w:rsidRPr="00DB7958">
        <w:t xml:space="preserve">Tagsüber muss die Gleichmäßigkeit der Leuchtdichte für die verschiedenen Beleuchtungsklassen die in Tabelle 10 [TNI CEN/CR 14380] aufgeführten Werte erfüllen. Die Werte gelten für die gesamte Tunnelbreite, d. h. für den (die) Fahrstreifen und für die Notfahrstreifen, wenn es solche im Tunnel gibt, für die erste Hälfte der Einsichtstrecke und die Innenstrecke. Die Gesamtgleichmäßigkeit </w:t>
      </w:r>
      <w:r w:rsidRPr="00DB7958">
        <w:rPr>
          <w:i/>
        </w:rPr>
        <w:t>U</w:t>
      </w:r>
      <w:r w:rsidRPr="00DB7958">
        <w:rPr>
          <w:vertAlign w:val="subscript"/>
        </w:rPr>
        <w:t>0</w:t>
      </w:r>
      <w:r w:rsidRPr="00DB7958">
        <w:t xml:space="preserve"> und die Längsgleichmäßigkeit </w:t>
      </w:r>
      <w:r w:rsidRPr="00DB7958">
        <w:rPr>
          <w:i/>
        </w:rPr>
        <w:t>U</w:t>
      </w:r>
      <w:r w:rsidRPr="00DB7958">
        <w:rPr>
          <w:vertAlign w:val="subscript"/>
        </w:rPr>
        <w:t>l</w:t>
      </w:r>
      <w:r w:rsidRPr="00DB7958">
        <w:t xml:space="preserve"> werden in den Strecken, in denen das Niveau der Leuchtdichte über- oder unterschritten wird (zweite Hälfte der Einsichtstrecke, Übergangsstrecke, Ausfahrtstrecke), nicht bewertet, da für diese Strecken keine Gleichmäßigkeitswerte definiert sind.</w:t>
      </w:r>
    </w:p>
    <w:p w14:paraId="549A56DD" w14:textId="5B112104" w:rsidR="00720747" w:rsidRPr="00DB7958" w:rsidRDefault="00A74E71" w:rsidP="00FF79C7">
      <w:pPr>
        <w:pStyle w:val="Tabulka"/>
        <w:keepNext/>
        <w:keepLines/>
        <w:numPr>
          <w:ilvl w:val="0"/>
          <w:numId w:val="0"/>
        </w:numPr>
        <w:ind w:left="1440" w:hanging="1440"/>
      </w:pPr>
      <w:r w:rsidRPr="00DB7958">
        <w:t>Tabelle 10</w:t>
      </w:r>
      <w:r w:rsidRPr="00DB7958">
        <w:tab/>
        <w:t>Minimale Gleichmäßigkeitswerte der Leuchtdichte der Fahrbahnoberfläche für Einsichtstrecke, Innenstrecke und Notfahrstreifen</w:t>
      </w:r>
    </w:p>
    <w:tbl>
      <w:tblPr>
        <w:tblStyle w:val="TableGrid"/>
        <w:tblW w:w="3903" w:type="dxa"/>
        <w:jc w:val="center"/>
        <w:tblLook w:val="04A0" w:firstRow="1" w:lastRow="0" w:firstColumn="1" w:lastColumn="0" w:noHBand="0" w:noVBand="1"/>
      </w:tblPr>
      <w:tblGrid>
        <w:gridCol w:w="1885"/>
        <w:gridCol w:w="1009"/>
        <w:gridCol w:w="1009"/>
      </w:tblGrid>
      <w:tr w:rsidR="00D80D08" w:rsidRPr="00DB7958" w14:paraId="4AE22562" w14:textId="77777777" w:rsidTr="00AF10A8">
        <w:trPr>
          <w:jc w:val="center"/>
        </w:trPr>
        <w:tc>
          <w:tcPr>
            <w:tcW w:w="1885" w:type="dxa"/>
            <w:vAlign w:val="center"/>
          </w:tcPr>
          <w:p w14:paraId="40D14A4A" w14:textId="77777777" w:rsidR="00D80D08" w:rsidRPr="00DB7958" w:rsidRDefault="00D80D08" w:rsidP="00D80D08">
            <w:pPr>
              <w:pStyle w:val="tl1"/>
              <w:keepNext/>
              <w:spacing w:before="20" w:after="20"/>
              <w:ind w:firstLine="0"/>
              <w:jc w:val="center"/>
              <w:rPr>
                <w:b/>
              </w:rPr>
            </w:pPr>
            <w:r w:rsidRPr="00DB7958">
              <w:rPr>
                <w:b/>
              </w:rPr>
              <w:t>Beleuchtungsklasse</w:t>
            </w:r>
          </w:p>
        </w:tc>
        <w:tc>
          <w:tcPr>
            <w:tcW w:w="1009" w:type="dxa"/>
            <w:vAlign w:val="center"/>
          </w:tcPr>
          <w:p w14:paraId="381BDD83" w14:textId="77777777" w:rsidR="00D80D08" w:rsidRPr="00DB7958" w:rsidRDefault="00D80D08" w:rsidP="00D80D08">
            <w:pPr>
              <w:pStyle w:val="tl1"/>
              <w:keepNext/>
              <w:spacing w:before="20" w:after="20"/>
              <w:ind w:firstLine="0"/>
              <w:jc w:val="center"/>
              <w:rPr>
                <w:b/>
              </w:rPr>
            </w:pPr>
            <w:r w:rsidRPr="00DB7958">
              <w:rPr>
                <w:b/>
              </w:rPr>
              <w:t>U0</w:t>
            </w:r>
          </w:p>
        </w:tc>
        <w:tc>
          <w:tcPr>
            <w:tcW w:w="1009" w:type="dxa"/>
            <w:vAlign w:val="center"/>
          </w:tcPr>
          <w:p w14:paraId="200DC242" w14:textId="77777777" w:rsidR="00D80D08" w:rsidRPr="00DB7958" w:rsidRDefault="00D80D08" w:rsidP="00D80D08">
            <w:pPr>
              <w:pStyle w:val="tl1"/>
              <w:keepNext/>
              <w:spacing w:before="20" w:after="20"/>
              <w:ind w:firstLine="0"/>
              <w:jc w:val="center"/>
              <w:rPr>
                <w:b/>
              </w:rPr>
            </w:pPr>
            <w:r w:rsidRPr="00DB7958">
              <w:rPr>
                <w:b/>
              </w:rPr>
              <w:t>Ul</w:t>
            </w:r>
          </w:p>
        </w:tc>
      </w:tr>
      <w:tr w:rsidR="00D80D08" w:rsidRPr="00DB7958" w14:paraId="638A028D" w14:textId="77777777" w:rsidTr="00AF10A8">
        <w:trPr>
          <w:jc w:val="center"/>
        </w:trPr>
        <w:tc>
          <w:tcPr>
            <w:tcW w:w="1885" w:type="dxa"/>
            <w:vAlign w:val="center"/>
          </w:tcPr>
          <w:p w14:paraId="60C0FE69" w14:textId="77777777" w:rsidR="00D80D08" w:rsidRPr="00DB7958" w:rsidRDefault="00D80D08" w:rsidP="00D80D08">
            <w:pPr>
              <w:pStyle w:val="tl1"/>
              <w:spacing w:before="20" w:after="20"/>
              <w:ind w:firstLine="0"/>
              <w:jc w:val="center"/>
            </w:pPr>
            <w:r w:rsidRPr="00DB7958">
              <w:t>4</w:t>
            </w:r>
          </w:p>
        </w:tc>
        <w:tc>
          <w:tcPr>
            <w:tcW w:w="1009" w:type="dxa"/>
            <w:vAlign w:val="center"/>
          </w:tcPr>
          <w:p w14:paraId="66ECEBDE" w14:textId="77777777" w:rsidR="00D80D08" w:rsidRPr="00DB7958" w:rsidRDefault="00D80D08" w:rsidP="00D80D08">
            <w:pPr>
              <w:pStyle w:val="tl1"/>
              <w:spacing w:before="20" w:after="20"/>
              <w:ind w:firstLine="0"/>
              <w:jc w:val="center"/>
            </w:pPr>
            <w:r w:rsidRPr="00DB7958">
              <w:t>0,4</w:t>
            </w:r>
          </w:p>
        </w:tc>
        <w:tc>
          <w:tcPr>
            <w:tcW w:w="1009" w:type="dxa"/>
            <w:vAlign w:val="center"/>
          </w:tcPr>
          <w:p w14:paraId="2A2188CE" w14:textId="77777777" w:rsidR="00D80D08" w:rsidRPr="00DB7958" w:rsidRDefault="00D80D08" w:rsidP="00D80D08">
            <w:pPr>
              <w:pStyle w:val="tl1"/>
              <w:spacing w:before="20" w:after="20"/>
              <w:ind w:firstLine="0"/>
              <w:jc w:val="center"/>
            </w:pPr>
            <w:r w:rsidRPr="00DB7958">
              <w:t>0,7</w:t>
            </w:r>
          </w:p>
        </w:tc>
      </w:tr>
      <w:tr w:rsidR="00D80D08" w:rsidRPr="00DB7958" w14:paraId="32CC649A" w14:textId="77777777" w:rsidTr="00AF10A8">
        <w:trPr>
          <w:jc w:val="center"/>
        </w:trPr>
        <w:tc>
          <w:tcPr>
            <w:tcW w:w="1885" w:type="dxa"/>
            <w:vAlign w:val="center"/>
          </w:tcPr>
          <w:p w14:paraId="4090D282" w14:textId="77777777" w:rsidR="00D80D08" w:rsidRPr="00DB7958" w:rsidRDefault="00D80D08" w:rsidP="00D80D08">
            <w:pPr>
              <w:pStyle w:val="tl1"/>
              <w:spacing w:before="20" w:after="20"/>
              <w:ind w:firstLine="0"/>
              <w:jc w:val="center"/>
            </w:pPr>
            <w:r w:rsidRPr="00DB7958">
              <w:t>3</w:t>
            </w:r>
          </w:p>
        </w:tc>
        <w:tc>
          <w:tcPr>
            <w:tcW w:w="1009" w:type="dxa"/>
            <w:vAlign w:val="center"/>
          </w:tcPr>
          <w:p w14:paraId="0EE8A5AA" w14:textId="77777777" w:rsidR="00D80D08" w:rsidRPr="00DB7958" w:rsidRDefault="00D80D08" w:rsidP="00D80D08">
            <w:pPr>
              <w:pStyle w:val="tl1"/>
              <w:spacing w:before="20" w:after="20"/>
              <w:ind w:firstLine="0"/>
              <w:jc w:val="center"/>
            </w:pPr>
            <w:r w:rsidRPr="00DB7958">
              <w:t>0,4</w:t>
            </w:r>
          </w:p>
        </w:tc>
        <w:tc>
          <w:tcPr>
            <w:tcW w:w="1009" w:type="dxa"/>
            <w:vAlign w:val="center"/>
          </w:tcPr>
          <w:p w14:paraId="0E281578" w14:textId="77777777" w:rsidR="00D80D08" w:rsidRPr="00DB7958" w:rsidRDefault="00D80D08" w:rsidP="00D80D08">
            <w:pPr>
              <w:pStyle w:val="tl1"/>
              <w:spacing w:before="20" w:after="20"/>
              <w:ind w:firstLine="0"/>
              <w:jc w:val="center"/>
            </w:pPr>
            <w:r w:rsidRPr="00DB7958">
              <w:t>0,6</w:t>
            </w:r>
          </w:p>
        </w:tc>
      </w:tr>
      <w:tr w:rsidR="00D80D08" w:rsidRPr="00DB7958" w14:paraId="20BF6E80" w14:textId="77777777" w:rsidTr="00AF10A8">
        <w:trPr>
          <w:jc w:val="center"/>
        </w:trPr>
        <w:tc>
          <w:tcPr>
            <w:tcW w:w="1885" w:type="dxa"/>
            <w:vAlign w:val="center"/>
          </w:tcPr>
          <w:p w14:paraId="663C30C6" w14:textId="77777777" w:rsidR="00D80D08" w:rsidRPr="00DB7958" w:rsidRDefault="00D80D08" w:rsidP="00D80D08">
            <w:pPr>
              <w:pStyle w:val="tl1"/>
              <w:spacing w:before="20" w:after="20"/>
              <w:ind w:firstLine="0"/>
              <w:jc w:val="center"/>
            </w:pPr>
            <w:r w:rsidRPr="00DB7958">
              <w:t>2</w:t>
            </w:r>
          </w:p>
        </w:tc>
        <w:tc>
          <w:tcPr>
            <w:tcW w:w="1009" w:type="dxa"/>
            <w:vAlign w:val="center"/>
          </w:tcPr>
          <w:p w14:paraId="2E280B0D" w14:textId="77777777" w:rsidR="00D80D08" w:rsidRPr="00DB7958" w:rsidRDefault="00D80D08" w:rsidP="00D80D08">
            <w:pPr>
              <w:pStyle w:val="tl1"/>
              <w:spacing w:before="20" w:after="20"/>
              <w:ind w:firstLine="0"/>
              <w:jc w:val="center"/>
            </w:pPr>
            <w:r w:rsidRPr="00DB7958">
              <w:t>0,3</w:t>
            </w:r>
          </w:p>
        </w:tc>
        <w:tc>
          <w:tcPr>
            <w:tcW w:w="1009" w:type="dxa"/>
            <w:vAlign w:val="center"/>
          </w:tcPr>
          <w:p w14:paraId="513CB382" w14:textId="77777777" w:rsidR="00D80D08" w:rsidRPr="00DB7958" w:rsidRDefault="00D80D08" w:rsidP="00D80D08">
            <w:pPr>
              <w:pStyle w:val="tl1"/>
              <w:spacing w:before="20" w:after="20"/>
              <w:ind w:firstLine="0"/>
              <w:jc w:val="center"/>
            </w:pPr>
            <w:r w:rsidRPr="00DB7958">
              <w:t>0,5</w:t>
            </w:r>
          </w:p>
        </w:tc>
      </w:tr>
      <w:tr w:rsidR="00D80D08" w:rsidRPr="00DB7958" w14:paraId="5BCB2438" w14:textId="77777777" w:rsidTr="00AF10A8">
        <w:trPr>
          <w:jc w:val="center"/>
        </w:trPr>
        <w:tc>
          <w:tcPr>
            <w:tcW w:w="1885" w:type="dxa"/>
            <w:vAlign w:val="center"/>
          </w:tcPr>
          <w:p w14:paraId="6AFEEA08" w14:textId="77777777" w:rsidR="00D80D08" w:rsidRPr="00DB7958" w:rsidRDefault="00D80D08" w:rsidP="00D80D08">
            <w:pPr>
              <w:pStyle w:val="tl1"/>
              <w:spacing w:before="20" w:after="20"/>
              <w:ind w:firstLine="0"/>
              <w:jc w:val="center"/>
            </w:pPr>
            <w:r w:rsidRPr="00DB7958">
              <w:t>1</w:t>
            </w:r>
          </w:p>
        </w:tc>
        <w:tc>
          <w:tcPr>
            <w:tcW w:w="1009" w:type="dxa"/>
            <w:vAlign w:val="center"/>
          </w:tcPr>
          <w:p w14:paraId="50652453" w14:textId="77777777" w:rsidR="00D80D08" w:rsidRPr="00DB7958" w:rsidRDefault="00D80D08" w:rsidP="00D80D08">
            <w:pPr>
              <w:pStyle w:val="tl1"/>
              <w:spacing w:before="20" w:after="20"/>
              <w:ind w:firstLine="0"/>
              <w:jc w:val="center"/>
            </w:pPr>
            <w:r w:rsidRPr="00DB7958">
              <w:t>-</w:t>
            </w:r>
          </w:p>
        </w:tc>
        <w:tc>
          <w:tcPr>
            <w:tcW w:w="1009" w:type="dxa"/>
            <w:vAlign w:val="center"/>
          </w:tcPr>
          <w:p w14:paraId="532F61E3" w14:textId="77777777" w:rsidR="00D80D08" w:rsidRPr="00DB7958" w:rsidRDefault="00D80D08" w:rsidP="00D80D08">
            <w:pPr>
              <w:pStyle w:val="tl1"/>
              <w:spacing w:before="20" w:after="20"/>
              <w:ind w:firstLine="0"/>
              <w:jc w:val="center"/>
            </w:pPr>
            <w:r w:rsidRPr="00DB7958">
              <w:t>-</w:t>
            </w:r>
          </w:p>
        </w:tc>
      </w:tr>
    </w:tbl>
    <w:p w14:paraId="563D5B6D" w14:textId="77777777" w:rsidR="00720747" w:rsidRPr="00DB7958" w:rsidRDefault="00720747" w:rsidP="008D5A2A">
      <w:pPr>
        <w:pStyle w:val="tl1"/>
      </w:pPr>
      <w:r w:rsidRPr="00DB7958">
        <w:t>Die Gleichmäßigkeit der Leuchtdichte muss bei Tunneln der Beleuchtungsklassen 4, 3 und 2 nachts dieselben Anforderungen wie tagsüber erfüllen. Das gilt auch für Tunnel länger als 100 m, die tagsüber nicht beleuchtet sind.</w:t>
      </w:r>
    </w:p>
    <w:p w14:paraId="0AE9421D" w14:textId="77777777" w:rsidR="00754DA4" w:rsidRPr="00DB7958" w:rsidRDefault="00754DA4" w:rsidP="008D5A2A">
      <w:pPr>
        <w:pStyle w:val="Heading2"/>
      </w:pPr>
      <w:bookmarkStart w:id="28" w:name="_Toc51875518"/>
      <w:r w:rsidRPr="00DB7958">
        <w:t>Anforderung an die Adaptionsbeleuchtung von Straßentunneln</w:t>
      </w:r>
      <w:bookmarkEnd w:id="28"/>
    </w:p>
    <w:p w14:paraId="3199FA06" w14:textId="5B694B73" w:rsidR="00754DA4" w:rsidRPr="00DB7958" w:rsidRDefault="00516317" w:rsidP="008D5A2A">
      <w:pPr>
        <w:pStyle w:val="tl1"/>
      </w:pPr>
      <w:r w:rsidRPr="00DB7958">
        <w:t xml:space="preserve">Zur Adaptionsbeleuchtung zählt die Beleuchtung in den Strecken eines Straßentunnels, in denen es zur Anpassung der Sicht des Fahrers kommt. Zu diesen Strecken zählen die Einsicht-, die Übergangs- und die Ausfahrtstrecke. </w:t>
      </w:r>
    </w:p>
    <w:p w14:paraId="7B198773" w14:textId="77777777" w:rsidR="00754DA4" w:rsidRPr="00DB7958" w:rsidRDefault="00861509" w:rsidP="008D5A2A">
      <w:pPr>
        <w:pStyle w:val="Heading3"/>
      </w:pPr>
      <w:r w:rsidRPr="00DB7958">
        <w:t>3.10.1</w:t>
      </w:r>
      <w:r w:rsidRPr="00DB7958">
        <w:tab/>
        <w:t>Anforderungen an die Beleuchtung der Einsichtstrecke</w:t>
      </w:r>
    </w:p>
    <w:p w14:paraId="1D6E4DBA" w14:textId="77777777" w:rsidR="000E5D66" w:rsidRPr="00DB7958" w:rsidRDefault="000E5D66" w:rsidP="008D5A2A">
      <w:pPr>
        <w:pStyle w:val="tl1"/>
      </w:pPr>
      <w:r w:rsidRPr="00DB7958">
        <w:t xml:space="preserve">Zur Begrenzung des Black-Hole-Effekts und für die Erfüllung der Mindestanforderungen für eine ausreichende Sichtbarkeit von Hindernissen in der Einsichtstrecke muss die Leuchtdichte in der Einsichtstrecke bestimmte Mindestwerte erreichen. Diese Werte hängen von der Leuchtdichte in der Annäherungsstrecke </w:t>
      </w:r>
      <w:r w:rsidRPr="00DB7958">
        <w:rPr>
          <w:i/>
        </w:rPr>
        <w:t>L</w:t>
      </w:r>
      <w:r w:rsidRPr="00DB7958">
        <w:rPr>
          <w:vertAlign w:val="subscript"/>
        </w:rPr>
        <w:t>20</w:t>
      </w:r>
      <w:r w:rsidRPr="00DB7958">
        <w:t xml:space="preserve"> ab. Der Wert der mittleren Leuchtdichte, unter den die Leuchtdichte der Fahrbahnoberfläche nicht absinken darf, muss für die Gesamtbreite des Tunnels, d. h. für den (die) Fahrstreifen und für die Notfahrstreifen, wenn es solche im Tunnel gibt, bestimmt werden. Der Wert des Faktors </w:t>
      </w:r>
      <w:r w:rsidRPr="00DB7958">
        <w:rPr>
          <w:i/>
        </w:rPr>
        <w:t>k</w:t>
      </w:r>
      <w:r w:rsidRPr="00DB7958">
        <w:t xml:space="preserve"> hängt von der Planungsgeschwindigkeit und der Beleuchtungsklasse ab (Tabelle 11) [TNI CEN/CR 14380]. </w:t>
      </w:r>
    </w:p>
    <w:p w14:paraId="2BA8914B" w14:textId="77777777" w:rsidR="000E5D66" w:rsidRPr="00DB7958" w:rsidRDefault="000E5D66" w:rsidP="00FF79C7">
      <w:pPr>
        <w:pStyle w:val="tl1"/>
        <w:keepNext/>
        <w:keepLines/>
      </w:pPr>
      <w:r w:rsidRPr="00DB7958">
        <w:lastRenderedPageBreak/>
        <w:t xml:space="preserve">Die Leuchtdichte der Einsichtstrecke </w:t>
      </w:r>
      <w:r w:rsidRPr="00DB7958">
        <w:rPr>
          <w:i/>
        </w:rPr>
        <w:t>L</w:t>
      </w:r>
      <w:r w:rsidRPr="00DB7958">
        <w:rPr>
          <w:vertAlign w:val="subscript"/>
        </w:rPr>
        <w:t>th</w:t>
      </w:r>
      <w:r w:rsidRPr="00DB7958">
        <w:t xml:space="preserve"> lässt sich wie folgt bestimmen:</w:t>
      </w:r>
    </w:p>
    <w:p w14:paraId="7CDAB0FA" w14:textId="77777777" w:rsidR="000E5D66" w:rsidRPr="00DB7958" w:rsidRDefault="00CC27EE" w:rsidP="008D5A2A">
      <w:pPr>
        <w:pStyle w:val="Caption"/>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016590" w:rsidRPr="00DB7958">
        <w:tab/>
      </w:r>
      <w:r w:rsidR="00016590" w:rsidRPr="00DB7958">
        <w:tab/>
      </w:r>
      <w:r w:rsidR="00016590" w:rsidRPr="00DB7958">
        <w:tab/>
      </w:r>
      <w:r w:rsidR="00016590" w:rsidRPr="00DB7958">
        <w:tab/>
      </w:r>
      <w:r w:rsidR="00016590" w:rsidRPr="00DB7958">
        <w:tab/>
      </w:r>
      <w:r w:rsidR="00016590"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8</w:t>
      </w:r>
      <w:r w:rsidR="00C36C62" w:rsidRPr="00DB7958">
        <w:fldChar w:fldCharType="end"/>
      </w:r>
      <w:r w:rsidR="00016590" w:rsidRPr="00DB7958">
        <w:t>)</w:t>
      </w:r>
    </w:p>
    <w:p w14:paraId="6CC452A4" w14:textId="77777777" w:rsidR="00861509" w:rsidRPr="00DB7958" w:rsidRDefault="00861509" w:rsidP="00FF79C7">
      <w:pPr>
        <w:pStyle w:val="tl1"/>
        <w:keepNext/>
        <w:keepLines/>
      </w:pPr>
      <w:r w:rsidRPr="00DB7958">
        <w:t>worin:</w:t>
      </w:r>
    </w:p>
    <w:p w14:paraId="42A3461A" w14:textId="77777777" w:rsidR="000E5D66" w:rsidRPr="00DB7958" w:rsidRDefault="000E5D66" w:rsidP="008D5A2A">
      <w:pPr>
        <w:pStyle w:val="tl1"/>
      </w:pPr>
      <w:r w:rsidRPr="00DB7958">
        <w:t>k</w:t>
      </w:r>
      <w:r w:rsidRPr="00DB7958">
        <w:tab/>
        <w:t xml:space="preserve">der Quotient der Leuchtdichte in der Einsichtstrecke </w:t>
      </w:r>
      <w:r w:rsidRPr="00DB7958">
        <w:rPr>
          <w:i/>
        </w:rPr>
        <w:t>L</w:t>
      </w:r>
      <w:r w:rsidRPr="00DB7958">
        <w:rPr>
          <w:vertAlign w:val="subscript"/>
        </w:rPr>
        <w:t>th</w:t>
      </w:r>
      <w:r w:rsidRPr="00DB7958">
        <w:t xml:space="preserve"> und der Leuchtdichte in der Annäherungsstrecke </w:t>
      </w:r>
      <w:r w:rsidRPr="00DB7958">
        <w:rPr>
          <w:i/>
        </w:rPr>
        <w:t>L</w:t>
      </w:r>
      <w:r w:rsidRPr="00DB7958">
        <w:rPr>
          <w:vertAlign w:val="subscript"/>
        </w:rPr>
        <w:t>20</w:t>
      </w:r>
      <w:r w:rsidRPr="00DB7958">
        <w:t xml:space="preserve"> ist.</w:t>
      </w:r>
    </w:p>
    <w:p w14:paraId="0CC53C46" w14:textId="77777777" w:rsidR="00AC6872" w:rsidRPr="00DB7958" w:rsidRDefault="00AC6872" w:rsidP="008D5A2A">
      <w:pPr>
        <w:ind w:firstLine="720"/>
        <w:rPr>
          <w:sz w:val="24"/>
        </w:rPr>
      </w:pPr>
      <w:r w:rsidRPr="00DB7958">
        <w:t xml:space="preserve">Die Länge der Einsichtstrecke ist gleich dem Gesamtbremsweg. In der ersten Hälfte ihrer Länge herrscht die konstante Leuchtdichte </w:t>
      </w:r>
      <w:r w:rsidRPr="00DB7958">
        <w:rPr>
          <w:i/>
        </w:rPr>
        <w:t>L</w:t>
      </w:r>
      <w:r w:rsidRPr="00DB7958">
        <w:rPr>
          <w:vertAlign w:val="subscript"/>
        </w:rPr>
        <w:t>th</w:t>
      </w:r>
      <w:r w:rsidRPr="00DB7958">
        <w:t xml:space="preserve"> wie am Beginn der Einsichtstrecke. In der zweiten Hälfte muss die Leuchtdichte </w:t>
      </w:r>
      <w:r w:rsidRPr="00DB7958">
        <w:rPr>
          <w:i/>
        </w:rPr>
        <w:t xml:space="preserve"> L</w:t>
      </w:r>
      <w:r w:rsidRPr="00DB7958">
        <w:rPr>
          <w:vertAlign w:val="subscript"/>
        </w:rPr>
        <w:t>th</w:t>
      </w:r>
      <w:r w:rsidRPr="00DB7958">
        <w:t xml:space="preserve"> linear auf einen Wert von 0,4 </w:t>
      </w:r>
      <w:r w:rsidRPr="00DB7958">
        <w:rPr>
          <w:i/>
        </w:rPr>
        <w:t>L</w:t>
      </w:r>
      <w:r w:rsidRPr="00DB7958">
        <w:rPr>
          <w:vertAlign w:val="subscript"/>
        </w:rPr>
        <w:t>th</w:t>
      </w:r>
      <w:r w:rsidRPr="00DB7958">
        <w:t xml:space="preserve"> absinken. </w:t>
      </w:r>
    </w:p>
    <w:p w14:paraId="4C8DBA53" w14:textId="35C81D4B" w:rsidR="000E5D66" w:rsidRPr="00DB7958" w:rsidRDefault="00A74E71" w:rsidP="00FF79C7">
      <w:pPr>
        <w:pStyle w:val="Tabulka"/>
        <w:keepNext/>
        <w:keepLines/>
        <w:numPr>
          <w:ilvl w:val="0"/>
          <w:numId w:val="0"/>
        </w:numPr>
        <w:ind w:left="1440" w:hanging="1440"/>
      </w:pPr>
      <w:r w:rsidRPr="00DB7958">
        <w:t>Tabelle 11</w:t>
      </w:r>
      <w:r w:rsidRPr="00DB7958">
        <w:tab/>
        <w:t>Werte des Faktors k für verschiedene Planungsgeschwindigkeiten und Beleuchtungsklassen</w:t>
      </w:r>
    </w:p>
    <w:tbl>
      <w:tblPr>
        <w:tblStyle w:val="TableGrid"/>
        <w:tblW w:w="5000" w:type="pct"/>
        <w:tblLayout w:type="fixed"/>
        <w:tblCellMar>
          <w:left w:w="43" w:type="dxa"/>
          <w:right w:w="43" w:type="dxa"/>
        </w:tblCellMar>
        <w:tblLook w:val="04A0" w:firstRow="1" w:lastRow="0" w:firstColumn="1" w:lastColumn="0" w:noHBand="0" w:noVBand="1"/>
      </w:tblPr>
      <w:tblGrid>
        <w:gridCol w:w="2450"/>
        <w:gridCol w:w="2451"/>
        <w:gridCol w:w="2451"/>
        <w:gridCol w:w="1705"/>
      </w:tblGrid>
      <w:tr w:rsidR="00D80D08" w:rsidRPr="00DB7958" w14:paraId="6AA60FAF" w14:textId="77777777" w:rsidTr="00D80D08">
        <w:tc>
          <w:tcPr>
            <w:tcW w:w="1353" w:type="pct"/>
            <w:vAlign w:val="center"/>
          </w:tcPr>
          <w:p w14:paraId="6B77A121" w14:textId="77777777" w:rsidR="00D80D08" w:rsidRPr="00DB7958" w:rsidRDefault="00D80D08" w:rsidP="00D80D08">
            <w:pPr>
              <w:pStyle w:val="tl1"/>
              <w:keepNext/>
              <w:spacing w:before="20" w:after="20"/>
              <w:ind w:firstLine="0"/>
              <w:jc w:val="center"/>
              <w:rPr>
                <w:b/>
              </w:rPr>
            </w:pPr>
          </w:p>
        </w:tc>
        <w:tc>
          <w:tcPr>
            <w:tcW w:w="3647" w:type="pct"/>
            <w:gridSpan w:val="3"/>
            <w:vAlign w:val="center"/>
          </w:tcPr>
          <w:p w14:paraId="676D6419" w14:textId="77777777" w:rsidR="00D80D08" w:rsidRPr="00DB7958" w:rsidRDefault="00D80D08" w:rsidP="00D80D08">
            <w:pPr>
              <w:pStyle w:val="tl1"/>
              <w:keepNext/>
              <w:spacing w:before="20" w:after="20"/>
              <w:ind w:firstLine="0"/>
              <w:jc w:val="center"/>
              <w:rPr>
                <w:b/>
              </w:rPr>
            </w:pPr>
            <w:r w:rsidRPr="00DB7958">
              <w:rPr>
                <w:b/>
              </w:rPr>
              <w:t>Planungsgeschwindigkeit [km/h]</w:t>
            </w:r>
          </w:p>
        </w:tc>
      </w:tr>
      <w:tr w:rsidR="00D80D08" w:rsidRPr="00DB7958" w14:paraId="0EFD49F9" w14:textId="77777777" w:rsidTr="00D80D08">
        <w:tc>
          <w:tcPr>
            <w:tcW w:w="1353" w:type="pct"/>
            <w:vAlign w:val="center"/>
          </w:tcPr>
          <w:p w14:paraId="7FB4AF65" w14:textId="77777777" w:rsidR="00D80D08" w:rsidRPr="00DB7958" w:rsidRDefault="00D80D08" w:rsidP="00D80D08">
            <w:pPr>
              <w:pStyle w:val="tl1"/>
              <w:keepNext/>
              <w:spacing w:before="20" w:after="20"/>
              <w:ind w:firstLine="0"/>
              <w:jc w:val="center"/>
              <w:rPr>
                <w:b/>
              </w:rPr>
            </w:pPr>
            <w:r w:rsidRPr="00DB7958">
              <w:rPr>
                <w:b/>
              </w:rPr>
              <w:t>Beleuchtungsklasse</w:t>
            </w:r>
          </w:p>
        </w:tc>
        <w:tc>
          <w:tcPr>
            <w:tcW w:w="1353" w:type="pct"/>
            <w:vAlign w:val="center"/>
          </w:tcPr>
          <w:p w14:paraId="51B9BB70" w14:textId="77777777" w:rsidR="00D80D08" w:rsidRPr="00DB7958" w:rsidRDefault="00D80D08" w:rsidP="00D80D08">
            <w:pPr>
              <w:pStyle w:val="tl1"/>
              <w:keepNext/>
              <w:spacing w:before="20" w:after="20"/>
              <w:ind w:firstLine="0"/>
              <w:jc w:val="center"/>
              <w:rPr>
                <w:b/>
              </w:rPr>
            </w:pPr>
            <w:r w:rsidRPr="00DB7958">
              <w:rPr>
                <w:b/>
              </w:rPr>
              <w:t>(50 – 70)</w:t>
            </w:r>
          </w:p>
        </w:tc>
        <w:tc>
          <w:tcPr>
            <w:tcW w:w="1353" w:type="pct"/>
            <w:vAlign w:val="center"/>
          </w:tcPr>
          <w:p w14:paraId="5D589A5E" w14:textId="77777777" w:rsidR="00D80D08" w:rsidRPr="00DB7958" w:rsidRDefault="00D80D08" w:rsidP="00D80D08">
            <w:pPr>
              <w:pStyle w:val="tl1"/>
              <w:keepNext/>
              <w:spacing w:before="20" w:after="20"/>
              <w:ind w:firstLine="0"/>
              <w:jc w:val="center"/>
              <w:rPr>
                <w:b/>
              </w:rPr>
            </w:pPr>
            <w:r w:rsidRPr="00DB7958">
              <w:rPr>
                <w:b/>
              </w:rPr>
              <w:t>(80 – 100)</w:t>
            </w:r>
          </w:p>
        </w:tc>
        <w:tc>
          <w:tcPr>
            <w:tcW w:w="941" w:type="pct"/>
            <w:vAlign w:val="center"/>
          </w:tcPr>
          <w:p w14:paraId="2B26EA75" w14:textId="77777777" w:rsidR="00D80D08" w:rsidRPr="00DB7958" w:rsidRDefault="00D80D08" w:rsidP="00D80D08">
            <w:pPr>
              <w:pStyle w:val="tl1"/>
              <w:keepNext/>
              <w:spacing w:before="20" w:after="20"/>
              <w:ind w:firstLine="0"/>
              <w:jc w:val="center"/>
              <w:rPr>
                <w:b/>
              </w:rPr>
            </w:pPr>
            <w:r w:rsidRPr="00DB7958">
              <w:rPr>
                <w:b/>
              </w:rPr>
              <w:t>(110 – 120)</w:t>
            </w:r>
          </w:p>
        </w:tc>
      </w:tr>
      <w:tr w:rsidR="00D80D08" w:rsidRPr="00DB7958" w14:paraId="52D67B68" w14:textId="77777777" w:rsidTr="00D80D08">
        <w:tc>
          <w:tcPr>
            <w:tcW w:w="1353" w:type="pct"/>
            <w:vAlign w:val="center"/>
          </w:tcPr>
          <w:p w14:paraId="260B832A" w14:textId="77777777" w:rsidR="00D80D08" w:rsidRPr="00DB7958" w:rsidRDefault="00D80D08" w:rsidP="00D80D08">
            <w:pPr>
              <w:pStyle w:val="tl1"/>
              <w:spacing w:before="20" w:after="20"/>
              <w:ind w:firstLine="0"/>
              <w:jc w:val="center"/>
            </w:pPr>
            <w:r w:rsidRPr="00DB7958">
              <w:t>4</w:t>
            </w:r>
          </w:p>
        </w:tc>
        <w:tc>
          <w:tcPr>
            <w:tcW w:w="1353" w:type="pct"/>
            <w:vAlign w:val="center"/>
          </w:tcPr>
          <w:p w14:paraId="22B3B475" w14:textId="77777777" w:rsidR="00D80D08" w:rsidRPr="00DB7958" w:rsidRDefault="00D80D08" w:rsidP="00D80D08">
            <w:pPr>
              <w:pStyle w:val="tl1"/>
              <w:spacing w:before="20" w:after="20"/>
              <w:ind w:firstLine="0"/>
              <w:jc w:val="center"/>
            </w:pPr>
            <w:r w:rsidRPr="00DB7958">
              <w:t>0,05</w:t>
            </w:r>
          </w:p>
        </w:tc>
        <w:tc>
          <w:tcPr>
            <w:tcW w:w="1353" w:type="pct"/>
            <w:vAlign w:val="center"/>
          </w:tcPr>
          <w:p w14:paraId="631EA9F1" w14:textId="77777777" w:rsidR="00D80D08" w:rsidRPr="00DB7958" w:rsidRDefault="00D80D08" w:rsidP="00D80D08">
            <w:pPr>
              <w:pStyle w:val="tl1"/>
              <w:spacing w:before="20" w:after="20"/>
              <w:ind w:firstLine="0"/>
              <w:jc w:val="center"/>
            </w:pPr>
            <w:r w:rsidRPr="00DB7958">
              <w:t>0,06</w:t>
            </w:r>
          </w:p>
        </w:tc>
        <w:tc>
          <w:tcPr>
            <w:tcW w:w="941" w:type="pct"/>
            <w:vAlign w:val="center"/>
          </w:tcPr>
          <w:p w14:paraId="2A6A80A8" w14:textId="77777777" w:rsidR="00D80D08" w:rsidRPr="00DB7958" w:rsidRDefault="00D80D08" w:rsidP="00D80D08">
            <w:pPr>
              <w:pStyle w:val="tl1"/>
              <w:spacing w:before="20" w:after="20"/>
              <w:ind w:firstLine="0"/>
              <w:jc w:val="center"/>
            </w:pPr>
            <w:r w:rsidRPr="00DB7958">
              <w:t>0,10</w:t>
            </w:r>
          </w:p>
        </w:tc>
      </w:tr>
      <w:tr w:rsidR="00D80D08" w:rsidRPr="00DB7958" w14:paraId="1E7698C5" w14:textId="77777777" w:rsidTr="00D80D08">
        <w:tc>
          <w:tcPr>
            <w:tcW w:w="1353" w:type="pct"/>
            <w:vAlign w:val="center"/>
          </w:tcPr>
          <w:p w14:paraId="09491E79" w14:textId="77777777" w:rsidR="00D80D08" w:rsidRPr="00DB7958" w:rsidRDefault="00D80D08" w:rsidP="00D80D08">
            <w:pPr>
              <w:pStyle w:val="tl1"/>
              <w:spacing w:before="20" w:after="20"/>
              <w:ind w:firstLine="0"/>
              <w:jc w:val="center"/>
            </w:pPr>
            <w:r w:rsidRPr="00DB7958">
              <w:t>3</w:t>
            </w:r>
          </w:p>
        </w:tc>
        <w:tc>
          <w:tcPr>
            <w:tcW w:w="1353" w:type="pct"/>
            <w:vAlign w:val="center"/>
          </w:tcPr>
          <w:p w14:paraId="5522CBB1" w14:textId="77777777" w:rsidR="00D80D08" w:rsidRPr="00DB7958" w:rsidRDefault="00D80D08" w:rsidP="00D80D08">
            <w:pPr>
              <w:pStyle w:val="tl1"/>
              <w:spacing w:before="20" w:after="20"/>
              <w:ind w:firstLine="0"/>
              <w:jc w:val="center"/>
            </w:pPr>
            <w:r w:rsidRPr="00DB7958">
              <w:t>0,04</w:t>
            </w:r>
          </w:p>
        </w:tc>
        <w:tc>
          <w:tcPr>
            <w:tcW w:w="1353" w:type="pct"/>
            <w:vAlign w:val="center"/>
          </w:tcPr>
          <w:p w14:paraId="32ED26EF" w14:textId="77777777" w:rsidR="00D80D08" w:rsidRPr="00DB7958" w:rsidRDefault="00D80D08" w:rsidP="00D80D08">
            <w:pPr>
              <w:pStyle w:val="tl1"/>
              <w:spacing w:before="20" w:after="20"/>
              <w:ind w:firstLine="0"/>
              <w:jc w:val="center"/>
            </w:pPr>
            <w:r w:rsidRPr="00DB7958">
              <w:t>0,05</w:t>
            </w:r>
          </w:p>
        </w:tc>
        <w:tc>
          <w:tcPr>
            <w:tcW w:w="941" w:type="pct"/>
            <w:vAlign w:val="center"/>
          </w:tcPr>
          <w:p w14:paraId="4EFB6C4D" w14:textId="77777777" w:rsidR="00D80D08" w:rsidRPr="00DB7958" w:rsidRDefault="00D80D08" w:rsidP="00D80D08">
            <w:pPr>
              <w:pStyle w:val="tl1"/>
              <w:spacing w:before="20" w:after="20"/>
              <w:ind w:firstLine="0"/>
              <w:jc w:val="center"/>
            </w:pPr>
            <w:r w:rsidRPr="00DB7958">
              <w:t>0,07</w:t>
            </w:r>
          </w:p>
        </w:tc>
      </w:tr>
      <w:tr w:rsidR="00D80D08" w:rsidRPr="00DB7958" w14:paraId="085E175E" w14:textId="77777777" w:rsidTr="00D80D08">
        <w:tc>
          <w:tcPr>
            <w:tcW w:w="1353" w:type="pct"/>
            <w:vAlign w:val="center"/>
          </w:tcPr>
          <w:p w14:paraId="46CF8C64" w14:textId="77777777" w:rsidR="00D80D08" w:rsidRPr="00DB7958" w:rsidRDefault="00D80D08" w:rsidP="00D80D08">
            <w:pPr>
              <w:pStyle w:val="tl1"/>
              <w:spacing w:before="20" w:after="20"/>
              <w:ind w:firstLine="0"/>
              <w:jc w:val="center"/>
            </w:pPr>
            <w:r w:rsidRPr="00DB7958">
              <w:t>2</w:t>
            </w:r>
          </w:p>
        </w:tc>
        <w:tc>
          <w:tcPr>
            <w:tcW w:w="1353" w:type="pct"/>
            <w:vAlign w:val="center"/>
          </w:tcPr>
          <w:p w14:paraId="2349B577" w14:textId="77777777" w:rsidR="00D80D08" w:rsidRPr="00DB7958" w:rsidRDefault="00D80D08" w:rsidP="00D80D08">
            <w:pPr>
              <w:pStyle w:val="tl1"/>
              <w:spacing w:before="20" w:after="20"/>
              <w:ind w:firstLine="0"/>
              <w:jc w:val="center"/>
            </w:pPr>
            <w:r w:rsidRPr="00DB7958">
              <w:t>0,03</w:t>
            </w:r>
          </w:p>
        </w:tc>
        <w:tc>
          <w:tcPr>
            <w:tcW w:w="1353" w:type="pct"/>
            <w:vAlign w:val="center"/>
          </w:tcPr>
          <w:p w14:paraId="5DC3679A" w14:textId="77777777" w:rsidR="00D80D08" w:rsidRPr="00DB7958" w:rsidRDefault="00D80D08" w:rsidP="00D80D08">
            <w:pPr>
              <w:pStyle w:val="tl1"/>
              <w:spacing w:before="20" w:after="20"/>
              <w:ind w:firstLine="0"/>
              <w:jc w:val="center"/>
            </w:pPr>
            <w:r w:rsidRPr="00DB7958">
              <w:t>0,04</w:t>
            </w:r>
          </w:p>
        </w:tc>
        <w:tc>
          <w:tcPr>
            <w:tcW w:w="941" w:type="pct"/>
            <w:vAlign w:val="center"/>
          </w:tcPr>
          <w:p w14:paraId="2C6A62D4" w14:textId="77777777" w:rsidR="00D80D08" w:rsidRPr="00DB7958" w:rsidRDefault="00D80D08" w:rsidP="00D80D08">
            <w:pPr>
              <w:pStyle w:val="tl1"/>
              <w:spacing w:before="20" w:after="20"/>
              <w:ind w:firstLine="0"/>
              <w:jc w:val="center"/>
            </w:pPr>
            <w:r w:rsidRPr="00DB7958">
              <w:t>0,05</w:t>
            </w:r>
          </w:p>
        </w:tc>
      </w:tr>
      <w:tr w:rsidR="00D80D08" w:rsidRPr="00DB7958" w14:paraId="7AB0653D" w14:textId="77777777" w:rsidTr="00D80D08">
        <w:tc>
          <w:tcPr>
            <w:tcW w:w="1353" w:type="pct"/>
            <w:vAlign w:val="center"/>
          </w:tcPr>
          <w:p w14:paraId="1CB3150B" w14:textId="77777777" w:rsidR="00D80D08" w:rsidRPr="00DB7958" w:rsidRDefault="00D80D08" w:rsidP="00D80D08">
            <w:pPr>
              <w:pStyle w:val="tl1"/>
              <w:spacing w:before="20" w:after="20"/>
              <w:ind w:firstLine="0"/>
              <w:jc w:val="center"/>
            </w:pPr>
            <w:r w:rsidRPr="00DB7958">
              <w:t>1</w:t>
            </w:r>
          </w:p>
        </w:tc>
        <w:tc>
          <w:tcPr>
            <w:tcW w:w="3647" w:type="pct"/>
            <w:gridSpan w:val="3"/>
            <w:vAlign w:val="center"/>
          </w:tcPr>
          <w:p w14:paraId="1D3AFAB3" w14:textId="77777777" w:rsidR="00D80D08" w:rsidRPr="00DB7958" w:rsidRDefault="00D80D08" w:rsidP="00D80D08">
            <w:pPr>
              <w:pStyle w:val="tl1"/>
              <w:spacing w:before="20" w:after="20"/>
              <w:ind w:firstLine="0"/>
              <w:jc w:val="center"/>
            </w:pPr>
            <w:r w:rsidRPr="00DB7958">
              <w:t>keine Anforderungen (nur optische Leiteinrichtung)</w:t>
            </w:r>
          </w:p>
        </w:tc>
      </w:tr>
    </w:tbl>
    <w:p w14:paraId="5DAAC2F3" w14:textId="77777777" w:rsidR="00754DA4" w:rsidRPr="00DB7958" w:rsidRDefault="00861509" w:rsidP="008D5A2A">
      <w:pPr>
        <w:pStyle w:val="Heading3"/>
      </w:pPr>
      <w:r w:rsidRPr="00DB7958">
        <w:t>3.10.2</w:t>
      </w:r>
      <w:r w:rsidRPr="00DB7958">
        <w:tab/>
        <w:t>Anforderungen an die Beleuchtung der Übergangsstrecke</w:t>
      </w:r>
    </w:p>
    <w:p w14:paraId="7B05C322" w14:textId="40C5E37C" w:rsidR="000E5D66" w:rsidRPr="00DB7958" w:rsidRDefault="00FE65B9" w:rsidP="008D5A2A">
      <w:pPr>
        <w:pStyle w:val="tl1"/>
      </w:pPr>
      <w:r w:rsidRPr="00DB7958">
        <w:t>In der Übergangsstrecke sinkt das Niveau der Leuchtdichte entsprechend der Kurve in Abbildung 8 [L6]. Die Übergangsstrecke beginnt am Ende der Einsichtstrecke (t = 0). Das Absinken der Leuchtdichte beim Übergang von der Übergangsstrecke zur Innenstrecke beträgt 3: 1.</w:t>
      </w:r>
    </w:p>
    <w:p w14:paraId="271BEDE8" w14:textId="77777777" w:rsidR="00653E23" w:rsidRPr="00DB7958" w:rsidRDefault="000E5D66" w:rsidP="00FF79C7">
      <w:pPr>
        <w:pStyle w:val="tl1"/>
        <w:keepNext/>
        <w:keepLines/>
      </w:pPr>
      <w:r w:rsidRPr="00DB7958">
        <w:t>Für das in Abbildung 8 dargestellte Absinken der Leuchtdichte gilt folgende Gleichung [TNI CEN/CR 14380]:</w:t>
      </w:r>
    </w:p>
    <w:p w14:paraId="7582AF2D" w14:textId="77777777" w:rsidR="00682F83" w:rsidRPr="00DB7958" w:rsidRDefault="00CC27EE" w:rsidP="008D5A2A">
      <w:pPr>
        <w:pStyle w:val="Caption"/>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016590" w:rsidRPr="00DB7958">
        <w:tab/>
      </w:r>
      <w:r w:rsidR="00016590" w:rsidRPr="00DB7958">
        <w:tab/>
      </w:r>
      <w:r w:rsidR="00016590" w:rsidRPr="00DB7958">
        <w:tab/>
      </w:r>
      <w:r w:rsidR="00016590" w:rsidRPr="00DB7958">
        <w:tab/>
      </w:r>
      <w:r w:rsidR="00016590"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9</w:t>
      </w:r>
      <w:r w:rsidR="00C36C62" w:rsidRPr="00DB7958">
        <w:fldChar w:fldCharType="end"/>
      </w:r>
      <w:r w:rsidR="00016590" w:rsidRPr="00DB7958">
        <w:t>)</w:t>
      </w:r>
    </w:p>
    <w:p w14:paraId="31873FA5" w14:textId="77777777" w:rsidR="00861509" w:rsidRPr="00DB7958" w:rsidRDefault="00861509" w:rsidP="00FF79C7">
      <w:pPr>
        <w:pStyle w:val="tl1"/>
        <w:keepNext/>
        <w:keepLines/>
      </w:pPr>
      <w:r w:rsidRPr="00DB7958">
        <w:t>worin:</w:t>
      </w:r>
    </w:p>
    <w:p w14:paraId="2CA15ECE" w14:textId="191A9A43" w:rsidR="000E5D66" w:rsidRPr="00DB7958" w:rsidRDefault="000E5D66" w:rsidP="008D5A2A">
      <w:pPr>
        <w:pStyle w:val="tl1"/>
      </w:pPr>
      <w:r w:rsidRPr="00DB7958">
        <w:rPr>
          <w:i/>
        </w:rPr>
        <w:t>L</w:t>
      </w:r>
      <w:r w:rsidRPr="00DB7958">
        <w:rPr>
          <w:vertAlign w:val="subscript"/>
        </w:rPr>
        <w:t>th</w:t>
      </w:r>
      <w:r w:rsidRPr="00DB7958">
        <w:tab/>
        <w:t>100 % ist und t die Zeit in Sekunden.</w:t>
      </w:r>
    </w:p>
    <w:p w14:paraId="45BED1B6" w14:textId="77777777" w:rsidR="000E5D66" w:rsidRPr="00DB7958" w:rsidRDefault="00CB5C67" w:rsidP="008D5A2A">
      <w:pPr>
        <w:spacing w:after="240"/>
        <w:jc w:val="center"/>
        <w:rPr>
          <w:sz w:val="24"/>
        </w:rPr>
      </w:pPr>
      <w:r w:rsidRPr="00DB7958">
        <w:rPr>
          <w:noProof/>
          <w:sz w:val="24"/>
          <w:lang w:val="en-US"/>
        </w:rPr>
        <w:lastRenderedPageBreak/>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211879C9" w:rsidR="000E5D66" w:rsidRPr="00DB7958" w:rsidRDefault="00A74E71" w:rsidP="00FF79C7">
      <w:pPr>
        <w:pStyle w:val="Obrzek"/>
        <w:numPr>
          <w:ilvl w:val="0"/>
          <w:numId w:val="0"/>
        </w:numPr>
        <w:tabs>
          <w:tab w:val="left" w:pos="1440"/>
        </w:tabs>
        <w:spacing w:before="240" w:after="240"/>
        <w:contextualSpacing w:val="0"/>
      </w:pPr>
      <w:r w:rsidRPr="00DB7958">
        <w:t>Abbildung 8</w:t>
      </w:r>
      <w:r w:rsidRPr="00DB7958">
        <w:tab/>
        <w:t>Leuchtdichteverlauf in der Einsicht- und Übergangsstrecke</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D80D08" w:rsidRPr="00DB7958" w14:paraId="463C2103" w14:textId="77777777" w:rsidTr="00D80D08">
        <w:tc>
          <w:tcPr>
            <w:tcW w:w="2500" w:type="pct"/>
          </w:tcPr>
          <w:p w14:paraId="1D20B7F0" w14:textId="77777777" w:rsidR="00D80D08" w:rsidRPr="00DB7958" w:rsidRDefault="00D80D08" w:rsidP="00D80D08">
            <w:r w:rsidRPr="00DB7958">
              <w:t>0.5 DS</w:t>
            </w:r>
          </w:p>
        </w:tc>
        <w:tc>
          <w:tcPr>
            <w:tcW w:w="2500" w:type="pct"/>
          </w:tcPr>
          <w:p w14:paraId="0B3D358D" w14:textId="77777777" w:rsidR="00D80D08" w:rsidRPr="00DB7958" w:rsidRDefault="00D80D08" w:rsidP="00D80D08">
            <w:pPr>
              <w:jc w:val="left"/>
            </w:pPr>
            <w:r w:rsidRPr="00DB7958">
              <w:t>0,5 DS</w:t>
            </w:r>
          </w:p>
        </w:tc>
      </w:tr>
      <w:tr w:rsidR="00D80D08" w:rsidRPr="00DB7958" w14:paraId="5ED9CEB6" w14:textId="77777777" w:rsidTr="00D80D08">
        <w:tc>
          <w:tcPr>
            <w:tcW w:w="2500" w:type="pct"/>
          </w:tcPr>
          <w:p w14:paraId="0BCB522D" w14:textId="77777777" w:rsidR="00D80D08" w:rsidRPr="00DB7958" w:rsidRDefault="00D80D08" w:rsidP="00D80D08">
            <w:r w:rsidRPr="00DB7958">
              <w:t>L</w:t>
            </w:r>
            <w:r w:rsidRPr="00DB7958">
              <w:rPr>
                <w:vertAlign w:val="subscript"/>
              </w:rPr>
              <w:t>th</w:t>
            </w:r>
          </w:p>
        </w:tc>
        <w:tc>
          <w:tcPr>
            <w:tcW w:w="2500" w:type="pct"/>
          </w:tcPr>
          <w:p w14:paraId="121C32E9" w14:textId="77777777" w:rsidR="00D80D08" w:rsidRPr="00DB7958" w:rsidRDefault="00D80D08" w:rsidP="00D80D08">
            <w:pPr>
              <w:jc w:val="left"/>
            </w:pPr>
            <w:r w:rsidRPr="00DB7958">
              <w:t>L</w:t>
            </w:r>
            <w:r w:rsidRPr="00DB7958">
              <w:rPr>
                <w:vertAlign w:val="subscript"/>
              </w:rPr>
              <w:t>th</w:t>
            </w:r>
          </w:p>
        </w:tc>
      </w:tr>
      <w:tr w:rsidR="00D80D08" w:rsidRPr="00DB7958" w14:paraId="5C8EEE0C" w14:textId="77777777" w:rsidTr="00D80D08">
        <w:tc>
          <w:tcPr>
            <w:tcW w:w="2500" w:type="pct"/>
          </w:tcPr>
          <w:p w14:paraId="64DC138D" w14:textId="77777777" w:rsidR="00D80D08" w:rsidRPr="00DB7958" w:rsidRDefault="00D80D08" w:rsidP="00D80D08">
            <w:r w:rsidRPr="00DB7958">
              <w:t>Medzné pásmo</w:t>
            </w:r>
          </w:p>
        </w:tc>
        <w:tc>
          <w:tcPr>
            <w:tcW w:w="2500" w:type="pct"/>
          </w:tcPr>
          <w:p w14:paraId="69E6F697" w14:textId="77777777" w:rsidR="00D80D08" w:rsidRPr="00DB7958" w:rsidRDefault="00D80D08" w:rsidP="00D80D08">
            <w:pPr>
              <w:jc w:val="left"/>
            </w:pPr>
            <w:r w:rsidRPr="00DB7958">
              <w:t>Einsichtstrecke</w:t>
            </w:r>
          </w:p>
        </w:tc>
      </w:tr>
      <w:tr w:rsidR="00D80D08" w:rsidRPr="00DB7958" w14:paraId="5CEDD103" w14:textId="77777777" w:rsidTr="00D80D08">
        <w:tc>
          <w:tcPr>
            <w:tcW w:w="2500" w:type="pct"/>
          </w:tcPr>
          <w:p w14:paraId="724F317A" w14:textId="77777777" w:rsidR="00D80D08" w:rsidRPr="00DB7958" w:rsidRDefault="00D80D08" w:rsidP="00D80D08">
            <w:r w:rsidRPr="00DB7958">
              <w:t>Brzdná dráha</w:t>
            </w:r>
          </w:p>
        </w:tc>
        <w:tc>
          <w:tcPr>
            <w:tcW w:w="2500" w:type="pct"/>
          </w:tcPr>
          <w:p w14:paraId="6329FD78" w14:textId="77777777" w:rsidR="00D80D08" w:rsidRPr="00DB7958" w:rsidRDefault="00D80D08" w:rsidP="00D80D08">
            <w:pPr>
              <w:jc w:val="left"/>
            </w:pPr>
            <w:r w:rsidRPr="00DB7958">
              <w:t>Bremsweg</w:t>
            </w:r>
          </w:p>
        </w:tc>
      </w:tr>
      <w:tr w:rsidR="00D80D08" w:rsidRPr="00DB7958" w14:paraId="3F035E0E" w14:textId="77777777" w:rsidTr="00D80D08">
        <w:tc>
          <w:tcPr>
            <w:tcW w:w="2500" w:type="pct"/>
          </w:tcPr>
          <w:p w14:paraId="2A7859ED" w14:textId="77777777" w:rsidR="00D80D08" w:rsidRPr="00DB7958" w:rsidRDefault="00D80D08" w:rsidP="00D80D08">
            <w:r w:rsidRPr="00DB7958">
              <w:t>Prechodové pásma</w:t>
            </w:r>
          </w:p>
        </w:tc>
        <w:tc>
          <w:tcPr>
            <w:tcW w:w="2500" w:type="pct"/>
          </w:tcPr>
          <w:p w14:paraId="661E99E9" w14:textId="77777777" w:rsidR="00D80D08" w:rsidRPr="00DB7958" w:rsidRDefault="00D80D08" w:rsidP="00D80D08">
            <w:pPr>
              <w:pStyle w:val="Obrzek"/>
              <w:numPr>
                <w:ilvl w:val="0"/>
                <w:numId w:val="0"/>
              </w:numPr>
              <w:jc w:val="left"/>
              <w:rPr>
                <w:rFonts w:cs="Times New Roman"/>
                <w:szCs w:val="24"/>
              </w:rPr>
            </w:pPr>
            <w:r w:rsidRPr="00DB7958">
              <w:t>Übergangsstrecken</w:t>
            </w:r>
          </w:p>
        </w:tc>
      </w:tr>
      <w:tr w:rsidR="00D80D08" w:rsidRPr="00DB7958" w14:paraId="0989F78B" w14:textId="77777777" w:rsidTr="00D80D08">
        <w:tc>
          <w:tcPr>
            <w:tcW w:w="2500" w:type="pct"/>
          </w:tcPr>
          <w:p w14:paraId="7F3C13D4" w14:textId="77777777" w:rsidR="00D80D08" w:rsidRPr="00DB7958" w:rsidRDefault="00D80D08" w:rsidP="00D80D08">
            <w:r w:rsidRPr="00DB7958">
              <w:t>t. sec.</w:t>
            </w:r>
          </w:p>
        </w:tc>
        <w:tc>
          <w:tcPr>
            <w:tcW w:w="2500" w:type="pct"/>
          </w:tcPr>
          <w:p w14:paraId="3ED19690" w14:textId="77777777" w:rsidR="00D80D08" w:rsidRPr="00DB7958" w:rsidRDefault="00D80D08" w:rsidP="00D80D08">
            <w:pPr>
              <w:pStyle w:val="Obrzek"/>
              <w:numPr>
                <w:ilvl w:val="0"/>
                <w:numId w:val="0"/>
              </w:numPr>
              <w:jc w:val="left"/>
              <w:rPr>
                <w:rFonts w:cs="Times New Roman"/>
                <w:szCs w:val="24"/>
              </w:rPr>
            </w:pPr>
            <w:r w:rsidRPr="00DB7958">
              <w:t>t [sec]</w:t>
            </w:r>
          </w:p>
        </w:tc>
      </w:tr>
    </w:tbl>
    <w:p w14:paraId="01948CA0" w14:textId="77777777" w:rsidR="00754DA4" w:rsidRPr="00DB7958" w:rsidRDefault="00754DA4" w:rsidP="008D5A2A">
      <w:pPr>
        <w:pStyle w:val="Heading2"/>
      </w:pPr>
      <w:bookmarkStart w:id="29" w:name="_Toc51875519"/>
      <w:r w:rsidRPr="00DB7958">
        <w:t>Anforderung an die Innen-(Durchfahrts-)beleuchtung von Straßentunneln</w:t>
      </w:r>
      <w:bookmarkEnd w:id="29"/>
    </w:p>
    <w:p w14:paraId="3AE389E7" w14:textId="02B4D1BC" w:rsidR="00754DA4" w:rsidRPr="00DB7958" w:rsidRDefault="000E5D66" w:rsidP="008D5A2A">
      <w:pPr>
        <w:pStyle w:val="tl1"/>
      </w:pPr>
      <w:r w:rsidRPr="00DB7958">
        <w:t>Die geforderten Wartungswerte für die Leuchtdichte der Fahrbahnoberfläche zur Beleuchtung der Innenstrecke am Tag in Abhängigkeit von der Planungsgeschwindigkeit und der Beleuchtungsklasse sind in Tabelle 12 [TNI CEN/CR 14380] aufgeführt. Die mittlere Leuchtdichte der Fahrbahnoberfläche wird für den (die) Fahrstreifen im Tunnel bestimmt. Für die Beleuchtungsklassen 1 bis 3, die in Tabelle 13 [TNI CEN/CR 14380] aufgeführt sind, ist die zulässige mittlere Leuchtdichte der Fahrbahnoberfläche in den Notfahrstreifen niedriger als in dem (den) angrenzenden Fahrstreifen.</w:t>
      </w:r>
    </w:p>
    <w:p w14:paraId="462E2A1A" w14:textId="2DCCF21D" w:rsidR="000E5D66" w:rsidRPr="00DB7958" w:rsidRDefault="00A74E71" w:rsidP="00FF79C7">
      <w:pPr>
        <w:pStyle w:val="Tabulka"/>
        <w:keepNext/>
        <w:keepLines/>
        <w:numPr>
          <w:ilvl w:val="0"/>
          <w:numId w:val="0"/>
        </w:numPr>
        <w:ind w:left="1440" w:hanging="1440"/>
      </w:pPr>
      <w:r w:rsidRPr="00DB7958">
        <w:t>Tabelle 12</w:t>
      </w:r>
      <w:r w:rsidRPr="00DB7958">
        <w:tab/>
        <w:t>Mittlere Leuchtdichte der Fahrbahnoberfläche in der Innenstrecke am Tag [cd/m2]</w:t>
      </w:r>
    </w:p>
    <w:tbl>
      <w:tblPr>
        <w:tblStyle w:val="TableGrid"/>
        <w:tblW w:w="0" w:type="auto"/>
        <w:jc w:val="center"/>
        <w:tblLook w:val="04A0" w:firstRow="1" w:lastRow="0" w:firstColumn="1" w:lastColumn="0" w:noHBand="0" w:noVBand="1"/>
      </w:tblPr>
      <w:tblGrid>
        <w:gridCol w:w="2264"/>
        <w:gridCol w:w="2264"/>
        <w:gridCol w:w="2264"/>
        <w:gridCol w:w="1573"/>
      </w:tblGrid>
      <w:tr w:rsidR="00E71E9A" w:rsidRPr="00DB7958" w14:paraId="2291D43E" w14:textId="77777777" w:rsidTr="00AF10A8">
        <w:trPr>
          <w:jc w:val="center"/>
        </w:trPr>
        <w:tc>
          <w:tcPr>
            <w:tcW w:w="2264" w:type="dxa"/>
            <w:vAlign w:val="center"/>
          </w:tcPr>
          <w:p w14:paraId="3EDBD6DE" w14:textId="77777777" w:rsidR="00E71E9A" w:rsidRPr="00DB7958" w:rsidRDefault="00E71E9A" w:rsidP="00E71E9A">
            <w:pPr>
              <w:pStyle w:val="tl1"/>
              <w:keepNext/>
              <w:spacing w:before="20" w:after="20"/>
              <w:ind w:firstLine="0"/>
              <w:jc w:val="center"/>
              <w:rPr>
                <w:b/>
              </w:rPr>
            </w:pPr>
          </w:p>
        </w:tc>
        <w:tc>
          <w:tcPr>
            <w:tcW w:w="6101" w:type="dxa"/>
            <w:gridSpan w:val="3"/>
            <w:vAlign w:val="center"/>
          </w:tcPr>
          <w:p w14:paraId="12CECCC1" w14:textId="77777777" w:rsidR="00E71E9A" w:rsidRPr="00DB7958" w:rsidRDefault="00E71E9A" w:rsidP="00E71E9A">
            <w:pPr>
              <w:pStyle w:val="tl1"/>
              <w:keepNext/>
              <w:spacing w:before="20" w:after="20"/>
              <w:ind w:firstLine="0"/>
              <w:jc w:val="center"/>
              <w:rPr>
                <w:b/>
              </w:rPr>
            </w:pPr>
            <w:r w:rsidRPr="00DB7958">
              <w:rPr>
                <w:b/>
              </w:rPr>
              <w:t>Planungsgeschwindigkeit [km/h]</w:t>
            </w:r>
          </w:p>
        </w:tc>
      </w:tr>
      <w:tr w:rsidR="00E71E9A" w:rsidRPr="00DB7958" w14:paraId="47178004" w14:textId="77777777" w:rsidTr="00AF10A8">
        <w:trPr>
          <w:jc w:val="center"/>
        </w:trPr>
        <w:tc>
          <w:tcPr>
            <w:tcW w:w="2264" w:type="dxa"/>
            <w:vAlign w:val="center"/>
          </w:tcPr>
          <w:p w14:paraId="4F8816FA" w14:textId="77777777" w:rsidR="00E71E9A" w:rsidRPr="00DB7958" w:rsidRDefault="00E71E9A" w:rsidP="00E71E9A">
            <w:pPr>
              <w:pStyle w:val="tl1"/>
              <w:keepNext/>
              <w:spacing w:before="20" w:after="20"/>
              <w:ind w:firstLine="0"/>
              <w:jc w:val="center"/>
              <w:rPr>
                <w:b/>
              </w:rPr>
            </w:pPr>
            <w:r w:rsidRPr="00DB7958">
              <w:rPr>
                <w:b/>
              </w:rPr>
              <w:t>Beleuchtungsklasse</w:t>
            </w:r>
          </w:p>
        </w:tc>
        <w:tc>
          <w:tcPr>
            <w:tcW w:w="2264" w:type="dxa"/>
            <w:vAlign w:val="center"/>
          </w:tcPr>
          <w:p w14:paraId="32E66776" w14:textId="77777777" w:rsidR="00E71E9A" w:rsidRPr="00DB7958" w:rsidRDefault="00E71E9A" w:rsidP="00E71E9A">
            <w:pPr>
              <w:pStyle w:val="tl1"/>
              <w:keepNext/>
              <w:spacing w:before="20" w:after="20"/>
              <w:ind w:firstLine="0"/>
              <w:jc w:val="center"/>
              <w:rPr>
                <w:b/>
              </w:rPr>
            </w:pPr>
            <w:r w:rsidRPr="00DB7958">
              <w:rPr>
                <w:b/>
              </w:rPr>
              <w:t>(50 – 70)</w:t>
            </w:r>
          </w:p>
        </w:tc>
        <w:tc>
          <w:tcPr>
            <w:tcW w:w="2264" w:type="dxa"/>
            <w:vAlign w:val="center"/>
          </w:tcPr>
          <w:p w14:paraId="4C1BF042" w14:textId="77777777" w:rsidR="00E71E9A" w:rsidRPr="00DB7958" w:rsidRDefault="00E71E9A" w:rsidP="00E71E9A">
            <w:pPr>
              <w:pStyle w:val="tl1"/>
              <w:keepNext/>
              <w:spacing w:before="20" w:after="20"/>
              <w:ind w:firstLine="0"/>
              <w:jc w:val="center"/>
              <w:rPr>
                <w:b/>
              </w:rPr>
            </w:pPr>
            <w:r w:rsidRPr="00DB7958">
              <w:rPr>
                <w:b/>
              </w:rPr>
              <w:t>(80 – 100)</w:t>
            </w:r>
          </w:p>
        </w:tc>
        <w:tc>
          <w:tcPr>
            <w:tcW w:w="1573" w:type="dxa"/>
            <w:vAlign w:val="center"/>
          </w:tcPr>
          <w:p w14:paraId="66DCFE5F" w14:textId="77777777" w:rsidR="00E71E9A" w:rsidRPr="00DB7958" w:rsidRDefault="00E71E9A" w:rsidP="00E71E9A">
            <w:pPr>
              <w:pStyle w:val="tl1"/>
              <w:keepNext/>
              <w:spacing w:before="20" w:after="20"/>
              <w:ind w:firstLine="0"/>
              <w:jc w:val="center"/>
              <w:rPr>
                <w:b/>
              </w:rPr>
            </w:pPr>
            <w:r w:rsidRPr="00DB7958">
              <w:rPr>
                <w:b/>
              </w:rPr>
              <w:t>(110 – 120)</w:t>
            </w:r>
          </w:p>
        </w:tc>
      </w:tr>
      <w:tr w:rsidR="00E71E9A" w:rsidRPr="00DB7958" w14:paraId="01655DAF" w14:textId="77777777" w:rsidTr="00AF10A8">
        <w:trPr>
          <w:jc w:val="center"/>
        </w:trPr>
        <w:tc>
          <w:tcPr>
            <w:tcW w:w="2264" w:type="dxa"/>
            <w:vAlign w:val="center"/>
          </w:tcPr>
          <w:p w14:paraId="6B96FCCE" w14:textId="77777777" w:rsidR="00E71E9A" w:rsidRPr="00DB7958" w:rsidRDefault="00E71E9A" w:rsidP="00E71E9A">
            <w:pPr>
              <w:pStyle w:val="tl1"/>
              <w:spacing w:before="20" w:after="20"/>
              <w:ind w:firstLine="0"/>
              <w:jc w:val="center"/>
            </w:pPr>
            <w:r w:rsidRPr="00DB7958">
              <w:t>4</w:t>
            </w:r>
          </w:p>
        </w:tc>
        <w:tc>
          <w:tcPr>
            <w:tcW w:w="2264" w:type="dxa"/>
            <w:vAlign w:val="center"/>
          </w:tcPr>
          <w:p w14:paraId="1A6D657F" w14:textId="77777777" w:rsidR="00E71E9A" w:rsidRPr="00DB7958" w:rsidRDefault="00E71E9A" w:rsidP="00E71E9A">
            <w:pPr>
              <w:pStyle w:val="tl1"/>
              <w:spacing w:before="20" w:after="20"/>
              <w:ind w:firstLine="0"/>
              <w:jc w:val="center"/>
            </w:pPr>
            <w:r w:rsidRPr="00DB7958">
              <w:t>3,0</w:t>
            </w:r>
          </w:p>
        </w:tc>
        <w:tc>
          <w:tcPr>
            <w:tcW w:w="2264" w:type="dxa"/>
            <w:vAlign w:val="center"/>
          </w:tcPr>
          <w:p w14:paraId="71DB79F2" w14:textId="77777777" w:rsidR="00E71E9A" w:rsidRPr="00DB7958" w:rsidRDefault="00E71E9A" w:rsidP="00E71E9A">
            <w:pPr>
              <w:pStyle w:val="tl1"/>
              <w:spacing w:before="20" w:after="20"/>
              <w:ind w:firstLine="0"/>
              <w:jc w:val="center"/>
            </w:pPr>
            <w:r w:rsidRPr="00DB7958">
              <w:t>6,0</w:t>
            </w:r>
          </w:p>
        </w:tc>
        <w:tc>
          <w:tcPr>
            <w:tcW w:w="1573" w:type="dxa"/>
            <w:vAlign w:val="center"/>
          </w:tcPr>
          <w:p w14:paraId="0BE23DB1" w14:textId="77777777" w:rsidR="00E71E9A" w:rsidRPr="00DB7958" w:rsidRDefault="00E71E9A" w:rsidP="00E71E9A">
            <w:pPr>
              <w:pStyle w:val="tl1"/>
              <w:spacing w:before="20" w:after="20"/>
              <w:ind w:firstLine="0"/>
              <w:jc w:val="center"/>
            </w:pPr>
            <w:r w:rsidRPr="00DB7958">
              <w:t>10,0</w:t>
            </w:r>
          </w:p>
        </w:tc>
      </w:tr>
      <w:tr w:rsidR="00E71E9A" w:rsidRPr="00DB7958" w14:paraId="2B1343EE" w14:textId="77777777" w:rsidTr="00AF10A8">
        <w:trPr>
          <w:jc w:val="center"/>
        </w:trPr>
        <w:tc>
          <w:tcPr>
            <w:tcW w:w="2264" w:type="dxa"/>
            <w:vAlign w:val="center"/>
          </w:tcPr>
          <w:p w14:paraId="28C7C6C3" w14:textId="77777777" w:rsidR="00E71E9A" w:rsidRPr="00DB7958" w:rsidRDefault="00E71E9A" w:rsidP="00E71E9A">
            <w:pPr>
              <w:pStyle w:val="tl1"/>
              <w:spacing w:before="20" w:after="20"/>
              <w:ind w:firstLine="0"/>
              <w:jc w:val="center"/>
            </w:pPr>
            <w:r w:rsidRPr="00DB7958">
              <w:t>3</w:t>
            </w:r>
          </w:p>
        </w:tc>
        <w:tc>
          <w:tcPr>
            <w:tcW w:w="2264" w:type="dxa"/>
            <w:vAlign w:val="center"/>
          </w:tcPr>
          <w:p w14:paraId="1320E58F" w14:textId="77777777" w:rsidR="00E71E9A" w:rsidRPr="00DB7958" w:rsidRDefault="00E71E9A" w:rsidP="00E71E9A">
            <w:pPr>
              <w:pStyle w:val="tl1"/>
              <w:spacing w:before="20" w:after="20"/>
              <w:ind w:firstLine="0"/>
              <w:jc w:val="center"/>
            </w:pPr>
            <w:r w:rsidRPr="00DB7958">
              <w:t>2,0</w:t>
            </w:r>
          </w:p>
        </w:tc>
        <w:tc>
          <w:tcPr>
            <w:tcW w:w="2264" w:type="dxa"/>
            <w:vAlign w:val="center"/>
          </w:tcPr>
          <w:p w14:paraId="70135F33" w14:textId="77777777" w:rsidR="00E71E9A" w:rsidRPr="00DB7958" w:rsidRDefault="00E71E9A" w:rsidP="00E71E9A">
            <w:pPr>
              <w:pStyle w:val="tl1"/>
              <w:spacing w:before="20" w:after="20"/>
              <w:ind w:firstLine="0"/>
              <w:jc w:val="center"/>
            </w:pPr>
            <w:r w:rsidRPr="00DB7958">
              <w:t>4,0</w:t>
            </w:r>
          </w:p>
        </w:tc>
        <w:tc>
          <w:tcPr>
            <w:tcW w:w="1573" w:type="dxa"/>
            <w:vAlign w:val="center"/>
          </w:tcPr>
          <w:p w14:paraId="32380B38" w14:textId="77777777" w:rsidR="00E71E9A" w:rsidRPr="00DB7958" w:rsidRDefault="00E71E9A" w:rsidP="00E71E9A">
            <w:pPr>
              <w:pStyle w:val="tl1"/>
              <w:spacing w:before="20" w:after="20"/>
              <w:ind w:firstLine="0"/>
              <w:jc w:val="center"/>
            </w:pPr>
            <w:r w:rsidRPr="00DB7958">
              <w:t>6,0</w:t>
            </w:r>
          </w:p>
        </w:tc>
      </w:tr>
      <w:tr w:rsidR="00E71E9A" w:rsidRPr="00DB7958" w14:paraId="57FFA32B" w14:textId="77777777" w:rsidTr="00AF10A8">
        <w:trPr>
          <w:jc w:val="center"/>
        </w:trPr>
        <w:tc>
          <w:tcPr>
            <w:tcW w:w="2264" w:type="dxa"/>
            <w:vAlign w:val="center"/>
          </w:tcPr>
          <w:p w14:paraId="1D21BA1C" w14:textId="77777777" w:rsidR="00E71E9A" w:rsidRPr="00DB7958" w:rsidRDefault="00E71E9A" w:rsidP="00E71E9A">
            <w:pPr>
              <w:pStyle w:val="tl1"/>
              <w:spacing w:before="20" w:after="20"/>
              <w:ind w:firstLine="0"/>
              <w:jc w:val="center"/>
            </w:pPr>
            <w:r w:rsidRPr="00DB7958">
              <w:t>2</w:t>
            </w:r>
          </w:p>
        </w:tc>
        <w:tc>
          <w:tcPr>
            <w:tcW w:w="2264" w:type="dxa"/>
            <w:vAlign w:val="center"/>
          </w:tcPr>
          <w:p w14:paraId="31ED83F0" w14:textId="77777777" w:rsidR="00E71E9A" w:rsidRPr="00DB7958" w:rsidRDefault="00E71E9A" w:rsidP="00E71E9A">
            <w:pPr>
              <w:pStyle w:val="tl1"/>
              <w:spacing w:before="20" w:after="20"/>
              <w:ind w:firstLine="0"/>
              <w:jc w:val="center"/>
            </w:pPr>
            <w:r w:rsidRPr="00DB7958">
              <w:t>1,5</w:t>
            </w:r>
          </w:p>
        </w:tc>
        <w:tc>
          <w:tcPr>
            <w:tcW w:w="2264" w:type="dxa"/>
            <w:vAlign w:val="center"/>
          </w:tcPr>
          <w:p w14:paraId="7FEB57C3" w14:textId="77777777" w:rsidR="00E71E9A" w:rsidRPr="00DB7958" w:rsidRDefault="00E71E9A" w:rsidP="00E71E9A">
            <w:pPr>
              <w:pStyle w:val="tl1"/>
              <w:spacing w:before="20" w:after="20"/>
              <w:ind w:firstLine="0"/>
              <w:jc w:val="center"/>
            </w:pPr>
            <w:r w:rsidRPr="00DB7958">
              <w:t>2,0</w:t>
            </w:r>
          </w:p>
        </w:tc>
        <w:tc>
          <w:tcPr>
            <w:tcW w:w="1573" w:type="dxa"/>
            <w:vAlign w:val="center"/>
          </w:tcPr>
          <w:p w14:paraId="0292E248" w14:textId="77777777" w:rsidR="00E71E9A" w:rsidRPr="00DB7958" w:rsidRDefault="00E71E9A" w:rsidP="00E71E9A">
            <w:pPr>
              <w:pStyle w:val="tl1"/>
              <w:spacing w:before="20" w:after="20"/>
              <w:ind w:firstLine="0"/>
              <w:jc w:val="center"/>
            </w:pPr>
            <w:r w:rsidRPr="00DB7958">
              <w:t>4,0</w:t>
            </w:r>
          </w:p>
        </w:tc>
      </w:tr>
      <w:tr w:rsidR="00E71E9A" w:rsidRPr="00DB7958" w14:paraId="3C7ABBD3" w14:textId="77777777" w:rsidTr="00AF10A8">
        <w:trPr>
          <w:jc w:val="center"/>
        </w:trPr>
        <w:tc>
          <w:tcPr>
            <w:tcW w:w="2264" w:type="dxa"/>
            <w:vAlign w:val="center"/>
          </w:tcPr>
          <w:p w14:paraId="05239F9D" w14:textId="77777777" w:rsidR="00E71E9A" w:rsidRPr="00DB7958" w:rsidRDefault="00E71E9A" w:rsidP="00E71E9A">
            <w:pPr>
              <w:pStyle w:val="tl1"/>
              <w:spacing w:before="20" w:after="20"/>
              <w:ind w:firstLine="0"/>
              <w:jc w:val="center"/>
            </w:pPr>
            <w:r w:rsidRPr="00DB7958">
              <w:t>1</w:t>
            </w:r>
          </w:p>
        </w:tc>
        <w:tc>
          <w:tcPr>
            <w:tcW w:w="2264" w:type="dxa"/>
            <w:vAlign w:val="center"/>
          </w:tcPr>
          <w:p w14:paraId="42AEFF3C" w14:textId="77777777" w:rsidR="00E71E9A" w:rsidRPr="00DB7958" w:rsidRDefault="00E71E9A" w:rsidP="00E71E9A">
            <w:pPr>
              <w:pStyle w:val="tl1"/>
              <w:spacing w:before="20" w:after="20"/>
              <w:ind w:firstLine="0"/>
              <w:jc w:val="center"/>
            </w:pPr>
            <w:r w:rsidRPr="00DB7958">
              <w:t>keine Anforderungen</w:t>
            </w:r>
          </w:p>
        </w:tc>
        <w:tc>
          <w:tcPr>
            <w:tcW w:w="2264" w:type="dxa"/>
            <w:vAlign w:val="center"/>
          </w:tcPr>
          <w:p w14:paraId="4E827949" w14:textId="77777777" w:rsidR="00E71E9A" w:rsidRPr="00DB7958" w:rsidRDefault="00E71E9A" w:rsidP="00E71E9A">
            <w:pPr>
              <w:pStyle w:val="tl1"/>
              <w:spacing w:before="20" w:after="20"/>
              <w:ind w:firstLine="0"/>
              <w:jc w:val="center"/>
            </w:pPr>
            <w:r w:rsidRPr="00DB7958">
              <w:t>0,5</w:t>
            </w:r>
          </w:p>
        </w:tc>
        <w:tc>
          <w:tcPr>
            <w:tcW w:w="1573" w:type="dxa"/>
            <w:vAlign w:val="center"/>
          </w:tcPr>
          <w:p w14:paraId="7E73D336" w14:textId="77777777" w:rsidR="00E71E9A" w:rsidRPr="00DB7958" w:rsidRDefault="00E71E9A" w:rsidP="00E71E9A">
            <w:pPr>
              <w:pStyle w:val="tl1"/>
              <w:spacing w:before="20" w:after="20"/>
              <w:ind w:firstLine="0"/>
              <w:jc w:val="center"/>
            </w:pPr>
            <w:r w:rsidRPr="00DB7958">
              <w:t>1,5</w:t>
            </w:r>
          </w:p>
        </w:tc>
      </w:tr>
    </w:tbl>
    <w:p w14:paraId="334D423F" w14:textId="4FA82890" w:rsidR="000E5D66" w:rsidRPr="00DB7958" w:rsidRDefault="00A74E71" w:rsidP="00FF79C7">
      <w:pPr>
        <w:pStyle w:val="Tabulka"/>
        <w:keepNext/>
        <w:keepLines/>
        <w:numPr>
          <w:ilvl w:val="0"/>
          <w:numId w:val="0"/>
        </w:numPr>
        <w:ind w:left="1440" w:hanging="1440"/>
      </w:pPr>
      <w:r w:rsidRPr="00DB7958">
        <w:lastRenderedPageBreak/>
        <w:t>Tabelle 13</w:t>
      </w:r>
      <w:r w:rsidRPr="00DB7958">
        <w:tab/>
        <w:t>Mittlere Leuchtdichte des/der Notfahrstreifen/s</w:t>
      </w:r>
    </w:p>
    <w:tbl>
      <w:tblPr>
        <w:tblStyle w:val="TableGrid"/>
        <w:tblW w:w="0" w:type="auto"/>
        <w:jc w:val="center"/>
        <w:tblLook w:val="04A0" w:firstRow="1" w:lastRow="0" w:firstColumn="1" w:lastColumn="0" w:noHBand="0" w:noVBand="1"/>
      </w:tblPr>
      <w:tblGrid>
        <w:gridCol w:w="2264"/>
        <w:gridCol w:w="6101"/>
      </w:tblGrid>
      <w:tr w:rsidR="00E71E9A" w:rsidRPr="00DB7958" w14:paraId="4A560CB3" w14:textId="77777777" w:rsidTr="00AF10A8">
        <w:trPr>
          <w:jc w:val="center"/>
        </w:trPr>
        <w:tc>
          <w:tcPr>
            <w:tcW w:w="2264" w:type="dxa"/>
            <w:vAlign w:val="center"/>
          </w:tcPr>
          <w:p w14:paraId="50CE8D93" w14:textId="77777777" w:rsidR="00E71E9A" w:rsidRPr="00DB7958" w:rsidRDefault="00E71E9A" w:rsidP="00E71E9A">
            <w:pPr>
              <w:pStyle w:val="tl1"/>
              <w:keepNext/>
              <w:spacing w:before="20" w:after="20"/>
              <w:ind w:firstLine="0"/>
              <w:jc w:val="center"/>
              <w:rPr>
                <w:b/>
              </w:rPr>
            </w:pPr>
            <w:r w:rsidRPr="00DB7958">
              <w:rPr>
                <w:b/>
              </w:rPr>
              <w:t>Beleuchtungsklasse</w:t>
            </w:r>
          </w:p>
        </w:tc>
        <w:tc>
          <w:tcPr>
            <w:tcW w:w="6101" w:type="dxa"/>
            <w:vAlign w:val="center"/>
          </w:tcPr>
          <w:p w14:paraId="1F1A2DA6" w14:textId="77777777" w:rsidR="00E71E9A" w:rsidRPr="00DB7958" w:rsidRDefault="00E71E9A" w:rsidP="00E71E9A">
            <w:pPr>
              <w:pStyle w:val="tl1"/>
              <w:keepNext/>
              <w:spacing w:before="20" w:after="20"/>
              <w:ind w:firstLine="0"/>
              <w:jc w:val="center"/>
              <w:rPr>
                <w:b/>
              </w:rPr>
            </w:pPr>
            <w:r w:rsidRPr="00DB7958">
              <w:rPr>
                <w:b/>
              </w:rPr>
              <w:t>Mittlere Leuchtdichte des/der Notfahrstreifen/s</w:t>
            </w:r>
          </w:p>
        </w:tc>
      </w:tr>
      <w:tr w:rsidR="00E71E9A" w:rsidRPr="00DB7958" w14:paraId="70AC91E2" w14:textId="77777777" w:rsidTr="00AF10A8">
        <w:trPr>
          <w:jc w:val="center"/>
        </w:trPr>
        <w:tc>
          <w:tcPr>
            <w:tcW w:w="2264" w:type="dxa"/>
            <w:vAlign w:val="center"/>
          </w:tcPr>
          <w:p w14:paraId="62320F3C" w14:textId="77777777" w:rsidR="00E71E9A" w:rsidRPr="00DB7958" w:rsidRDefault="00E71E9A" w:rsidP="00E71E9A">
            <w:pPr>
              <w:pStyle w:val="tl1"/>
              <w:spacing w:before="20" w:after="20"/>
              <w:ind w:firstLine="0"/>
              <w:jc w:val="center"/>
            </w:pPr>
            <w:r w:rsidRPr="00DB7958">
              <w:t>4</w:t>
            </w:r>
          </w:p>
        </w:tc>
        <w:tc>
          <w:tcPr>
            <w:tcW w:w="6101" w:type="dxa"/>
            <w:vAlign w:val="center"/>
          </w:tcPr>
          <w:p w14:paraId="357F5354" w14:textId="77777777" w:rsidR="00E71E9A" w:rsidRPr="00DB7958" w:rsidRDefault="00E71E9A" w:rsidP="00E71E9A">
            <w:pPr>
              <w:pStyle w:val="tl1"/>
              <w:spacing w:before="20" w:after="20"/>
              <w:ind w:firstLine="0"/>
              <w:jc w:val="center"/>
            </w:pPr>
            <w:r w:rsidRPr="00DB7958">
              <w:t>100 % der mittleren Leuchtdichte der Fahrbahn in den Fahrstreifen</w:t>
            </w:r>
          </w:p>
        </w:tc>
      </w:tr>
      <w:tr w:rsidR="00E71E9A" w:rsidRPr="00DB7958" w14:paraId="730C4972" w14:textId="77777777" w:rsidTr="00AF10A8">
        <w:trPr>
          <w:jc w:val="center"/>
        </w:trPr>
        <w:tc>
          <w:tcPr>
            <w:tcW w:w="2264" w:type="dxa"/>
            <w:vAlign w:val="center"/>
          </w:tcPr>
          <w:p w14:paraId="2765792C" w14:textId="77777777" w:rsidR="00E71E9A" w:rsidRPr="00DB7958" w:rsidRDefault="00E71E9A" w:rsidP="00E71E9A">
            <w:pPr>
              <w:pStyle w:val="tl1"/>
              <w:spacing w:before="20" w:after="20"/>
              <w:ind w:firstLine="0"/>
              <w:jc w:val="center"/>
            </w:pPr>
            <w:r w:rsidRPr="00DB7958">
              <w:t>3</w:t>
            </w:r>
          </w:p>
        </w:tc>
        <w:tc>
          <w:tcPr>
            <w:tcW w:w="6101" w:type="dxa"/>
            <w:vMerge w:val="restart"/>
            <w:vAlign w:val="center"/>
          </w:tcPr>
          <w:p w14:paraId="7AE66060" w14:textId="77777777" w:rsidR="00E71E9A" w:rsidRPr="00DB7958" w:rsidRDefault="00E71E9A" w:rsidP="00E71E9A">
            <w:pPr>
              <w:pStyle w:val="tl1"/>
              <w:spacing w:before="20" w:after="20"/>
              <w:ind w:firstLine="0"/>
              <w:jc w:val="center"/>
            </w:pPr>
            <w:r w:rsidRPr="00DB7958">
              <w:t>50 % der mittleren Leuchtdichte der Fahrbahn in den Fahrstreifen</w:t>
            </w:r>
          </w:p>
        </w:tc>
      </w:tr>
      <w:tr w:rsidR="00E71E9A" w:rsidRPr="00DB7958" w14:paraId="7BA7AC18" w14:textId="77777777" w:rsidTr="00AF10A8">
        <w:trPr>
          <w:jc w:val="center"/>
        </w:trPr>
        <w:tc>
          <w:tcPr>
            <w:tcW w:w="2264" w:type="dxa"/>
            <w:vAlign w:val="center"/>
          </w:tcPr>
          <w:p w14:paraId="396A7CF2" w14:textId="77777777" w:rsidR="00E71E9A" w:rsidRPr="00DB7958" w:rsidRDefault="00E71E9A" w:rsidP="00E71E9A">
            <w:pPr>
              <w:pStyle w:val="tl1"/>
              <w:spacing w:before="20" w:after="20"/>
              <w:ind w:firstLine="0"/>
              <w:jc w:val="center"/>
            </w:pPr>
            <w:r w:rsidRPr="00DB7958">
              <w:t>2</w:t>
            </w:r>
          </w:p>
        </w:tc>
        <w:tc>
          <w:tcPr>
            <w:tcW w:w="6101" w:type="dxa"/>
            <w:vMerge/>
            <w:vAlign w:val="center"/>
          </w:tcPr>
          <w:p w14:paraId="4548245C" w14:textId="77777777" w:rsidR="00E71E9A" w:rsidRPr="00DB7958" w:rsidRDefault="00E71E9A" w:rsidP="00E71E9A">
            <w:pPr>
              <w:pStyle w:val="tl1"/>
              <w:spacing w:before="20" w:after="20"/>
              <w:ind w:firstLine="0"/>
              <w:jc w:val="center"/>
            </w:pPr>
          </w:p>
        </w:tc>
      </w:tr>
      <w:tr w:rsidR="00E71E9A" w:rsidRPr="00DB7958" w14:paraId="0C715992" w14:textId="77777777" w:rsidTr="00AF10A8">
        <w:trPr>
          <w:jc w:val="center"/>
        </w:trPr>
        <w:tc>
          <w:tcPr>
            <w:tcW w:w="2264" w:type="dxa"/>
            <w:vAlign w:val="center"/>
          </w:tcPr>
          <w:p w14:paraId="6A820A47" w14:textId="77777777" w:rsidR="00E71E9A" w:rsidRPr="00DB7958" w:rsidRDefault="00E71E9A" w:rsidP="00E71E9A">
            <w:pPr>
              <w:pStyle w:val="tl1"/>
              <w:spacing w:before="20" w:after="20"/>
              <w:ind w:firstLine="0"/>
              <w:jc w:val="center"/>
            </w:pPr>
            <w:r w:rsidRPr="00DB7958">
              <w:t>1</w:t>
            </w:r>
          </w:p>
        </w:tc>
        <w:tc>
          <w:tcPr>
            <w:tcW w:w="6101" w:type="dxa"/>
            <w:vAlign w:val="center"/>
          </w:tcPr>
          <w:p w14:paraId="19D145D9" w14:textId="77777777" w:rsidR="00E71E9A" w:rsidRPr="00DB7958" w:rsidRDefault="00E71E9A" w:rsidP="00E71E9A">
            <w:pPr>
              <w:pStyle w:val="tl1"/>
              <w:spacing w:before="20" w:after="20"/>
              <w:ind w:firstLine="0"/>
              <w:jc w:val="center"/>
            </w:pPr>
            <w:r w:rsidRPr="00DB7958">
              <w:t>keine Anforderungen</w:t>
            </w:r>
          </w:p>
        </w:tc>
      </w:tr>
    </w:tbl>
    <w:p w14:paraId="7385F14E" w14:textId="77777777" w:rsidR="00E71E9A" w:rsidRPr="00DB7958" w:rsidRDefault="00E71E9A" w:rsidP="008D5A2A">
      <w:pPr>
        <w:pStyle w:val="tl1"/>
      </w:pPr>
    </w:p>
    <w:p w14:paraId="40006783" w14:textId="2C9CCB04" w:rsidR="000E5D66" w:rsidRPr="00DB7958" w:rsidRDefault="000E5D66" w:rsidP="008D5A2A">
      <w:pPr>
        <w:pStyle w:val="tl1"/>
      </w:pPr>
      <w:r w:rsidRPr="00DB7958">
        <w:t>Steht der Tunnel auf einer beleuchteten Straße, muss in der Nacht im Tunnelinnern dieselbe Beleuchtung wie in der Annäherungsstrecke aufrechterhalten werden. Die mittlere Leuchtdichte der Fahrbahn aller Strecken im Tunnel darf für die einzelnen Klassen nicht unter den in Tabelle 14 angegebenen Werten liegen [TNI CEN/CR 14380].</w:t>
      </w:r>
    </w:p>
    <w:p w14:paraId="6A8FD4AB" w14:textId="1F325CE8" w:rsidR="000E5D66" w:rsidRPr="00DB7958" w:rsidRDefault="00A74E71" w:rsidP="00FF79C7">
      <w:pPr>
        <w:pStyle w:val="Tabulka"/>
        <w:keepNext/>
        <w:keepLines/>
        <w:numPr>
          <w:ilvl w:val="0"/>
          <w:numId w:val="0"/>
        </w:numPr>
        <w:ind w:left="1440" w:hanging="1440"/>
      </w:pPr>
      <w:r w:rsidRPr="00DB7958">
        <w:t>Tabelle 14</w:t>
      </w:r>
      <w:r w:rsidRPr="00DB7958">
        <w:tab/>
        <w:t>Mittlere Leuchtdichte der Fahrbahnoberfläche in der Innenstrecke in der Nacht [cd/m2]</w:t>
      </w:r>
    </w:p>
    <w:tbl>
      <w:tblPr>
        <w:tblStyle w:val="TableGrid"/>
        <w:tblW w:w="0" w:type="auto"/>
        <w:jc w:val="center"/>
        <w:tblLook w:val="04A0" w:firstRow="1" w:lastRow="0" w:firstColumn="1" w:lastColumn="0" w:noHBand="0" w:noVBand="1"/>
      </w:tblPr>
      <w:tblGrid>
        <w:gridCol w:w="2264"/>
        <w:gridCol w:w="6101"/>
      </w:tblGrid>
      <w:tr w:rsidR="00E71E9A" w:rsidRPr="00DB7958" w14:paraId="1335FC49" w14:textId="77777777" w:rsidTr="00AF10A8">
        <w:trPr>
          <w:jc w:val="center"/>
        </w:trPr>
        <w:tc>
          <w:tcPr>
            <w:tcW w:w="2264" w:type="dxa"/>
            <w:vAlign w:val="center"/>
          </w:tcPr>
          <w:p w14:paraId="19B3F634" w14:textId="77777777" w:rsidR="00E71E9A" w:rsidRPr="00DB7958" w:rsidRDefault="00E71E9A" w:rsidP="00E71E9A">
            <w:pPr>
              <w:pStyle w:val="tl1"/>
              <w:keepNext/>
              <w:spacing w:before="20" w:after="20"/>
              <w:ind w:firstLine="0"/>
              <w:jc w:val="center"/>
              <w:rPr>
                <w:b/>
              </w:rPr>
            </w:pPr>
            <w:r w:rsidRPr="00DB7958">
              <w:rPr>
                <w:b/>
              </w:rPr>
              <w:t>Beleuchtungsklasse</w:t>
            </w:r>
          </w:p>
        </w:tc>
        <w:tc>
          <w:tcPr>
            <w:tcW w:w="6101" w:type="dxa"/>
            <w:vAlign w:val="center"/>
          </w:tcPr>
          <w:p w14:paraId="27F8EA01" w14:textId="77777777" w:rsidR="00E71E9A" w:rsidRPr="00DB7958" w:rsidRDefault="00E71E9A" w:rsidP="00E71E9A">
            <w:pPr>
              <w:pStyle w:val="tl1"/>
              <w:keepNext/>
              <w:spacing w:before="20" w:after="20"/>
              <w:ind w:firstLine="0"/>
              <w:jc w:val="center"/>
              <w:rPr>
                <w:b/>
              </w:rPr>
            </w:pPr>
            <w:r w:rsidRPr="00DB7958">
              <w:rPr>
                <w:b/>
              </w:rPr>
              <w:t>Mittlere Leuchtdichte der Fahrbahn in der Nacht [cd/m</w:t>
            </w:r>
            <w:r w:rsidRPr="00DB7958">
              <w:rPr>
                <w:b/>
                <w:vertAlign w:val="superscript"/>
              </w:rPr>
              <w:t>2</w:t>
            </w:r>
            <w:r w:rsidRPr="00DB7958">
              <w:rPr>
                <w:b/>
              </w:rPr>
              <w:t>]</w:t>
            </w:r>
          </w:p>
        </w:tc>
      </w:tr>
      <w:tr w:rsidR="00E71E9A" w:rsidRPr="00DB7958" w14:paraId="24432699" w14:textId="77777777" w:rsidTr="00AF10A8">
        <w:trPr>
          <w:jc w:val="center"/>
        </w:trPr>
        <w:tc>
          <w:tcPr>
            <w:tcW w:w="2264" w:type="dxa"/>
            <w:vAlign w:val="center"/>
          </w:tcPr>
          <w:p w14:paraId="191C40C8" w14:textId="77777777" w:rsidR="00E71E9A" w:rsidRPr="00DB7958" w:rsidRDefault="00E71E9A" w:rsidP="00E71E9A">
            <w:pPr>
              <w:pStyle w:val="tl1"/>
              <w:spacing w:before="20" w:after="20"/>
              <w:ind w:firstLine="0"/>
              <w:jc w:val="center"/>
            </w:pPr>
            <w:r w:rsidRPr="00DB7958">
              <w:t>4</w:t>
            </w:r>
          </w:p>
        </w:tc>
        <w:tc>
          <w:tcPr>
            <w:tcW w:w="6101" w:type="dxa"/>
            <w:vMerge w:val="restart"/>
            <w:vAlign w:val="center"/>
          </w:tcPr>
          <w:p w14:paraId="6BEDFE56" w14:textId="77777777" w:rsidR="00E71E9A" w:rsidRPr="00DB7958" w:rsidRDefault="00E71E9A" w:rsidP="00E71E9A">
            <w:pPr>
              <w:pStyle w:val="tl1"/>
              <w:spacing w:before="20" w:after="20"/>
              <w:ind w:firstLine="0"/>
              <w:jc w:val="center"/>
            </w:pPr>
            <w:r w:rsidRPr="00DB7958">
              <w:t>2</w:t>
            </w:r>
          </w:p>
        </w:tc>
      </w:tr>
      <w:tr w:rsidR="00E71E9A" w:rsidRPr="00DB7958" w14:paraId="75C69D02" w14:textId="77777777" w:rsidTr="00AF10A8">
        <w:trPr>
          <w:jc w:val="center"/>
        </w:trPr>
        <w:tc>
          <w:tcPr>
            <w:tcW w:w="2264" w:type="dxa"/>
            <w:vAlign w:val="center"/>
          </w:tcPr>
          <w:p w14:paraId="3F2C9113" w14:textId="77777777" w:rsidR="00E71E9A" w:rsidRPr="00DB7958" w:rsidRDefault="00E71E9A" w:rsidP="00E71E9A">
            <w:pPr>
              <w:pStyle w:val="tl1"/>
              <w:spacing w:before="20" w:after="20"/>
              <w:ind w:firstLine="0"/>
              <w:jc w:val="center"/>
            </w:pPr>
            <w:r w:rsidRPr="00DB7958">
              <w:t>3</w:t>
            </w:r>
          </w:p>
        </w:tc>
        <w:tc>
          <w:tcPr>
            <w:tcW w:w="6101" w:type="dxa"/>
            <w:vMerge/>
            <w:vAlign w:val="center"/>
          </w:tcPr>
          <w:p w14:paraId="2BC66969" w14:textId="77777777" w:rsidR="00E71E9A" w:rsidRPr="00DB7958" w:rsidRDefault="00E71E9A" w:rsidP="00E71E9A">
            <w:pPr>
              <w:pStyle w:val="tl1"/>
              <w:spacing w:before="20" w:after="20"/>
              <w:ind w:firstLine="0"/>
              <w:jc w:val="center"/>
            </w:pPr>
          </w:p>
        </w:tc>
      </w:tr>
      <w:tr w:rsidR="00E71E9A" w:rsidRPr="00DB7958" w14:paraId="2BA03129" w14:textId="77777777" w:rsidTr="00AF10A8">
        <w:trPr>
          <w:jc w:val="center"/>
        </w:trPr>
        <w:tc>
          <w:tcPr>
            <w:tcW w:w="2264" w:type="dxa"/>
            <w:vAlign w:val="center"/>
          </w:tcPr>
          <w:p w14:paraId="5F825AF3" w14:textId="77777777" w:rsidR="00E71E9A" w:rsidRPr="00DB7958" w:rsidRDefault="00E71E9A" w:rsidP="00E71E9A">
            <w:pPr>
              <w:pStyle w:val="tl1"/>
              <w:spacing w:before="20" w:after="20"/>
              <w:ind w:firstLine="0"/>
              <w:jc w:val="center"/>
            </w:pPr>
            <w:r w:rsidRPr="00DB7958">
              <w:t>2</w:t>
            </w:r>
          </w:p>
        </w:tc>
        <w:tc>
          <w:tcPr>
            <w:tcW w:w="6101" w:type="dxa"/>
            <w:vAlign w:val="center"/>
          </w:tcPr>
          <w:p w14:paraId="26E7F49F" w14:textId="77777777" w:rsidR="00E71E9A" w:rsidRPr="00DB7958" w:rsidRDefault="00E71E9A" w:rsidP="00E71E9A">
            <w:pPr>
              <w:pStyle w:val="tl1"/>
              <w:spacing w:before="20" w:after="20"/>
              <w:ind w:firstLine="0"/>
              <w:jc w:val="center"/>
            </w:pPr>
            <w:r w:rsidRPr="00DB7958">
              <w:t>1</w:t>
            </w:r>
          </w:p>
        </w:tc>
      </w:tr>
      <w:tr w:rsidR="00E71E9A" w:rsidRPr="00DB7958" w14:paraId="55E97BCF" w14:textId="77777777" w:rsidTr="00AF10A8">
        <w:trPr>
          <w:jc w:val="center"/>
        </w:trPr>
        <w:tc>
          <w:tcPr>
            <w:tcW w:w="2264" w:type="dxa"/>
            <w:vAlign w:val="center"/>
          </w:tcPr>
          <w:p w14:paraId="3B8AAA9E" w14:textId="77777777" w:rsidR="00E71E9A" w:rsidRPr="00DB7958" w:rsidRDefault="00E71E9A" w:rsidP="00E71E9A">
            <w:pPr>
              <w:pStyle w:val="tl1"/>
              <w:spacing w:before="20" w:after="20"/>
              <w:ind w:firstLine="0"/>
              <w:jc w:val="center"/>
            </w:pPr>
            <w:r w:rsidRPr="00DB7958">
              <w:t>1</w:t>
            </w:r>
          </w:p>
        </w:tc>
        <w:tc>
          <w:tcPr>
            <w:tcW w:w="6101" w:type="dxa"/>
            <w:vAlign w:val="center"/>
          </w:tcPr>
          <w:p w14:paraId="51C03621" w14:textId="77777777" w:rsidR="00E71E9A" w:rsidRPr="00DB7958" w:rsidRDefault="00E71E9A" w:rsidP="00E71E9A">
            <w:pPr>
              <w:pStyle w:val="tl1"/>
              <w:spacing w:before="20" w:after="20"/>
              <w:ind w:firstLine="0"/>
              <w:jc w:val="center"/>
            </w:pPr>
            <w:r w:rsidRPr="00DB7958">
              <w:t>keine Anforderungen</w:t>
            </w:r>
          </w:p>
        </w:tc>
      </w:tr>
    </w:tbl>
    <w:p w14:paraId="5E066BB1" w14:textId="77777777" w:rsidR="00754DA4" w:rsidRPr="00DB7958" w:rsidRDefault="00754DA4" w:rsidP="008D5A2A">
      <w:pPr>
        <w:pStyle w:val="Heading2"/>
      </w:pPr>
      <w:bookmarkStart w:id="30" w:name="_Toc51875520"/>
      <w:r w:rsidRPr="00DB7958">
        <w:t>Anforderungen an die Beleuchtung von Notfallbuchten in Straßentunneln</w:t>
      </w:r>
      <w:bookmarkEnd w:id="30"/>
    </w:p>
    <w:p w14:paraId="375E4E0D" w14:textId="470F5F26" w:rsidR="00F97F0F" w:rsidRPr="00DB7958" w:rsidRDefault="0064795E" w:rsidP="008D5A2A">
      <w:pPr>
        <w:pStyle w:val="tl1"/>
      </w:pPr>
      <w:r w:rsidRPr="00DB7958">
        <w:t xml:space="preserve">Bei der Beleuchtung einer Notfallbucht in der Ausfahrtstrecke eines Straßentunnels müssen die für die Beleuchtung der Notfallbucht verwendeten Lichtquellen dieselben Parameter (ähnliche Farbtemperatur u. ä.) wie die Lichtquellen in dem (den) angrenzenden Fahrstreifen aufweisen. </w:t>
      </w:r>
    </w:p>
    <w:p w14:paraId="37E52004" w14:textId="009C616F" w:rsidR="0084043F" w:rsidRPr="00DB7958" w:rsidRDefault="009B3A0A" w:rsidP="008D5A2A">
      <w:pPr>
        <w:pStyle w:val="tl1"/>
      </w:pPr>
      <w:r w:rsidRPr="00DB7958">
        <w:t>Bei der Beleuchtung einer Notfallbucht in der Innenstrecke eines Straßentunnels müssen die für die Beleuchtung der Notfallbucht verwendeten Lichtquellen eine andere, ähnliche Farbtemperatur als die Lichtquellen in dem (den) angrenzenden Fahrstreifen aufweisen. Der minimale Abstand der ähnlichen Farbtemperatur steht im Verhältnis 1 : 1,5.</w:t>
      </w:r>
    </w:p>
    <w:p w14:paraId="6C0A0461" w14:textId="1E6EC1C9" w:rsidR="00516317" w:rsidRPr="00DB7958" w:rsidRDefault="00516317" w:rsidP="008D5A2A">
      <w:pPr>
        <w:pStyle w:val="tl1"/>
      </w:pPr>
      <w:r w:rsidRPr="00DB7958">
        <w:t xml:space="preserve">Die mittlere horizontale Beleuchtungsstärke in der Notfallbucht muss dreimal so groß sein wie die mittlere horizontale Beleuchtungsstärke in dem (den) angrenzenden Fahrstreifen, wenn für die Beleuchtung der Notfallbucht Lichtquellen mit denselben Parametern wie die Lichtquellen in dem (den) angrenzenden Fahrstreifen verwendet werden. </w:t>
      </w:r>
    </w:p>
    <w:p w14:paraId="5756EFA7" w14:textId="6DBDA750" w:rsidR="00516317" w:rsidRPr="00DB7958" w:rsidRDefault="00516317" w:rsidP="008D5A2A">
      <w:pPr>
        <w:pStyle w:val="tl1"/>
      </w:pPr>
      <w:r w:rsidRPr="00DB7958">
        <w:t>Werden Lichtquellen mit unterschiedlichen Parametern verwendet (mit einem minimalen Abstand der ähnlichen Farbtemperatur im Verhältnis 1 : 1,5), muss die mittlere horizontale Beleuchtungsstärke in der Notfallbucht zweimal so groß sein wie die mittlere horizontale Beleuchtungsstärke in dem (den) angrenzenden Fahrstreifen.</w:t>
      </w:r>
    </w:p>
    <w:p w14:paraId="3D34C198" w14:textId="77777777" w:rsidR="00516317" w:rsidRPr="00DB7958" w:rsidRDefault="00137918" w:rsidP="008D5A2A">
      <w:pPr>
        <w:pStyle w:val="tl1"/>
      </w:pPr>
      <w:r w:rsidRPr="00DB7958">
        <w:t xml:space="preserve">Die Gesamtgleichmäßigkeit der horizontalen Beleuchtungsstärke </w:t>
      </w:r>
      <w:r w:rsidRPr="00DB7958">
        <w:rPr>
          <w:i/>
        </w:rPr>
        <w:t>U</w:t>
      </w:r>
      <w:r w:rsidRPr="00DB7958">
        <w:rPr>
          <w:vertAlign w:val="subscript"/>
        </w:rPr>
        <w:t>0</w:t>
      </w:r>
      <w:r w:rsidRPr="00DB7958">
        <w:t xml:space="preserve"> in der Notfallbucht darf nicht kleiner sein als die Gesamtgleichmäßigkeit der horizontalen Beleuchtungsstärke </w:t>
      </w:r>
      <w:r w:rsidRPr="00DB7958">
        <w:rPr>
          <w:i/>
        </w:rPr>
        <w:t>U</w:t>
      </w:r>
      <w:r w:rsidRPr="00DB7958">
        <w:rPr>
          <w:vertAlign w:val="subscript"/>
        </w:rPr>
        <w:t>0</w:t>
      </w:r>
      <w:r w:rsidRPr="00DB7958">
        <w:t xml:space="preserve"> in dem (den) angrenzenden Fahrstreifen. </w:t>
      </w:r>
    </w:p>
    <w:p w14:paraId="2BF3BB96" w14:textId="77777777" w:rsidR="00516317" w:rsidRPr="00DB7958" w:rsidRDefault="00EE67F2" w:rsidP="008D5A2A">
      <w:pPr>
        <w:pStyle w:val="tl1"/>
      </w:pPr>
      <w:r w:rsidRPr="00DB7958">
        <w:t>Die Farbwiedergabe R</w:t>
      </w:r>
      <w:r w:rsidRPr="00DB7958">
        <w:rPr>
          <w:vertAlign w:val="subscript"/>
        </w:rPr>
        <w:t>a</w:t>
      </w:r>
      <w:r w:rsidRPr="00DB7958">
        <w:t xml:space="preserve"> der für die Beleuchtung der Notfallbucht verwendeten Lichtquellen muss ≥ 60 sein. </w:t>
      </w:r>
    </w:p>
    <w:p w14:paraId="40703B64" w14:textId="77777777" w:rsidR="00516317" w:rsidRPr="00DB7958" w:rsidRDefault="00516317" w:rsidP="008D5A2A">
      <w:pPr>
        <w:pStyle w:val="tl1"/>
      </w:pPr>
      <w:r w:rsidRPr="00DB7958">
        <w:t xml:space="preserve">Bei der Berechnung der Schwellenverstärkung </w:t>
      </w:r>
      <w:r w:rsidRPr="00DB7958">
        <w:rPr>
          <w:i/>
        </w:rPr>
        <w:t>TI</w:t>
      </w:r>
      <w:r w:rsidRPr="00DB7958">
        <w:t xml:space="preserve"> im relevanten Raum müssen zur Berechnung auch die zur Beleuchtung der Notfallbucht verwendeten Leuchten berücksichtigt werden.</w:t>
      </w:r>
    </w:p>
    <w:p w14:paraId="0BF25335" w14:textId="77777777" w:rsidR="00754DA4" w:rsidRPr="00DB7958" w:rsidRDefault="00DD456B" w:rsidP="008D5A2A">
      <w:pPr>
        <w:pStyle w:val="Heading2"/>
      </w:pPr>
      <w:bookmarkStart w:id="31" w:name="_Toc51875521"/>
      <w:r w:rsidRPr="00DB7958">
        <w:t>Anforderungen an die Beleuchtung von Eingängen zu Querverbindungen in Straßentunneln</w:t>
      </w:r>
      <w:bookmarkEnd w:id="31"/>
    </w:p>
    <w:p w14:paraId="6A6EBEC4" w14:textId="7D7EFA8B" w:rsidR="00BD3AD1" w:rsidRPr="00DB7958" w:rsidRDefault="004B5C26" w:rsidP="008D5A2A">
      <w:pPr>
        <w:pStyle w:val="tl1"/>
      </w:pPr>
      <w:r w:rsidRPr="00DB7958">
        <w:t>Die zur Beleuchtung eines Notausgangs verwendeten Lichtquellen müssen über einen ausreichenden Farbwiedergabeindex verfügen, um eine gute Wiedergabe der grünen Farbe von R</w:t>
      </w:r>
      <w:r w:rsidRPr="00DB7958">
        <w:rPr>
          <w:vertAlign w:val="subscript"/>
        </w:rPr>
        <w:t>a</w:t>
      </w:r>
      <w:r w:rsidRPr="00DB7958">
        <w:t xml:space="preserve"> ≥ 60 zu erreichen. </w:t>
      </w:r>
    </w:p>
    <w:p w14:paraId="35994CFB" w14:textId="77777777" w:rsidR="00C624CB" w:rsidRPr="00DB7958" w:rsidRDefault="004B5C26" w:rsidP="008D5A2A">
      <w:pPr>
        <w:pStyle w:val="tl1"/>
      </w:pPr>
      <w:r w:rsidRPr="00DB7958">
        <w:lastRenderedPageBreak/>
        <w:t>Der Notausgang muss mit einem innenbeleuchteten Paar aus den Verkehrszeichen II 19a und II 19b gemäß [Z6] gekennzeichnet sein.</w:t>
      </w:r>
    </w:p>
    <w:p w14:paraId="552B029D" w14:textId="26C2C867" w:rsidR="00817F22" w:rsidRPr="00DB7958" w:rsidRDefault="004B5C26" w:rsidP="008D5A2A">
      <w:pPr>
        <w:pStyle w:val="tl1"/>
      </w:pPr>
      <w:r w:rsidRPr="00DB7958">
        <w:t xml:space="preserve">Mindestens ein innenbeleuchtetes Verkehrszeichen II 20 a, b oder c gemäß [Z6] muss in einem Abstand von 2 m von jedem Notausgang angebracht werden, und zwar auf beiden Seiten. Die Ausführung der Sicherheitszeichen muss den Anforderungen der STN ISO 3864-1, STN ISO 3864-4 und STN EN ISO 7010 genügen. </w:t>
      </w:r>
    </w:p>
    <w:p w14:paraId="6E101B2C" w14:textId="1AF02348" w:rsidR="00EE67F2" w:rsidRPr="00DB7958" w:rsidRDefault="00817F22" w:rsidP="008D5A2A">
      <w:pPr>
        <w:pStyle w:val="tl1"/>
      </w:pPr>
      <w:r w:rsidRPr="00DB7958">
        <w:t>Der untere Rand des Verkehrszeichens II 20 a, b bzw. c gemäß [Z6] muss sich in einer Höhe von 1,0 m bis 1,5 m über dem Niveau des Gehwegaufbaus des Fluchtwegs befinden.</w:t>
      </w:r>
    </w:p>
    <w:p w14:paraId="7AEF5487" w14:textId="77777777" w:rsidR="00FC6BE2" w:rsidRPr="00DB7958" w:rsidRDefault="00FC6BE2" w:rsidP="008D5A2A">
      <w:pPr>
        <w:pStyle w:val="tl1"/>
      </w:pPr>
      <w:r w:rsidRPr="00DB7958">
        <w:t>Das innenbeleuchtete Verkehrszeichen II 20 a, b bzw. c gemäß [Z6] muss drei Regelungsstufen ermöglichen, wobei die Stufe 100 % in Notsituationen aktiv ist, 50 % im Tagesbetrieb und 25 % im Nachtbetrieb.</w:t>
      </w:r>
    </w:p>
    <w:p w14:paraId="4A8AAE76" w14:textId="77777777" w:rsidR="0069057B" w:rsidRPr="00DB7958" w:rsidRDefault="0069057B" w:rsidP="008D5A2A">
      <w:pPr>
        <w:pStyle w:val="tl1"/>
      </w:pPr>
      <w:r w:rsidRPr="00DB7958">
        <w:t xml:space="preserve">Das Verhältnis des Maximalwerts der Leuchtdichte zum Minimalwert der Leuchtdichte des innenbeleuchteten Verkehrszeichens darf weder bei der weißen noch bei der grünen Farbe größer sein als 10 : 1. </w:t>
      </w:r>
    </w:p>
    <w:p w14:paraId="4553C29A" w14:textId="77777777" w:rsidR="0069057B" w:rsidRPr="00DB7958" w:rsidRDefault="0069057B" w:rsidP="008D5A2A">
      <w:pPr>
        <w:pStyle w:val="tl1"/>
      </w:pPr>
      <w:r w:rsidRPr="00DB7958">
        <w:t xml:space="preserve">Das Verhältnis der Leuchtdichte der weißen Farbe zur Leuchtdichte der grünen Farbe darf nicht kleiner sein als 5 : 1 und auch nicht größer als 15 : 1. </w:t>
      </w:r>
    </w:p>
    <w:p w14:paraId="395D70B4" w14:textId="317D483D" w:rsidR="004B5C26" w:rsidRPr="00DB7958" w:rsidRDefault="004B5C26" w:rsidP="008D5A2A">
      <w:pPr>
        <w:pStyle w:val="tl1"/>
      </w:pPr>
      <w:r w:rsidRPr="00DB7958">
        <w:t>Auf beiden Seiten der Tür des Notausgangs müssen grüne Begrenzungsleuchten zur Verfügung stehen. Zur Kennzeichnung des Notausgangs werden drei grüne LED-Leuchten (Farbe der Klasse C1 oder C2) auf beiden Seiten des Notausgangs verwendet. Diese werden an der Seitenwand der Tunnelröhre (Türfutter) 50 cm, 100 cm und 150 cm über Gehweghöhe angebracht (Abbildung 9).</w:t>
      </w:r>
    </w:p>
    <w:p w14:paraId="50B96C4D" w14:textId="77777777" w:rsidR="00557D23" w:rsidRPr="00DB7958" w:rsidRDefault="00557D23" w:rsidP="008D5A2A">
      <w:pPr>
        <w:pStyle w:val="tl1"/>
      </w:pPr>
      <w:r w:rsidRPr="00DB7958">
        <w:t xml:space="preserve">Die Begrenzungsleuchten müssen blinkfähig sein mit einer Frequenz zwischen 0,5 Hz und 2 Hz. Die Lichtstärke dieser Leuchten muss mindestens 100 cd in alle Richtungen betragen. Die Begrenzungsleuchten müssen mindestens zwei Regelstufen haben. Im Normalbetrieb werden sie mit 25 %, in Notsituationen mit 100 % betrieben. </w:t>
      </w:r>
    </w:p>
    <w:p w14:paraId="747CA7AD" w14:textId="48299553" w:rsidR="00557D23" w:rsidRPr="00DB7958" w:rsidRDefault="00557D23" w:rsidP="008D5A2A">
      <w:pPr>
        <w:pStyle w:val="tl1"/>
      </w:pPr>
      <w:r w:rsidRPr="00DB7958">
        <w:t>Im Normalbetrieb muss die Blendbelästigung der Fahrer durch eine Absenkung der maximalen Lichtstärke der Begrenzungsleuchten und der innenbeleuchteten Verkehrszeichen in den kritischen Richtungen der Abstrahlungscharakteristik nach STN EN 12676 auf höchstens 40 cd begrenzt werden.</w:t>
      </w:r>
    </w:p>
    <w:p w14:paraId="6D3992A7" w14:textId="3D2409D2" w:rsidR="00557D23" w:rsidRPr="00DB7958" w:rsidRDefault="00557D23" w:rsidP="008D5A2A">
      <w:pPr>
        <w:pStyle w:val="tl1"/>
      </w:pPr>
      <w:r w:rsidRPr="00DB7958">
        <w:t xml:space="preserve">Der Raum vor der Tür des Notausgangs muss mithilfe einer zusätzlichen Beleuchtung optisch hervorgehoben werden. Die an den Notausgang anschließende Fläche muss eine andere Farbe als der Notausgang haben. Der Wartungswert der mittleren horizontalen Beleuchtungsstärke im Raum vor der Tür des Notausgangs muss während einer Notsituation mindestens 100 lx auf Fußbodenhöhe mit einer Gesamtgleichmäßigkeit von </w:t>
      </w:r>
      <w:r w:rsidRPr="00DB7958">
        <w:rPr>
          <w:i/>
        </w:rPr>
        <w:t>U</w:t>
      </w:r>
      <w:r w:rsidRPr="00DB7958">
        <w:rPr>
          <w:vertAlign w:val="subscript"/>
        </w:rPr>
        <w:t>0</w:t>
      </w:r>
      <w:r w:rsidRPr="00DB7958">
        <w:t xml:space="preserve"> ≥ 0,6 betragen. Die verwendeten Lichtquellen müssen einen Farbwiedergabeindex von R</w:t>
      </w:r>
      <w:r w:rsidRPr="00DB7958">
        <w:rPr>
          <w:vertAlign w:val="subscript"/>
        </w:rPr>
        <w:t>a</w:t>
      </w:r>
      <w:r w:rsidRPr="00DB7958">
        <w:t xml:space="preserve"> ≥ 60 haben. Im Normalbetrieb ist die Beleuchtung des Raums vor dem Notausgang ausgeschaltet.</w:t>
      </w:r>
    </w:p>
    <w:p w14:paraId="54BC05C8" w14:textId="62F10B85" w:rsidR="00557D23" w:rsidRPr="00DB7958" w:rsidRDefault="00557D23" w:rsidP="008D5A2A">
      <w:pPr>
        <w:pStyle w:val="tl1"/>
      </w:pPr>
      <w:r w:rsidRPr="00DB7958">
        <w:t>Bei der Berechnung der Schwellenverstärkung TI im relevanten Raum müssen zur Berechnung auch die zur Beleuchtung des Notausgangs verwendeten Leuchten berücksichtigt werden.</w:t>
      </w:r>
    </w:p>
    <w:p w14:paraId="4C369FE6" w14:textId="77777777" w:rsidR="007D6520" w:rsidRPr="00DB7958" w:rsidRDefault="0068102E" w:rsidP="008D5A2A">
      <w:pPr>
        <w:jc w:val="center"/>
      </w:pPr>
      <w:r w:rsidRPr="00DB7958">
        <w:rPr>
          <w:noProof/>
          <w:lang w:val="en-US"/>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5965912E" w:rsidR="007D6520" w:rsidRPr="00DB7958" w:rsidRDefault="00A74E71" w:rsidP="00FF79C7">
      <w:pPr>
        <w:pStyle w:val="Obrzek"/>
        <w:numPr>
          <w:ilvl w:val="0"/>
          <w:numId w:val="0"/>
        </w:numPr>
        <w:tabs>
          <w:tab w:val="left" w:pos="1440"/>
        </w:tabs>
        <w:spacing w:before="240" w:after="240"/>
        <w:contextualSpacing w:val="0"/>
      </w:pPr>
      <w:r w:rsidRPr="00DB7958">
        <w:t>Abbildung 9</w:t>
      </w:r>
      <w:r w:rsidRPr="00DB7958">
        <w:tab/>
        <w:t>Beispiel der Anordnung der Elemente des Eingangs zu einer Querverbindung</w:t>
      </w:r>
    </w:p>
    <w:p w14:paraId="4CFCD3D6" w14:textId="77777777" w:rsidR="007D6520" w:rsidRPr="00DB7958" w:rsidRDefault="007D6520" w:rsidP="008D5A2A">
      <w:r w:rsidRPr="00DB7958">
        <w:t>1 - Notausgang, 2 - Begrenzungsleuchte, 3 - kombinierte Notausgangsbeleuchtung mit innenbeleuchtetem Verkehrszeichen II 20 a, b und c gemäß [Z6], 4 - Paar aus innenbeleuchteten Verkehrszeichen II 19a und II 19b gemäß [Z6], 5 - Leuchte zur Beleuchtung des Raums vor dem Notausgang.</w:t>
      </w:r>
    </w:p>
    <w:p w14:paraId="2DEF80AC" w14:textId="77777777" w:rsidR="00754DA4" w:rsidRPr="00DB7958" w:rsidRDefault="00DD456B" w:rsidP="008D5A2A">
      <w:pPr>
        <w:pStyle w:val="Heading2"/>
      </w:pPr>
      <w:bookmarkStart w:id="32" w:name="_Toc51875522"/>
      <w:r w:rsidRPr="00DB7958">
        <w:t>Anforderungen an die Beleuchtung von Querverbindungen in Straßentunneln</w:t>
      </w:r>
      <w:bookmarkEnd w:id="32"/>
    </w:p>
    <w:p w14:paraId="58280A12" w14:textId="5B5BD9C1" w:rsidR="004B5C26" w:rsidRPr="00DB7958" w:rsidRDefault="004B5C26" w:rsidP="008D5A2A">
      <w:pPr>
        <w:pStyle w:val="tl1"/>
      </w:pPr>
      <w:r w:rsidRPr="00DB7958">
        <w:t xml:space="preserve">Bei Querverbindungen in einem Straßentunnel werden befahrbare Querverbindungen und Querverbindungen für Fußgänger unterschieden (Abbildung 10). </w:t>
      </w:r>
    </w:p>
    <w:p w14:paraId="1317283D" w14:textId="77777777" w:rsidR="00841530" w:rsidRPr="00DB7958" w:rsidRDefault="00A3783F" w:rsidP="008D5A2A">
      <w:pPr>
        <w:rPr>
          <w:rFonts w:cs="Calibri"/>
        </w:rPr>
      </w:pPr>
      <w:r w:rsidRPr="00DB7958">
        <w:rPr>
          <w:noProof/>
          <w:lang w:val="en-US"/>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3E644E55" w:rsidR="00EE5045" w:rsidRPr="00DB7958" w:rsidRDefault="00A74E71" w:rsidP="00FF79C7">
      <w:pPr>
        <w:pStyle w:val="Obrzek"/>
        <w:numPr>
          <w:ilvl w:val="0"/>
          <w:numId w:val="0"/>
        </w:numPr>
        <w:tabs>
          <w:tab w:val="left" w:pos="1440"/>
        </w:tabs>
        <w:spacing w:before="240" w:after="240"/>
        <w:contextualSpacing w:val="0"/>
      </w:pPr>
      <w:r w:rsidRPr="00DB7958">
        <w:t>Abbildung 10</w:t>
      </w:r>
      <w:r w:rsidRPr="00DB7958">
        <w:tab/>
        <w:t>Befahrbare Querverbindung (links) und Querverbindung für Fußgänger (rechts)</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DB7958" w14:paraId="5DAD08D4" w14:textId="77777777" w:rsidTr="00E71E9A">
        <w:tc>
          <w:tcPr>
            <w:tcW w:w="2500" w:type="pct"/>
          </w:tcPr>
          <w:p w14:paraId="7D0AD729" w14:textId="77777777" w:rsidR="00E71E9A" w:rsidRPr="00DB7958" w:rsidRDefault="00E71E9A" w:rsidP="00E71E9A">
            <w:pPr>
              <w:pStyle w:val="tl1"/>
              <w:spacing w:after="0"/>
              <w:ind w:firstLine="0"/>
            </w:pPr>
            <w:r w:rsidRPr="00DB7958">
              <w:t>Tunelová rúra</w:t>
            </w:r>
          </w:p>
        </w:tc>
        <w:tc>
          <w:tcPr>
            <w:tcW w:w="2500" w:type="pct"/>
          </w:tcPr>
          <w:p w14:paraId="23ED323D" w14:textId="77777777" w:rsidR="00E71E9A" w:rsidRPr="00DB7958" w:rsidRDefault="00E71E9A" w:rsidP="00E71E9A">
            <w:pPr>
              <w:pStyle w:val="tl1"/>
              <w:spacing w:after="0"/>
              <w:ind w:firstLine="0"/>
            </w:pPr>
            <w:r w:rsidRPr="00DB7958">
              <w:t>Tunnelröhre</w:t>
            </w:r>
          </w:p>
        </w:tc>
      </w:tr>
      <w:tr w:rsidR="00E71E9A" w:rsidRPr="00DB7958" w14:paraId="0DCCAF41" w14:textId="77777777" w:rsidTr="00E71E9A">
        <w:tc>
          <w:tcPr>
            <w:tcW w:w="2500" w:type="pct"/>
          </w:tcPr>
          <w:p w14:paraId="52388F78" w14:textId="77777777" w:rsidR="00E71E9A" w:rsidRPr="00DB7958" w:rsidRDefault="00E71E9A" w:rsidP="00E71E9A">
            <w:pPr>
              <w:pStyle w:val="tl1"/>
              <w:spacing w:after="0"/>
              <w:ind w:firstLine="0"/>
            </w:pPr>
            <w:r w:rsidRPr="00DB7958">
              <w:t>Prejazdné priečne prepojenie</w:t>
            </w:r>
          </w:p>
        </w:tc>
        <w:tc>
          <w:tcPr>
            <w:tcW w:w="2500" w:type="pct"/>
          </w:tcPr>
          <w:p w14:paraId="5EE4E25B" w14:textId="77777777" w:rsidR="00E71E9A" w:rsidRPr="00DB7958" w:rsidRDefault="00E71E9A" w:rsidP="00E71E9A">
            <w:pPr>
              <w:pStyle w:val="tl1"/>
              <w:spacing w:after="0"/>
              <w:ind w:firstLine="0"/>
            </w:pPr>
            <w:r w:rsidRPr="00DB7958">
              <w:t>Befahrbare Querverbindung</w:t>
            </w:r>
          </w:p>
        </w:tc>
      </w:tr>
      <w:tr w:rsidR="00E71E9A" w:rsidRPr="00DB7958" w14:paraId="4883AFFE" w14:textId="77777777" w:rsidTr="00E71E9A">
        <w:tc>
          <w:tcPr>
            <w:tcW w:w="2500" w:type="pct"/>
          </w:tcPr>
          <w:p w14:paraId="006BFD33" w14:textId="77777777" w:rsidR="00E71E9A" w:rsidRPr="00DB7958" w:rsidRDefault="00E71E9A" w:rsidP="00E71E9A">
            <w:pPr>
              <w:pStyle w:val="tl1"/>
              <w:spacing w:after="0"/>
              <w:ind w:firstLine="0"/>
            </w:pPr>
            <w:r w:rsidRPr="00DB7958">
              <w:t>Priečne prepojenie pre chodcov</w:t>
            </w:r>
          </w:p>
        </w:tc>
        <w:tc>
          <w:tcPr>
            <w:tcW w:w="2500" w:type="pct"/>
          </w:tcPr>
          <w:p w14:paraId="49DD43ED" w14:textId="77777777" w:rsidR="00E71E9A" w:rsidRPr="00DB7958" w:rsidRDefault="00E71E9A" w:rsidP="00E71E9A">
            <w:pPr>
              <w:pStyle w:val="tl1"/>
              <w:spacing w:after="0"/>
              <w:ind w:firstLine="0"/>
            </w:pPr>
            <w:r w:rsidRPr="00DB7958">
              <w:t>Querverbindung für Fußgänger</w:t>
            </w:r>
          </w:p>
        </w:tc>
      </w:tr>
    </w:tbl>
    <w:p w14:paraId="095E3AF2" w14:textId="71F68001" w:rsidR="00EE67F2" w:rsidRPr="00DB7958" w:rsidRDefault="004B5C26" w:rsidP="008D5A2A">
      <w:pPr>
        <w:pStyle w:val="tl1"/>
      </w:pPr>
      <w:r w:rsidRPr="00DB7958">
        <w:t>Der Wartungswert der mittleren horizontalen Beleuchtungsstärke in einer Querverbindung darf während einer Notsituation nicht unter der horizontalen Beleuchtungsstärke auf der Fahrbahn der Innenstrecke in der Tunnelröhre am Tag liegen.</w:t>
      </w:r>
    </w:p>
    <w:p w14:paraId="7F081680" w14:textId="77777777" w:rsidR="004B5C26" w:rsidRPr="00DB7958" w:rsidRDefault="007818AA" w:rsidP="008D5A2A">
      <w:pPr>
        <w:pStyle w:val="tl1"/>
      </w:pPr>
      <w:r w:rsidRPr="00DB7958">
        <w:t xml:space="preserve">Der Wartungswert der mittleren horizontalen Beleuchtungsstärke in einer befahrbaren Querverbindung muss mindestens 100 lx mit einer Gesamtgleichmäßigkeit von </w:t>
      </w:r>
      <w:r w:rsidRPr="00DB7958">
        <w:rPr>
          <w:i/>
        </w:rPr>
        <w:t>U</w:t>
      </w:r>
      <w:r w:rsidRPr="00DB7958">
        <w:rPr>
          <w:i/>
          <w:vertAlign w:val="subscript"/>
        </w:rPr>
        <w:t>0</w:t>
      </w:r>
      <w:r w:rsidRPr="00DB7958">
        <w:t xml:space="preserve"> ≥ 0,4 betragen.</w:t>
      </w:r>
    </w:p>
    <w:p w14:paraId="74541C5D" w14:textId="77777777" w:rsidR="00957994" w:rsidRPr="00DB7958" w:rsidRDefault="00957994" w:rsidP="008D5A2A">
      <w:pPr>
        <w:pStyle w:val="tl1"/>
      </w:pPr>
      <w:r w:rsidRPr="00DB7958">
        <w:t xml:space="preserve">Der Wartungswert der mittleren horizontalen Beleuchtungsstärke in einer Querverbindung für Fußgänger muss mindestens 100 lx mit einer Gesamtgleichmäßigkeit von </w:t>
      </w:r>
      <w:r w:rsidRPr="00DB7958">
        <w:rPr>
          <w:i/>
        </w:rPr>
        <w:t>U</w:t>
      </w:r>
      <w:r w:rsidRPr="00DB7958">
        <w:rPr>
          <w:i/>
          <w:vertAlign w:val="subscript"/>
        </w:rPr>
        <w:t>0</w:t>
      </w:r>
      <w:r w:rsidRPr="00DB7958">
        <w:t xml:space="preserve"> ≥ 0,2 betragen.</w:t>
      </w:r>
    </w:p>
    <w:p w14:paraId="59D12354" w14:textId="77777777" w:rsidR="004B5C26" w:rsidRPr="00DB7958" w:rsidRDefault="004B5C26" w:rsidP="008D5A2A">
      <w:pPr>
        <w:pStyle w:val="tl1"/>
      </w:pPr>
      <w:r w:rsidRPr="00DB7958">
        <w:lastRenderedPageBreak/>
        <w:t>Die zur Beleuchtung von Querverbindungen verwendeten Lichtquellen müssen einen Farbwiedergabeindex von R</w:t>
      </w:r>
      <w:r w:rsidRPr="00DB7958">
        <w:rPr>
          <w:vertAlign w:val="subscript"/>
        </w:rPr>
        <w:t>a</w:t>
      </w:r>
      <w:r w:rsidRPr="00DB7958">
        <w:t xml:space="preserve"> ≥ 40 haben.</w:t>
      </w:r>
    </w:p>
    <w:p w14:paraId="47453DFC" w14:textId="2D905541" w:rsidR="004B5C26" w:rsidRPr="00DB7958" w:rsidRDefault="004B5C26" w:rsidP="00FF79C7">
      <w:pPr>
        <w:pStyle w:val="tl1"/>
        <w:keepNext/>
        <w:keepLines/>
      </w:pPr>
      <w:r w:rsidRPr="00DB7958">
        <w:t xml:space="preserve">Unter Normalbedingungen ist die Beleuchtung in Querverbindungen ausgeschaltet. Alle Leuchten müssen in folgenden Fällen eingeschaltet werden: </w:t>
      </w:r>
    </w:p>
    <w:p w14:paraId="4667B8AD" w14:textId="77777777" w:rsidR="004B5C26" w:rsidRPr="00DB7958" w:rsidRDefault="004B5C26" w:rsidP="007837C9">
      <w:pPr>
        <w:pStyle w:val="Heading9"/>
        <w:widowControl/>
        <w:numPr>
          <w:ilvl w:val="0"/>
          <w:numId w:val="23"/>
        </w:numPr>
      </w:pPr>
      <w:r w:rsidRPr="00DB7958">
        <w:t xml:space="preserve">beim Übergang in den Brandfallbetrieb, </w:t>
      </w:r>
    </w:p>
    <w:p w14:paraId="14248D4E" w14:textId="77777777" w:rsidR="004B5C26" w:rsidRPr="00DB7958" w:rsidRDefault="004B5C26" w:rsidP="008D5A2A">
      <w:pPr>
        <w:pStyle w:val="Heading9"/>
        <w:widowControl/>
      </w:pPr>
      <w:r w:rsidRPr="00DB7958">
        <w:t xml:space="preserve">auf direkte Anweisung des Systembedieners, </w:t>
      </w:r>
    </w:p>
    <w:p w14:paraId="594DB59D" w14:textId="77777777" w:rsidR="004B5C26" w:rsidRPr="00DB7958" w:rsidRDefault="004B5C26" w:rsidP="008D5A2A">
      <w:pPr>
        <w:pStyle w:val="Heading9"/>
        <w:widowControl/>
      </w:pPr>
      <w:r w:rsidRPr="00DB7958">
        <w:t>auf direkte Anweisung des zentralen Leitsystems,</w:t>
      </w:r>
    </w:p>
    <w:p w14:paraId="153D1E6E" w14:textId="77777777" w:rsidR="004B5C26" w:rsidRPr="00DB7958" w:rsidRDefault="004B5C26" w:rsidP="008D5A2A">
      <w:pPr>
        <w:pStyle w:val="Heading9"/>
        <w:widowControl/>
      </w:pPr>
      <w:r w:rsidRPr="00DB7958">
        <w:t>automatisch beim Öffnen einer Notausgangstür.</w:t>
      </w:r>
    </w:p>
    <w:p w14:paraId="64C525FE" w14:textId="77777777" w:rsidR="00A46EC4" w:rsidRPr="00DB7958" w:rsidRDefault="004B5C26" w:rsidP="008D5A2A">
      <w:pPr>
        <w:pStyle w:val="tl1"/>
      </w:pPr>
      <w:r w:rsidRPr="00DB7958">
        <w:t xml:space="preserve">Nach der Aktivierung aus einem der vorstehend genannten Gründe darf sich die Beleuchtung nicht automatisch abschalten, sie darf erst auf direkte Anweisung des Bedieners abgeschaltet werden, nachdem dieser überprüft hat, ob sich keine Personen mehr in der Querverbindung aufhalten. </w:t>
      </w:r>
    </w:p>
    <w:p w14:paraId="7A4F7EC6" w14:textId="77777777" w:rsidR="00DD456B" w:rsidRPr="00DB7958" w:rsidRDefault="00DD456B" w:rsidP="008D5A2A">
      <w:pPr>
        <w:pStyle w:val="Heading2"/>
      </w:pPr>
      <w:bookmarkStart w:id="33" w:name="_Toc51875523"/>
      <w:r w:rsidRPr="00DB7958">
        <w:t>Anforderung an die Ersatz-(Sicherheits-)beleuchtung von Straßentunneln</w:t>
      </w:r>
      <w:bookmarkEnd w:id="33"/>
    </w:p>
    <w:p w14:paraId="56BF7BA6" w14:textId="77777777" w:rsidR="004B5C26" w:rsidRPr="00DB7958" w:rsidRDefault="004B5C26" w:rsidP="008D5A2A">
      <w:pPr>
        <w:pStyle w:val="tl1"/>
        <w:rPr>
          <w:rFonts w:eastAsia="Calibri"/>
        </w:rPr>
      </w:pPr>
      <w:r w:rsidRPr="00DB7958">
        <w:t xml:space="preserve">Bei einem Stromausfall muss die sichere Ausfahrt des Fahrers aus dem Tunnel mithilfe einer Ersatzbeleuchtung der Tunnelröhre sichergestellt werden. Die Ersatzbeleuchtung in der Tunnelröhre wird mit Leuchten hergestellt, die unter Normalbedingungen die Hauptbeleuchtung der Tunnelröhre leisten und dauerhaft an eine ausfallsichere, unterbrechungsfreie Stromversorgung angeschlossen sind. Zur Aufrechterhaltung des notwendigen Niveaus der Ersatzbeleuchtung werden ein Teil der Durchgangsbeleuchtung und ausgewählte Leuchten in der Einfahrtstrecke verwendet. Die unterbrechungsfreie Stromversorgung muss so ausgelegt sein, dass ein Wert der Durchgangsbeleuchtung wie in der Nacht sichergestellt ist. </w:t>
      </w:r>
    </w:p>
    <w:p w14:paraId="0AF763C1" w14:textId="0D15C8B6" w:rsidR="0004301A" w:rsidRPr="00DB7958" w:rsidRDefault="00EA269B" w:rsidP="008D5A2A">
      <w:pPr>
        <w:pStyle w:val="tl1"/>
      </w:pPr>
      <w:r w:rsidRPr="00DB7958">
        <w:t xml:space="preserve">Eine Ersatzbeleuchtung ist auch in ausgewählten Technikräumen vorzusehen, in denen eine Unterbrechung der zu verrichtenden Tätigkeiten die Sicherheit des Verkehrs, der technischen Anlage oder der Bedienung gefährden kann. In diesen Räumen muss eine Ersatzbeleuchtung von mindestens 10 % (und mindestens 15 lx) Wartungswert der mittleren Beleuchtungsstärke mit einer Gesamtgleichmäßigkeit von </w:t>
      </w:r>
      <w:r w:rsidRPr="00DB7958">
        <w:rPr>
          <w:i/>
        </w:rPr>
        <w:t>U</w:t>
      </w:r>
      <w:r w:rsidRPr="00DB7958">
        <w:rPr>
          <w:vertAlign w:val="subscript"/>
        </w:rPr>
        <w:t>0</w:t>
      </w:r>
      <w:r w:rsidRPr="00DB7958">
        <w:t xml:space="preserve"> ≥ 0,1 sichergestellt sein. </w:t>
      </w:r>
    </w:p>
    <w:p w14:paraId="4FBA8B6D" w14:textId="77777777" w:rsidR="00DD456B" w:rsidRPr="00DB7958" w:rsidRDefault="00DD456B" w:rsidP="008D5A2A">
      <w:pPr>
        <w:pStyle w:val="Heading2"/>
      </w:pPr>
      <w:bookmarkStart w:id="34" w:name="_Toc51875524"/>
      <w:r w:rsidRPr="00DB7958">
        <w:t>Anforderung an die Brandnotbeleuchtung von Straßentunneln</w:t>
      </w:r>
      <w:bookmarkEnd w:id="34"/>
    </w:p>
    <w:p w14:paraId="4283A3CC" w14:textId="6FF86E50" w:rsidR="007818AA" w:rsidRPr="00DB7958" w:rsidRDefault="004B5C26" w:rsidP="008D5A2A">
      <w:pPr>
        <w:pStyle w:val="tl1"/>
      </w:pPr>
      <w:r w:rsidRPr="00DB7958">
        <w:t xml:space="preserve">Außer der Ersatzbeleuchtung ist im Tunnel auch eine Brandnotbeleuchtung vorzusehen, die im Brandfall als Notbeleuchtung der Fluchtwege in der Tunnelröhre und gleichzeitig als optische Leiteinrichtung für die zu den Notausgängen fliehenden Personen selbst bei Rauchentwicklung im betreffenden Raum dient. </w:t>
      </w:r>
    </w:p>
    <w:p w14:paraId="4F2FA2B9" w14:textId="7CBCBABB" w:rsidR="004A6A3A" w:rsidRPr="00DB7958" w:rsidRDefault="004A6A3A" w:rsidP="008D5A2A">
      <w:pPr>
        <w:pStyle w:val="tl1"/>
      </w:pPr>
      <w:r w:rsidRPr="00DB7958">
        <w:t xml:space="preserve">Alle Parameter der Brandnotbeleuchtung müssen gemäß STN EN 16276 ausgelegt werden. </w:t>
      </w:r>
    </w:p>
    <w:p w14:paraId="71827656" w14:textId="1815EE3A" w:rsidR="008D5E02" w:rsidRPr="00DB7958" w:rsidRDefault="009B1BD3" w:rsidP="008D5A2A">
      <w:pPr>
        <w:pStyle w:val="tl1"/>
      </w:pPr>
      <w:r w:rsidRPr="00DB7958">
        <w:t xml:space="preserve">Für die Beleuchtung von Rettungswegen in einem Tunnel im Sinne von [T6] dienen Leuchten, die die Hauptbeleuchtung der Tunnelröhre sicherstellen. Bei einem Stromausfall ist die Beleuchtung der Rettungswege in der Tunnelröhre durch die Ersatzbeleuchtung sichergestellt. Der Wartungswert der mittleren horizontalen Beleuchtungsstärke der Rettungswege in einer Tunnelröhre muss mindestens 15 lx mit einer Gesamtgleichmäßigkeit von </w:t>
      </w:r>
      <w:r w:rsidRPr="00DB7958">
        <w:rPr>
          <w:i/>
        </w:rPr>
        <w:t>U</w:t>
      </w:r>
      <w:r w:rsidRPr="00DB7958">
        <w:rPr>
          <w:i/>
          <w:vertAlign w:val="subscript"/>
        </w:rPr>
        <w:t>0</w:t>
      </w:r>
      <w:r w:rsidRPr="00DB7958">
        <w:t xml:space="preserve"> ≥ 0,1 betragen. </w:t>
      </w:r>
    </w:p>
    <w:p w14:paraId="3502A6FF" w14:textId="77777777" w:rsidR="00FC6BE2" w:rsidRPr="00DB7958" w:rsidRDefault="00FC6BE2" w:rsidP="008D5A2A">
      <w:pPr>
        <w:pStyle w:val="tl1"/>
      </w:pPr>
      <w:r w:rsidRPr="00DB7958">
        <w:t xml:space="preserve">Die thermische Zerstörung einer oder mehrerer Leuchten der Brandnotbeleuchtung darf nicht zum Ausfall der Stromversorgung oder einer ganzen Sektion von Leuchten führen. </w:t>
      </w:r>
    </w:p>
    <w:p w14:paraId="41CD51E3" w14:textId="77777777" w:rsidR="00FC6BE2" w:rsidRPr="00DB7958" w:rsidRDefault="00FC6BE2" w:rsidP="008D5A2A">
      <w:pPr>
        <w:pStyle w:val="tl1"/>
      </w:pPr>
      <w:r w:rsidRPr="00DB7958">
        <w:t xml:space="preserve">Die Stromversorgung der Brandnotbeleuchtung muss gemäß [T6] betriebstüchtig sein. </w:t>
      </w:r>
    </w:p>
    <w:p w14:paraId="7CCB55B7" w14:textId="77777777" w:rsidR="00754DA4" w:rsidRPr="00DB7958" w:rsidRDefault="00C13B92" w:rsidP="008D5A2A">
      <w:pPr>
        <w:pStyle w:val="Heading3"/>
      </w:pPr>
      <w:r w:rsidRPr="00DB7958">
        <w:t>3.16.1</w:t>
      </w:r>
      <w:r w:rsidRPr="00DB7958">
        <w:tab/>
        <w:t>Fluchtweg in einer Tunnelröhre</w:t>
      </w:r>
    </w:p>
    <w:p w14:paraId="1FA44F09" w14:textId="4DC65AD6" w:rsidR="004B5C26" w:rsidRPr="00DB7958" w:rsidRDefault="004B5C26" w:rsidP="008D5A2A">
      <w:pPr>
        <w:pStyle w:val="tl1"/>
      </w:pPr>
      <w:r w:rsidRPr="00DB7958">
        <w:t>In jeder Notsituation ist die Aktivierung der Brandnotleuchten erforderlich, die die Beleuchtung der Fluchtwege und die Leitung der flüchtenden Personen zu den Notausgängen sicherstellen.</w:t>
      </w:r>
    </w:p>
    <w:p w14:paraId="7D78C1FD" w14:textId="47324E73" w:rsidR="004A5B5B" w:rsidRPr="00DB7958" w:rsidRDefault="004A5B5B" w:rsidP="008D5A2A">
      <w:pPr>
        <w:pStyle w:val="tl1"/>
      </w:pPr>
      <w:r w:rsidRPr="00DB7958">
        <w:t xml:space="preserve">Der Mindestwert der horizontalen Beleuchtungsstärke in der Achse des ungeschützten Fluchtverkehrs mit einer Breite von bis zu 2 m zwischen zwei Orientierungsleuchten muss ≥ 2 lx betragen, unter Aufrechterhaltung einer Gleichmäßigkeit von </w:t>
      </w:r>
      <w:r w:rsidRPr="00DB7958">
        <w:rPr>
          <w:i/>
        </w:rPr>
        <w:t>E</w:t>
      </w:r>
      <w:r w:rsidRPr="00DB7958">
        <w:rPr>
          <w:vertAlign w:val="subscript"/>
        </w:rPr>
        <w:t>min</w:t>
      </w:r>
      <w:r w:rsidRPr="00DB7958">
        <w:t xml:space="preserve"> / </w:t>
      </w:r>
      <w:r w:rsidRPr="00DB7958">
        <w:rPr>
          <w:i/>
        </w:rPr>
        <w:t>E</w:t>
      </w:r>
      <w:r w:rsidRPr="00DB7958">
        <w:rPr>
          <w:vertAlign w:val="subscript"/>
        </w:rPr>
        <w:t>max</w:t>
      </w:r>
      <w:r w:rsidRPr="00DB7958">
        <w:t xml:space="preserve"> ≥ 1 : 40. Ein Mittelstreifen mit bis zur Hälfte der genannten Breite muss mit der Hälfte des genannten Werts beleuchtet werden.</w:t>
      </w:r>
    </w:p>
    <w:p w14:paraId="1CB7102E" w14:textId="77777777" w:rsidR="00EE5045" w:rsidRPr="00DB7958" w:rsidRDefault="004B5C26" w:rsidP="008D5A2A">
      <w:pPr>
        <w:pStyle w:val="tl1"/>
      </w:pPr>
      <w:r w:rsidRPr="00DB7958">
        <w:lastRenderedPageBreak/>
        <w:t>Für diesen Zweck werden Punktlichtquellen eingesetzt, die so installiert sind, dass die Sicht von einer Leuchte zur nächsten sichergestellt ist. Die höchstzulässige Entfernung zwischen Brandnotleuchten darf nicht mehr als 25 m betragen und die Höhe der Brandnotleuchten über der Fahrbahnoberfläche muss sich im Bereich zwischen 0,8 m und 1 m bewegen.</w:t>
      </w:r>
    </w:p>
    <w:p w14:paraId="35F4858F" w14:textId="77777777" w:rsidR="005655CD" w:rsidRPr="00DB7958" w:rsidRDefault="00EE5045" w:rsidP="008D5A2A">
      <w:pPr>
        <w:pStyle w:val="tl1"/>
      </w:pPr>
      <w:r w:rsidRPr="00DB7958">
        <w:t xml:space="preserve">Leuchten der Brandnotbeleuchtung dürfen in innenbeleuchtete Verkehrszeichen II 20a, b und c gemäß [Z6] integriert sein. </w:t>
      </w:r>
    </w:p>
    <w:p w14:paraId="00B4986B" w14:textId="68ED3ACA" w:rsidR="00CB0313" w:rsidRPr="00DB7958" w:rsidRDefault="004B5C26" w:rsidP="008D5A2A">
      <w:pPr>
        <w:pStyle w:val="tl1"/>
      </w:pPr>
      <w:r w:rsidRPr="00DB7958">
        <w:t xml:space="preserve">Angenommen, die Lage der Notausgänge ist sichtbar, werden in einem Tunnel mit zwei Fahrspuren die Leuchten für die Brandnotbeleuchtung und die Verkehrszeichen II 20a, b und c gemäß [Z6] an einer Seite der Tunnelröhre angebracht, auf der sich die Notausgänge befinden. </w:t>
      </w:r>
    </w:p>
    <w:p w14:paraId="2B47EFB4" w14:textId="4DC1B542" w:rsidR="004B5C26" w:rsidRPr="00DB7958" w:rsidRDefault="004B5C26" w:rsidP="008D5A2A">
      <w:pPr>
        <w:pStyle w:val="tl1"/>
      </w:pPr>
      <w:r w:rsidRPr="00DB7958">
        <w:t>Hat der Tunnel drei oder mehr Fahrspuren, muss gemäß STN EN 16276 verfahren werden.</w:t>
      </w:r>
    </w:p>
    <w:p w14:paraId="01C39407" w14:textId="77777777" w:rsidR="00DD456B" w:rsidRPr="00DB7958" w:rsidRDefault="00C13B92" w:rsidP="008D5A2A">
      <w:pPr>
        <w:pStyle w:val="Heading3"/>
      </w:pPr>
      <w:r w:rsidRPr="00DB7958">
        <w:t>3.16.2</w:t>
      </w:r>
      <w:r w:rsidRPr="00DB7958">
        <w:tab/>
        <w:t>Fluchtstollen</w:t>
      </w:r>
    </w:p>
    <w:p w14:paraId="47128208" w14:textId="3039BDAB" w:rsidR="00EB073E" w:rsidRPr="00DB7958" w:rsidRDefault="00EB073E" w:rsidP="008D5A2A">
      <w:pPr>
        <w:pStyle w:val="tl1"/>
      </w:pPr>
      <w:r w:rsidRPr="00DB7958">
        <w:t xml:space="preserve">Die horizontale Beleuchtungsstärke auf der Fahrbahn in einem Fluchtstollen darf in einer Notsituation nicht geringer sein als die horizontale Beleuchtungsstärke auf der Fahrbahn der Innenstrecke des Tunnels am Tag. Die mittlere Beleuchtungsstärke an den Wänden bis zu einer Höhe von 1,5 m muss dieselbe wie die mittlere horizontale Beleuchtungsstärke auf der Fahrbahn sein. </w:t>
      </w:r>
    </w:p>
    <w:p w14:paraId="2C1358EB" w14:textId="2D289E40" w:rsidR="004B5C26" w:rsidRPr="00DB7958" w:rsidRDefault="00EB073E" w:rsidP="008D5A2A">
      <w:pPr>
        <w:pStyle w:val="tl1"/>
      </w:pPr>
      <w:r w:rsidRPr="00DB7958">
        <w:t xml:space="preserve">Die Gesamtgleichmäßigkeit der horizontalen Beleuchtungsstärke im Fluchtstollen muss </w:t>
      </w:r>
      <w:r w:rsidRPr="00DB7958">
        <w:rPr>
          <w:i/>
        </w:rPr>
        <w:t>U</w:t>
      </w:r>
      <w:r w:rsidRPr="00DB7958">
        <w:rPr>
          <w:vertAlign w:val="subscript"/>
        </w:rPr>
        <w:t>0</w:t>
      </w:r>
      <w:r w:rsidRPr="00DB7958">
        <w:t xml:space="preserve"> ≥ 0,2 betragen. </w:t>
      </w:r>
    </w:p>
    <w:p w14:paraId="7D4706A9" w14:textId="77777777" w:rsidR="00DD456B" w:rsidRPr="00DB7958" w:rsidRDefault="004B5C26" w:rsidP="008D5A2A">
      <w:pPr>
        <w:pStyle w:val="tl1"/>
      </w:pPr>
      <w:r w:rsidRPr="00DB7958">
        <w:t>Die verwendeten Lichtquellen müssen Ra ≥ 40 haben.</w:t>
      </w:r>
    </w:p>
    <w:p w14:paraId="28D772B0" w14:textId="0B701E18" w:rsidR="00734EE4" w:rsidRPr="00DB7958" w:rsidRDefault="00BD3AD1" w:rsidP="008D5A2A">
      <w:pPr>
        <w:pStyle w:val="tl1"/>
      </w:pPr>
      <w:r w:rsidRPr="00DB7958">
        <w:t xml:space="preserve">In einem Fluchtstollen müssen an den Einmündungen von Querverbindungen die Verkehrszeichen II 20a, b und c gemäß [Z6] zur Kennzeichnung der Entfernung zu den Portalen errichtet werden. Der untere Rand der Zeichen muss sich in einer Höhe von 1,0 m bis 1,5 m über dem Niveau des Gehwegaufbaus des Fluchtwegs befinden. </w:t>
      </w:r>
    </w:p>
    <w:p w14:paraId="6C5795FD" w14:textId="77777777" w:rsidR="00DD456B" w:rsidRPr="00DB7958" w:rsidRDefault="00C13B92" w:rsidP="008D5A2A">
      <w:pPr>
        <w:pStyle w:val="Heading3"/>
      </w:pPr>
      <w:r w:rsidRPr="00DB7958">
        <w:t>3.16.3</w:t>
      </w:r>
      <w:r w:rsidRPr="00DB7958">
        <w:tab/>
        <w:t>Beleuchtung von SOS-Kabinen und Nischen</w:t>
      </w:r>
    </w:p>
    <w:p w14:paraId="7721F2C2" w14:textId="7F782E31" w:rsidR="003A7180" w:rsidRPr="00DB7958" w:rsidRDefault="004B5C26" w:rsidP="008D5A2A">
      <w:pPr>
        <w:pStyle w:val="tl1"/>
      </w:pPr>
      <w:r w:rsidRPr="00DB7958">
        <w:t xml:space="preserve">SOS-Kabinen und Nischen müssen beidseitig mit einem innenbeleuchteten Verkehrszeichen II 1a gemäß [Z6] gekennzeichnet sein. Die maximale Lichtstärke in den in STN EN 12676 aufgeführten Richtungen während des Normalbetriebs darf den Höchstwert von 40 cd nicht überschreiten. Das innenbeleuchtete Verkehrszeichen muss drei Regelungsstufen ermöglichen, wobei die Stufe 100 % in Notsituationen aktiv ist, 50 % im Tagesbetrieb und 25 % im Nachtbetrieb. </w:t>
      </w:r>
    </w:p>
    <w:p w14:paraId="6C6AF363" w14:textId="77777777" w:rsidR="005F6F2F" w:rsidRPr="00DB7958" w:rsidRDefault="005F6F2F" w:rsidP="008D5A2A">
      <w:pPr>
        <w:pStyle w:val="tl1"/>
      </w:pPr>
      <w:r w:rsidRPr="00DB7958">
        <w:t xml:space="preserve">Das Verhältnis des Maximalwerts der Leuchtdichte zum Minimalwert der Leuchtdichte des innenbeleuchteten Verkehrszeichens darf weder bei der weißen noch bei der blauen Farbe größer sein als 10 : 1. </w:t>
      </w:r>
    </w:p>
    <w:p w14:paraId="5E0800FE" w14:textId="77777777" w:rsidR="005F6F2F" w:rsidRPr="00DB7958" w:rsidRDefault="005F6F2F" w:rsidP="008D5A2A">
      <w:pPr>
        <w:pStyle w:val="tl1"/>
        <w:rPr>
          <w:rFonts w:cs="Calibri"/>
        </w:rPr>
      </w:pPr>
      <w:r w:rsidRPr="00DB7958">
        <w:t>Das Verhältnis der Leuchtdichte der weißen Farbe zur Leuchtdichte der blauen Farbe darf nicht kleiner sein als 5 : 1 und auch nicht größer als 15 : 1.</w:t>
      </w:r>
    </w:p>
    <w:p w14:paraId="741AFCFE" w14:textId="77777777" w:rsidR="004B5C26" w:rsidRPr="00DB7958" w:rsidRDefault="00D313CA" w:rsidP="008D5A2A">
      <w:pPr>
        <w:pStyle w:val="tl1"/>
      </w:pPr>
      <w:r w:rsidRPr="00DB7958">
        <w:t>Über dem Verkehrszeichen muss ein gelbes Warnlicht angebracht sein, das unter Normalbedingungen ausgeschaltet ist. Das Öffnen der Tür der SOS-Kabine muss optisch durch Blinken des gelben Warnlichts über dem Kabineneingang angezeigt werden.</w:t>
      </w:r>
    </w:p>
    <w:p w14:paraId="4A688B9E" w14:textId="0DF014C4" w:rsidR="004B5C26" w:rsidRPr="00DB7958" w:rsidRDefault="004B5C26" w:rsidP="008D5A2A">
      <w:pPr>
        <w:pStyle w:val="tl1"/>
      </w:pPr>
      <w:r w:rsidRPr="00DB7958">
        <w:t xml:space="preserve">Der geforderte Wert der mittleren horizontalen Beleuchtungsstärke in einer SOS-Kabine oder Nische beträgt mindestens 100 lx mit einer Gesamtgleichmäßigkeit von </w:t>
      </w:r>
      <w:r w:rsidRPr="00DB7958">
        <w:rPr>
          <w:i/>
        </w:rPr>
        <w:t>U</w:t>
      </w:r>
      <w:r w:rsidRPr="00DB7958">
        <w:rPr>
          <w:i/>
          <w:vertAlign w:val="subscript"/>
        </w:rPr>
        <w:t>0</w:t>
      </w:r>
      <w:r w:rsidRPr="00DB7958">
        <w:t xml:space="preserve"> ≥ 0,4. Die verwendeten Lichtquellen müssen Ra ≥ 40 haben.</w:t>
      </w:r>
    </w:p>
    <w:p w14:paraId="27C1033E" w14:textId="57C05BF4" w:rsidR="004B5C26" w:rsidRPr="00DB7958" w:rsidRDefault="004B5C26" w:rsidP="00FF79C7">
      <w:pPr>
        <w:pStyle w:val="tl1"/>
        <w:keepNext/>
        <w:keepLines/>
      </w:pPr>
      <w:r w:rsidRPr="00DB7958">
        <w:t xml:space="preserve">Unter Normalbedingungen wird die Beleuchtung in einer SOS-Kabine oder Nische mit 10 % betrieben. Die Beleuchtung muss stufenlos auf 100 % hochfahren: </w:t>
      </w:r>
    </w:p>
    <w:p w14:paraId="32A62902" w14:textId="77777777" w:rsidR="004B5C26" w:rsidRPr="00DB7958" w:rsidRDefault="004B5C26" w:rsidP="007837C9">
      <w:pPr>
        <w:pStyle w:val="Heading9"/>
        <w:widowControl/>
        <w:numPr>
          <w:ilvl w:val="0"/>
          <w:numId w:val="22"/>
        </w:numPr>
      </w:pPr>
      <w:r w:rsidRPr="00DB7958">
        <w:t xml:space="preserve">beim Übergang in den Brandfallbetrieb, </w:t>
      </w:r>
    </w:p>
    <w:p w14:paraId="2B7FF025" w14:textId="77777777" w:rsidR="004B5C26" w:rsidRPr="00DB7958" w:rsidRDefault="004B5C26" w:rsidP="008D5A2A">
      <w:pPr>
        <w:pStyle w:val="Heading9"/>
        <w:widowControl/>
      </w:pPr>
      <w:r w:rsidRPr="00DB7958">
        <w:t xml:space="preserve">auf direkte Anweisung des Systembedieners, </w:t>
      </w:r>
    </w:p>
    <w:p w14:paraId="662C7AAE" w14:textId="77777777" w:rsidR="004B5C26" w:rsidRPr="00DB7958" w:rsidRDefault="004B5C26" w:rsidP="008D5A2A">
      <w:pPr>
        <w:pStyle w:val="Heading9"/>
        <w:widowControl/>
      </w:pPr>
      <w:r w:rsidRPr="00DB7958">
        <w:t>auf direkte Anweisung des zentralen Leitsystems,</w:t>
      </w:r>
    </w:p>
    <w:p w14:paraId="536B4ABD" w14:textId="77777777" w:rsidR="004B5C26" w:rsidRPr="00DB7958" w:rsidRDefault="004B5C26" w:rsidP="008D5A2A">
      <w:pPr>
        <w:pStyle w:val="Heading9"/>
        <w:widowControl/>
      </w:pPr>
      <w:r w:rsidRPr="00DB7958">
        <w:t>automatisch beim Öffnen der Tür der SOS-Kabine oder Nische.</w:t>
      </w:r>
    </w:p>
    <w:p w14:paraId="561F1338" w14:textId="77777777" w:rsidR="00734EE4" w:rsidRPr="00DB7958" w:rsidRDefault="00734EE4" w:rsidP="008D5A2A">
      <w:pPr>
        <w:pStyle w:val="tl1"/>
        <w:spacing w:after="0"/>
        <w:rPr>
          <w:rFonts w:cs="Calibri"/>
        </w:rPr>
      </w:pPr>
    </w:p>
    <w:p w14:paraId="01312E07" w14:textId="77777777" w:rsidR="003A7180" w:rsidRPr="00DB7958" w:rsidRDefault="004B5C26" w:rsidP="008D5A2A">
      <w:pPr>
        <w:pStyle w:val="tl1"/>
      </w:pPr>
      <w:r w:rsidRPr="00DB7958">
        <w:lastRenderedPageBreak/>
        <w:t xml:space="preserve">Nach der Aktivierung aus einem der vorstehend genannten Gründe darf die Beleuchtung nicht automatisch ab 10 % herunterfahren, sie darf erst auf direkte Anweisung des Bedieners herunterfahren, nachdem dieser überprüft hat, ob sich keine Personen mehr in der SOS-Kabine oder Nische aufhalten. </w:t>
      </w:r>
    </w:p>
    <w:p w14:paraId="56BF7E7C" w14:textId="77777777" w:rsidR="00FF42C6" w:rsidRPr="00DB7958" w:rsidRDefault="00FF42C6" w:rsidP="008D5A2A">
      <w:pPr>
        <w:pStyle w:val="Heading2"/>
      </w:pPr>
      <w:bookmarkStart w:id="35" w:name="_Toc51875525"/>
      <w:r w:rsidRPr="00DB7958">
        <w:t>Anforderungen an die Beleuchtung kurzer Straßentunnel</w:t>
      </w:r>
      <w:bookmarkEnd w:id="35"/>
    </w:p>
    <w:p w14:paraId="2019B0E9" w14:textId="23C82A09" w:rsidR="00FF42C6" w:rsidRPr="00DB7958" w:rsidRDefault="00FF42C6" w:rsidP="008D5A2A">
      <w:pPr>
        <w:pStyle w:val="tl1"/>
      </w:pPr>
      <w:r w:rsidRPr="00DB7958">
        <w:t>Die Notwendigkeit einer künstlichen Beleuchtung für einen kurzen Straßentunnel am Tag wird nach Maßgabe der Sichtbarkeit anderer Verkehrsteilnehmer aus einer Entfernung, die dem Gesamtbremsweg vor dem Eingangsportal entspricht, gegen die taglichtbeleuchtete Szenerie hinter dem Ausgangsportal beurteilt. Wenn das Ausgangsportal einen großen Teil der durch die übrigen Verkehrsteilnehmer und Objekte hindurch zu sehenden Szenerie einnimmt, und wenn diese Verkehrsteilnehmer und Objekte sich als dunkle Objekte von der helleren Szenerie des Ausgangsportals abheben, ist eine künstliche Beleuchtung am Tag nicht erforderlich. Künstliche Beleuchtung am Tag ist dann erforderlich, wenn der Tunnelausgang als großer dunkler Fleck erscheint, in dem Objekte verborgen sein können. Das kann der Fall sein, wenn der Tunnel verhältnismäßig „lang“ ist oder wenn ein kurzer Tunnel so gekrümmt ist, dass das Ausgangsportal nur zum Teil oder gar nicht zu sehen ist. Der kritische Faktor ist, ob der sich annähernde Fahrer aus der dem Gesamtbremsweg entsprechenden Entfernung vor dem Eingangsportal die Fahrzeuge, übrigen Verkehrsteilnehmer oder Hindernisse sehen kann. Tunnel kürzer als 25 m bedürfen keiner künstlichen Beleuchtung am Tag. Bei Tunneln mit einer Länge von 25 m bis 200 m muss die Notwendigkeit einer künstlichen Beleuchtung am Tag immer geprüft werden. In Tunneln mit einer Länge von mehr als 200 m muss immer eine künstliche Beleuchtung eingerichtet werden.</w:t>
      </w:r>
    </w:p>
    <w:p w14:paraId="14A4A4D4" w14:textId="77777777" w:rsidR="00FF42C6" w:rsidRPr="00DB7958" w:rsidRDefault="00B0302E" w:rsidP="008D5A2A">
      <w:pPr>
        <w:pStyle w:val="Heading3"/>
      </w:pPr>
      <w:r w:rsidRPr="00DB7958">
        <w:t xml:space="preserve">3.17.1 Beleuchtung kurzer Tunnel am Tag und in der Nacht </w:t>
      </w:r>
    </w:p>
    <w:p w14:paraId="0B5405C0" w14:textId="77777777" w:rsidR="00FF42C6" w:rsidRPr="00DB7958" w:rsidRDefault="00FF42C6" w:rsidP="00FF79C7">
      <w:pPr>
        <w:pStyle w:val="tl1"/>
        <w:keepNext/>
        <w:keepLines/>
      </w:pPr>
      <w:r w:rsidRPr="00DB7958">
        <w:t>Die Wahl des geeigneten Beleuchtungsverfahrens für kurze Tunnel am Tag hängt von der konkreten Situation ab und kann wie folgt sichergestellt werden:</w:t>
      </w:r>
    </w:p>
    <w:p w14:paraId="316D5B16" w14:textId="247037F7" w:rsidR="00FF42C6" w:rsidRPr="00DB7958" w:rsidRDefault="00FF42C6" w:rsidP="007837C9">
      <w:pPr>
        <w:pStyle w:val="Heading9"/>
        <w:widowControl/>
        <w:numPr>
          <w:ilvl w:val="0"/>
          <w:numId w:val="25"/>
        </w:numPr>
      </w:pPr>
      <w:r w:rsidRPr="00DB7958">
        <w:t>durch Verwendung einer vollen Beleuchtung der Einfahrtstrecke wie bei langen Tunneln; die Konzeption dieser Methode steht in Übereinstimmung mit [T20] und [TNI CEN/CR 14380],</w:t>
      </w:r>
    </w:p>
    <w:p w14:paraId="4B4C27A5" w14:textId="4A1F3AE3" w:rsidR="00FF42C6" w:rsidRPr="00DB7958" w:rsidRDefault="00FF42C6" w:rsidP="008D5A2A">
      <w:pPr>
        <w:pStyle w:val="Heading9"/>
        <w:widowControl/>
      </w:pPr>
      <w:r w:rsidRPr="00DB7958">
        <w:t>durch Verwendung einer Beleuchtungsstrecke gemäß [T10],</w:t>
      </w:r>
    </w:p>
    <w:p w14:paraId="4399B7D0" w14:textId="13F6D46A" w:rsidR="00FF42C6" w:rsidRPr="00DB7958" w:rsidRDefault="00FF42C6" w:rsidP="008D5A2A">
      <w:pPr>
        <w:pStyle w:val="Heading9"/>
        <w:widowControl/>
      </w:pPr>
      <w:r w:rsidRPr="00DB7958">
        <w:t>durch Verwendung von „Lichtpfützen“ an einigen Stellen im Tunnelverlauf, die von durch die Decke eintretendem Tageslicht oder einer künstlichen Beleuchtung gebildet werden und dafür sorgen, dass Fahrzeuge und andere Verkehrsteilnehmer als dunkle Objekte vor dem Hintergrund dieser „Lichtpfützen“ sichtbar sind; die Konzeption dieser Methode ist in [T11] beschrieben.</w:t>
      </w:r>
    </w:p>
    <w:p w14:paraId="7B2D7C5A" w14:textId="77777777" w:rsidR="00FF42C6" w:rsidRPr="00DB7958" w:rsidRDefault="00FF42C6" w:rsidP="008D5A2A"/>
    <w:p w14:paraId="1B088813" w14:textId="77777777" w:rsidR="00FF42C6" w:rsidRPr="00DB7958" w:rsidRDefault="00FF42C6" w:rsidP="008D5A2A">
      <w:pPr>
        <w:pStyle w:val="tl1"/>
      </w:pPr>
      <w:r w:rsidRPr="00DB7958">
        <w:t>Bei kurzen Tunneln, die mit Tageslichtbeleuchtung ausgestattet sind, muss die Beleuchtung in der Nacht auf einem konstanten Wert für die Innenstrecke wie bei langen Tunneln gehalten werden.</w:t>
      </w:r>
    </w:p>
    <w:p w14:paraId="315912A6" w14:textId="77777777" w:rsidR="00FF42C6" w:rsidRPr="00DB7958" w:rsidRDefault="00FF42C6" w:rsidP="008D5A2A">
      <w:pPr>
        <w:pStyle w:val="tl1"/>
      </w:pPr>
      <w:r w:rsidRPr="00DB7958">
        <w:t>Eine Beleuchtung in der Nacht ist erforderlich, wenn sich ein Tunnel länger als 25 m auf einer beleuchteten Straße befindet, selbst wenn der Tunnel tagsüber keiner künstlichen Beleuchtung bedarf. Die Leuchtdichte des Tunnelinnern muss wenigstens dieselbe sein wie in den angrenzenden offenen Straßenabschnitten, höchstens aber das Doppelte betragen.</w:t>
      </w:r>
    </w:p>
    <w:p w14:paraId="019625DE" w14:textId="77777777" w:rsidR="00FF42C6" w:rsidRPr="00DB7958" w:rsidRDefault="00B0302E" w:rsidP="008D5A2A">
      <w:pPr>
        <w:pStyle w:val="Heading3"/>
      </w:pPr>
      <w:r w:rsidRPr="00DB7958">
        <w:t xml:space="preserve">3.17.2 Verwendung der vollen Beleuchtung der Einfahrtstrecke </w:t>
      </w:r>
    </w:p>
    <w:p w14:paraId="7EBAB9F6" w14:textId="77777777" w:rsidR="00FF42C6" w:rsidRPr="00DB7958" w:rsidRDefault="004317F6" w:rsidP="008D5A2A">
      <w:pPr>
        <w:pStyle w:val="tl1"/>
      </w:pPr>
      <w:r w:rsidRPr="00DB7958">
        <w:t xml:space="preserve">Für die Beleuchtung kurzer Tunnel und Unterführungen wird überwiegend die Beleuchtung der Einfahrtstrecke von langen Tunneln verwendet. Bei der Verwendung der vollen Beleuchtung der Einfahrtstrecke von langen Tunneln muss der Beleuchtungsbedarf des kurzen Straßentunnels untersucht werden, damit der nachstehend aufgeführte Grenzwert für die Tunnellänge nicht überschritten wird [L2]: </w:t>
      </w:r>
    </w:p>
    <w:p w14:paraId="5C7D109F" w14:textId="77777777" w:rsidR="00FF42C6" w:rsidRPr="00DB7958" w:rsidRDefault="00FF42C6" w:rsidP="007837C9">
      <w:pPr>
        <w:pStyle w:val="Heading9"/>
        <w:widowControl/>
        <w:numPr>
          <w:ilvl w:val="0"/>
          <w:numId w:val="10"/>
        </w:numPr>
      </w:pPr>
      <w:r w:rsidRPr="00DB7958">
        <w:t>125 m für einen in eine oder beide Richtungen befahrbaren Innerortstunnel,</w:t>
      </w:r>
    </w:p>
    <w:p w14:paraId="44F38026" w14:textId="77777777" w:rsidR="00FF42C6" w:rsidRPr="00DB7958" w:rsidRDefault="00FF42C6" w:rsidP="008D5A2A">
      <w:pPr>
        <w:pStyle w:val="Heading9"/>
        <w:widowControl/>
      </w:pPr>
      <w:r w:rsidRPr="00DB7958">
        <w:t>150 m für einen in beide Richtungen befahrbaren Überlandtunnel mit hoher Verkehrsstärke oder hohen Geschwindigkeiten,</w:t>
      </w:r>
    </w:p>
    <w:p w14:paraId="4C880A38" w14:textId="77777777" w:rsidR="00FF42C6" w:rsidRPr="00DB7958" w:rsidRDefault="00FF42C6" w:rsidP="008D5A2A">
      <w:pPr>
        <w:pStyle w:val="Heading9"/>
        <w:widowControl/>
      </w:pPr>
      <w:r w:rsidRPr="00DB7958">
        <w:t>200 m für einen in eine Richtung befahrbaren Überlandtunnel mit hoher Verkehrsstärke oder hohen Geschwindigkeiten,</w:t>
      </w:r>
    </w:p>
    <w:p w14:paraId="19FCED13" w14:textId="77777777" w:rsidR="00FF42C6" w:rsidRPr="00DB7958" w:rsidRDefault="00FF42C6" w:rsidP="008D5A2A">
      <w:pPr>
        <w:pStyle w:val="Heading9"/>
        <w:widowControl/>
      </w:pPr>
      <w:r w:rsidRPr="00DB7958">
        <w:t>200 m für einen in eine oder beide Richtungen befahrbaren Überlandtunnel mit geringer Verkehrsstärke und niedrigen Geschwindigkeiten.</w:t>
      </w:r>
    </w:p>
    <w:p w14:paraId="171FA681" w14:textId="77777777" w:rsidR="00FF42C6" w:rsidRPr="00DB7958" w:rsidRDefault="00FF42C6" w:rsidP="008D5A2A">
      <w:pPr>
        <w:pStyle w:val="tl1"/>
        <w:spacing w:after="0"/>
      </w:pPr>
    </w:p>
    <w:p w14:paraId="344369F9" w14:textId="2C596B84" w:rsidR="00FF42C6" w:rsidRPr="00DB7958" w:rsidRDefault="004317F6" w:rsidP="008D5A2A">
      <w:pPr>
        <w:pStyle w:val="tl1"/>
      </w:pPr>
      <w:r w:rsidRPr="00DB7958">
        <w:t xml:space="preserve">Für die Beurteilung der Notwendigkeit und des Niveaus der Beleuchtung für die verschiedenen Arten kurzer Tunnel (innerorts, außerorts, Richtungsverkehr, Gegenverkehr) sind die Tabellen 15 bis </w:t>
      </w:r>
      <w:r w:rsidRPr="00DB7958">
        <w:lastRenderedPageBreak/>
        <w:t xml:space="preserve">18 [L2] dieser TB heranzuziehen. Die genannten Tabellen basieren auf der Sichtbarkeit der Szenerie hinter dem Ausgangsportal. Die Tabellen 17 und 18 [L2] sind um die Kriterien Geschwindigkeit und Verkehrsstärke ergänzt. </w:t>
      </w:r>
    </w:p>
    <w:p w14:paraId="19453766" w14:textId="78E1A51D" w:rsidR="00FF42C6" w:rsidRPr="00DB7958" w:rsidRDefault="00A74E71" w:rsidP="00FF79C7">
      <w:pPr>
        <w:pStyle w:val="Tabulka"/>
        <w:keepNext/>
        <w:keepLines/>
        <w:numPr>
          <w:ilvl w:val="0"/>
          <w:numId w:val="0"/>
        </w:numPr>
        <w:ind w:left="1440" w:hanging="1440"/>
      </w:pPr>
      <w:r w:rsidRPr="00DB7958">
        <w:t>Tabelle 15</w:t>
      </w:r>
      <w:r w:rsidRPr="00DB7958">
        <w:tab/>
        <w:t>Innerortstunnel</w:t>
      </w:r>
    </w:p>
    <w:tbl>
      <w:tblPr>
        <w:tblStyle w:val="TableGrid"/>
        <w:tblW w:w="5000" w:type="pct"/>
        <w:tblLayout w:type="fixed"/>
        <w:tblCellMar>
          <w:left w:w="43" w:type="dxa"/>
          <w:right w:w="43" w:type="dxa"/>
        </w:tblCellMar>
        <w:tblLook w:val="04A0" w:firstRow="1" w:lastRow="0" w:firstColumn="1" w:lastColumn="0" w:noHBand="0" w:noVBand="1"/>
      </w:tblPr>
      <w:tblGrid>
        <w:gridCol w:w="2029"/>
        <w:gridCol w:w="1657"/>
        <w:gridCol w:w="991"/>
        <w:gridCol w:w="900"/>
        <w:gridCol w:w="1080"/>
        <w:gridCol w:w="810"/>
        <w:gridCol w:w="1590"/>
      </w:tblGrid>
      <w:tr w:rsidR="00E71E9A" w:rsidRPr="00DB7958" w14:paraId="56AA3F6E" w14:textId="77777777" w:rsidTr="00E71E9A">
        <w:tc>
          <w:tcPr>
            <w:tcW w:w="1120" w:type="pct"/>
            <w:vAlign w:val="center"/>
          </w:tcPr>
          <w:p w14:paraId="04708D86" w14:textId="77777777" w:rsidR="00E71E9A" w:rsidRPr="00DB7958" w:rsidRDefault="00E71E9A" w:rsidP="00E71E9A">
            <w:pPr>
              <w:keepNext/>
              <w:spacing w:before="20" w:after="20"/>
              <w:jc w:val="center"/>
              <w:rPr>
                <w:b/>
              </w:rPr>
            </w:pPr>
            <w:r w:rsidRPr="00DB7958">
              <w:rPr>
                <w:b/>
              </w:rPr>
              <w:t>Tunnellänge</w:t>
            </w:r>
          </w:p>
        </w:tc>
        <w:tc>
          <w:tcPr>
            <w:tcW w:w="915" w:type="pct"/>
            <w:vAlign w:val="center"/>
          </w:tcPr>
          <w:p w14:paraId="6CF1F6D0" w14:textId="77777777" w:rsidR="00E71E9A" w:rsidRPr="00DB7958" w:rsidRDefault="00E71E9A" w:rsidP="00E71E9A">
            <w:pPr>
              <w:keepNext/>
              <w:spacing w:before="20" w:after="20"/>
              <w:jc w:val="center"/>
              <w:rPr>
                <w:b/>
              </w:rPr>
            </w:pPr>
            <w:r w:rsidRPr="00DB7958">
              <w:rPr>
                <w:b/>
              </w:rPr>
              <w:t>0 m – 25 m</w:t>
            </w:r>
          </w:p>
        </w:tc>
        <w:tc>
          <w:tcPr>
            <w:tcW w:w="1044" w:type="pct"/>
            <w:gridSpan w:val="2"/>
            <w:vAlign w:val="center"/>
          </w:tcPr>
          <w:p w14:paraId="19967F0D" w14:textId="77777777" w:rsidR="00E71E9A" w:rsidRPr="00DB7958" w:rsidRDefault="00E71E9A" w:rsidP="00E71E9A">
            <w:pPr>
              <w:keepNext/>
              <w:spacing w:before="20" w:after="20"/>
              <w:jc w:val="center"/>
              <w:rPr>
                <w:b/>
              </w:rPr>
            </w:pPr>
            <w:r w:rsidRPr="00DB7958">
              <w:rPr>
                <w:b/>
              </w:rPr>
              <w:t>26 m – 75 m</w:t>
            </w:r>
          </w:p>
        </w:tc>
        <w:tc>
          <w:tcPr>
            <w:tcW w:w="1043" w:type="pct"/>
            <w:gridSpan w:val="2"/>
            <w:vAlign w:val="center"/>
          </w:tcPr>
          <w:p w14:paraId="3D94E85E" w14:textId="77777777" w:rsidR="00E71E9A" w:rsidRPr="00DB7958" w:rsidRDefault="00E71E9A" w:rsidP="00E71E9A">
            <w:pPr>
              <w:keepNext/>
              <w:spacing w:before="20" w:after="20"/>
              <w:jc w:val="center"/>
              <w:rPr>
                <w:b/>
              </w:rPr>
            </w:pPr>
            <w:r w:rsidRPr="00DB7958">
              <w:rPr>
                <w:b/>
              </w:rPr>
              <w:t>76 m – 125 m</w:t>
            </w:r>
          </w:p>
        </w:tc>
        <w:tc>
          <w:tcPr>
            <w:tcW w:w="878" w:type="pct"/>
            <w:vAlign w:val="center"/>
          </w:tcPr>
          <w:p w14:paraId="14A34567" w14:textId="77777777" w:rsidR="00E71E9A" w:rsidRPr="00DB7958" w:rsidRDefault="00E71E9A" w:rsidP="00E71E9A">
            <w:pPr>
              <w:keepNext/>
              <w:spacing w:before="20" w:after="20"/>
              <w:jc w:val="center"/>
              <w:rPr>
                <w:b/>
              </w:rPr>
            </w:pPr>
            <w:r w:rsidRPr="00DB7958">
              <w:rPr>
                <w:b/>
              </w:rPr>
              <w:t>über 125 m</w:t>
            </w:r>
          </w:p>
        </w:tc>
      </w:tr>
      <w:tr w:rsidR="00E71E9A" w:rsidRPr="00DB7958" w14:paraId="7BAA2C82" w14:textId="77777777" w:rsidTr="00E71E9A">
        <w:tc>
          <w:tcPr>
            <w:tcW w:w="1120" w:type="pct"/>
            <w:tcBorders>
              <w:bottom w:val="single" w:sz="4" w:space="0" w:color="auto"/>
            </w:tcBorders>
            <w:vAlign w:val="center"/>
          </w:tcPr>
          <w:p w14:paraId="5C5055F2" w14:textId="77777777" w:rsidR="00E71E9A" w:rsidRPr="00DB7958" w:rsidRDefault="00E71E9A" w:rsidP="00E71E9A">
            <w:pPr>
              <w:spacing w:before="20" w:after="20"/>
              <w:jc w:val="center"/>
            </w:pPr>
            <w:r w:rsidRPr="00DB7958">
              <w:t>Ausfahrt sichtbar</w:t>
            </w:r>
          </w:p>
        </w:tc>
        <w:tc>
          <w:tcPr>
            <w:tcW w:w="915" w:type="pct"/>
            <w:vAlign w:val="center"/>
          </w:tcPr>
          <w:p w14:paraId="10FE0FD7" w14:textId="77777777" w:rsidR="00E71E9A" w:rsidRPr="00DB7958" w:rsidRDefault="00E71E9A" w:rsidP="00E71E9A">
            <w:pPr>
              <w:spacing w:before="20" w:after="20"/>
              <w:jc w:val="center"/>
            </w:pPr>
            <w:r w:rsidRPr="00DB7958">
              <w:t>Ja</w:t>
            </w:r>
          </w:p>
        </w:tc>
        <w:tc>
          <w:tcPr>
            <w:tcW w:w="547" w:type="pct"/>
            <w:vAlign w:val="center"/>
          </w:tcPr>
          <w:p w14:paraId="7DB2664C" w14:textId="77777777" w:rsidR="00E71E9A" w:rsidRPr="00DB7958" w:rsidRDefault="00E71E9A" w:rsidP="00E71E9A">
            <w:pPr>
              <w:spacing w:before="20" w:after="20"/>
              <w:jc w:val="center"/>
            </w:pPr>
            <w:r w:rsidRPr="00DB7958">
              <w:t>Ja</w:t>
            </w:r>
          </w:p>
        </w:tc>
        <w:tc>
          <w:tcPr>
            <w:tcW w:w="497" w:type="pct"/>
            <w:vAlign w:val="center"/>
          </w:tcPr>
          <w:p w14:paraId="400B5E7B" w14:textId="77777777" w:rsidR="00E71E9A" w:rsidRPr="00DB7958" w:rsidRDefault="00E71E9A" w:rsidP="00E71E9A">
            <w:pPr>
              <w:spacing w:before="20" w:after="20"/>
              <w:jc w:val="center"/>
            </w:pPr>
            <w:r w:rsidRPr="00DB7958">
              <w:t>Nein</w:t>
            </w:r>
          </w:p>
        </w:tc>
        <w:tc>
          <w:tcPr>
            <w:tcW w:w="596" w:type="pct"/>
            <w:vAlign w:val="center"/>
          </w:tcPr>
          <w:p w14:paraId="0F346BAE" w14:textId="77777777" w:rsidR="00E71E9A" w:rsidRPr="00DB7958" w:rsidRDefault="00E71E9A" w:rsidP="00E71E9A">
            <w:pPr>
              <w:spacing w:before="20" w:after="20"/>
              <w:jc w:val="center"/>
            </w:pPr>
            <w:r w:rsidRPr="00DB7958">
              <w:t>Ja</w:t>
            </w:r>
          </w:p>
        </w:tc>
        <w:tc>
          <w:tcPr>
            <w:tcW w:w="447" w:type="pct"/>
            <w:vAlign w:val="center"/>
          </w:tcPr>
          <w:p w14:paraId="6913A144" w14:textId="77777777" w:rsidR="00E71E9A" w:rsidRPr="00DB7958" w:rsidRDefault="00E71E9A" w:rsidP="00E71E9A">
            <w:pPr>
              <w:spacing w:before="20" w:after="20"/>
              <w:jc w:val="center"/>
            </w:pPr>
            <w:r w:rsidRPr="00DB7958">
              <w:t>Nein</w:t>
            </w:r>
          </w:p>
        </w:tc>
        <w:tc>
          <w:tcPr>
            <w:tcW w:w="878" w:type="pct"/>
            <w:vAlign w:val="center"/>
          </w:tcPr>
          <w:p w14:paraId="311E8A3E" w14:textId="77777777" w:rsidR="00E71E9A" w:rsidRPr="00DB7958" w:rsidRDefault="00E71E9A" w:rsidP="00E71E9A">
            <w:pPr>
              <w:spacing w:before="20" w:after="20"/>
              <w:jc w:val="center"/>
            </w:pPr>
            <w:r w:rsidRPr="00DB7958">
              <w:t>Ja</w:t>
            </w:r>
          </w:p>
        </w:tc>
      </w:tr>
      <w:tr w:rsidR="00E71E9A" w:rsidRPr="00DB7958" w14:paraId="475D8A95" w14:textId="77777777" w:rsidTr="00E71E9A">
        <w:tc>
          <w:tcPr>
            <w:tcW w:w="1120" w:type="pct"/>
            <w:tcBorders>
              <w:left w:val="nil"/>
              <w:bottom w:val="nil"/>
            </w:tcBorders>
            <w:vAlign w:val="center"/>
          </w:tcPr>
          <w:p w14:paraId="4A7A7C13" w14:textId="77777777" w:rsidR="00E71E9A" w:rsidRPr="00DB7958" w:rsidRDefault="00E71E9A" w:rsidP="00E71E9A">
            <w:pPr>
              <w:spacing w:before="20" w:after="20"/>
              <w:jc w:val="center"/>
            </w:pPr>
          </w:p>
        </w:tc>
        <w:tc>
          <w:tcPr>
            <w:tcW w:w="1462" w:type="pct"/>
            <w:gridSpan w:val="2"/>
            <w:vAlign w:val="center"/>
          </w:tcPr>
          <w:p w14:paraId="57F6C0B0" w14:textId="77777777" w:rsidR="00E71E9A" w:rsidRPr="00DB7958" w:rsidRDefault="00E71E9A" w:rsidP="00E71E9A">
            <w:pPr>
              <w:spacing w:before="20" w:after="20"/>
              <w:jc w:val="center"/>
            </w:pPr>
            <w:r w:rsidRPr="00DB7958">
              <w:t>Keine Beleuchtung erforderlich</w:t>
            </w:r>
          </w:p>
        </w:tc>
        <w:tc>
          <w:tcPr>
            <w:tcW w:w="1093" w:type="pct"/>
            <w:gridSpan w:val="2"/>
            <w:vAlign w:val="center"/>
          </w:tcPr>
          <w:p w14:paraId="304B0D56" w14:textId="77777777" w:rsidR="00E71E9A" w:rsidRPr="00DB7958" w:rsidRDefault="00E71E9A" w:rsidP="00E71E9A">
            <w:pPr>
              <w:spacing w:before="20" w:after="20"/>
              <w:jc w:val="center"/>
            </w:pPr>
            <w:r w:rsidRPr="00DB7958">
              <w:t>50 % Einfahrtstreckenbeleuchtung</w:t>
            </w:r>
          </w:p>
        </w:tc>
        <w:tc>
          <w:tcPr>
            <w:tcW w:w="1325" w:type="pct"/>
            <w:gridSpan w:val="2"/>
            <w:vAlign w:val="center"/>
          </w:tcPr>
          <w:p w14:paraId="4A4B5736" w14:textId="77777777" w:rsidR="00E71E9A" w:rsidRPr="00DB7958" w:rsidRDefault="00E71E9A" w:rsidP="00E71E9A">
            <w:pPr>
              <w:spacing w:before="20" w:after="20"/>
              <w:jc w:val="center"/>
            </w:pPr>
            <w:r w:rsidRPr="00DB7958">
              <w:t>100 % Einfahrtstreckenbeleuchtung</w:t>
            </w:r>
          </w:p>
        </w:tc>
      </w:tr>
    </w:tbl>
    <w:p w14:paraId="14C0F86D" w14:textId="1AFDF1F7" w:rsidR="00FF42C6" w:rsidRPr="00DB7958" w:rsidRDefault="00A74E71" w:rsidP="00FF79C7">
      <w:pPr>
        <w:pStyle w:val="Tabulka"/>
        <w:keepNext/>
        <w:keepLines/>
        <w:numPr>
          <w:ilvl w:val="0"/>
          <w:numId w:val="0"/>
        </w:numPr>
        <w:ind w:left="1440" w:hanging="1440"/>
      </w:pPr>
      <w:r w:rsidRPr="00DB7958">
        <w:t>Tabelle 16</w:t>
      </w:r>
      <w:r w:rsidRPr="00DB7958">
        <w:tab/>
        <w:t>Überlandtunnel mit geringer Verkehrsstärke und niedrigen Geschwindigkeiten</w:t>
      </w:r>
    </w:p>
    <w:tbl>
      <w:tblPr>
        <w:tblStyle w:val="TableGrid"/>
        <w:tblW w:w="5000" w:type="pct"/>
        <w:tblLayout w:type="fixed"/>
        <w:tblCellMar>
          <w:left w:w="43" w:type="dxa"/>
          <w:right w:w="43" w:type="dxa"/>
        </w:tblCellMar>
        <w:tblLook w:val="04A0" w:firstRow="1" w:lastRow="0" w:firstColumn="1" w:lastColumn="0" w:noHBand="0" w:noVBand="1"/>
      </w:tblPr>
      <w:tblGrid>
        <w:gridCol w:w="2029"/>
        <w:gridCol w:w="1657"/>
        <w:gridCol w:w="991"/>
        <w:gridCol w:w="900"/>
        <w:gridCol w:w="1080"/>
        <w:gridCol w:w="810"/>
        <w:gridCol w:w="1590"/>
      </w:tblGrid>
      <w:tr w:rsidR="00E71E9A" w:rsidRPr="00DB7958" w14:paraId="0821B220" w14:textId="77777777" w:rsidTr="00E71E9A">
        <w:tc>
          <w:tcPr>
            <w:tcW w:w="1120" w:type="pct"/>
            <w:vAlign w:val="center"/>
          </w:tcPr>
          <w:p w14:paraId="69CFF3A9" w14:textId="77777777" w:rsidR="00E71E9A" w:rsidRPr="00DB7958" w:rsidRDefault="00E71E9A" w:rsidP="00E71E9A">
            <w:pPr>
              <w:keepNext/>
              <w:spacing w:before="20" w:after="20"/>
              <w:jc w:val="center"/>
              <w:rPr>
                <w:b/>
              </w:rPr>
            </w:pPr>
            <w:r w:rsidRPr="00DB7958">
              <w:rPr>
                <w:b/>
              </w:rPr>
              <w:t>Tunnellänge</w:t>
            </w:r>
          </w:p>
        </w:tc>
        <w:tc>
          <w:tcPr>
            <w:tcW w:w="915" w:type="pct"/>
            <w:vAlign w:val="center"/>
          </w:tcPr>
          <w:p w14:paraId="69C39606" w14:textId="77777777" w:rsidR="00E71E9A" w:rsidRPr="00DB7958" w:rsidRDefault="00E71E9A" w:rsidP="00E71E9A">
            <w:pPr>
              <w:keepNext/>
              <w:spacing w:before="20" w:after="20"/>
              <w:jc w:val="center"/>
              <w:rPr>
                <w:b/>
              </w:rPr>
            </w:pPr>
            <w:r w:rsidRPr="00DB7958">
              <w:rPr>
                <w:b/>
              </w:rPr>
              <w:t>0 m - 100 m</w:t>
            </w:r>
          </w:p>
        </w:tc>
        <w:tc>
          <w:tcPr>
            <w:tcW w:w="1044" w:type="pct"/>
            <w:gridSpan w:val="2"/>
            <w:vAlign w:val="center"/>
          </w:tcPr>
          <w:p w14:paraId="0F5F649C" w14:textId="77777777" w:rsidR="00E71E9A" w:rsidRPr="00DB7958" w:rsidRDefault="00E71E9A" w:rsidP="00E71E9A">
            <w:pPr>
              <w:keepNext/>
              <w:spacing w:before="20" w:after="20"/>
              <w:jc w:val="center"/>
              <w:rPr>
                <w:b/>
              </w:rPr>
            </w:pPr>
            <w:r w:rsidRPr="00DB7958">
              <w:rPr>
                <w:b/>
              </w:rPr>
              <w:t>101 m - 150 m</w:t>
            </w:r>
          </w:p>
        </w:tc>
        <w:tc>
          <w:tcPr>
            <w:tcW w:w="1043" w:type="pct"/>
            <w:gridSpan w:val="2"/>
            <w:vAlign w:val="center"/>
          </w:tcPr>
          <w:p w14:paraId="59A374E2" w14:textId="77777777" w:rsidR="00E71E9A" w:rsidRPr="00DB7958" w:rsidRDefault="00E71E9A" w:rsidP="00E71E9A">
            <w:pPr>
              <w:keepNext/>
              <w:spacing w:before="20" w:after="20"/>
              <w:jc w:val="center"/>
              <w:rPr>
                <w:b/>
              </w:rPr>
            </w:pPr>
            <w:r w:rsidRPr="00DB7958">
              <w:rPr>
                <w:b/>
              </w:rPr>
              <w:t>151 m - 200 m</w:t>
            </w:r>
          </w:p>
        </w:tc>
        <w:tc>
          <w:tcPr>
            <w:tcW w:w="878" w:type="pct"/>
            <w:vAlign w:val="center"/>
          </w:tcPr>
          <w:p w14:paraId="6EC7F57D" w14:textId="77777777" w:rsidR="00E71E9A" w:rsidRPr="00DB7958" w:rsidRDefault="00E71E9A" w:rsidP="00E71E9A">
            <w:pPr>
              <w:keepNext/>
              <w:spacing w:before="20" w:after="20"/>
              <w:jc w:val="center"/>
              <w:rPr>
                <w:b/>
              </w:rPr>
            </w:pPr>
            <w:r w:rsidRPr="00DB7958">
              <w:rPr>
                <w:b/>
              </w:rPr>
              <w:t>über 200 m</w:t>
            </w:r>
          </w:p>
        </w:tc>
      </w:tr>
      <w:tr w:rsidR="00E71E9A" w:rsidRPr="00DB7958" w14:paraId="103DDC78" w14:textId="77777777" w:rsidTr="00E71E9A">
        <w:tc>
          <w:tcPr>
            <w:tcW w:w="1120" w:type="pct"/>
            <w:tcBorders>
              <w:bottom w:val="single" w:sz="4" w:space="0" w:color="auto"/>
            </w:tcBorders>
            <w:vAlign w:val="center"/>
          </w:tcPr>
          <w:p w14:paraId="0FBB36E4" w14:textId="77777777" w:rsidR="00E71E9A" w:rsidRPr="00DB7958" w:rsidRDefault="00E71E9A" w:rsidP="00E71E9A">
            <w:pPr>
              <w:spacing w:before="20" w:after="20"/>
              <w:jc w:val="center"/>
            </w:pPr>
            <w:r w:rsidRPr="00DB7958">
              <w:t>Ausfahrt sichtbar</w:t>
            </w:r>
          </w:p>
        </w:tc>
        <w:tc>
          <w:tcPr>
            <w:tcW w:w="915" w:type="pct"/>
            <w:vAlign w:val="center"/>
          </w:tcPr>
          <w:p w14:paraId="1C358453" w14:textId="77777777" w:rsidR="00E71E9A" w:rsidRPr="00DB7958" w:rsidRDefault="00E71E9A" w:rsidP="00E71E9A">
            <w:pPr>
              <w:spacing w:before="20" w:after="20"/>
              <w:jc w:val="center"/>
            </w:pPr>
            <w:r w:rsidRPr="00DB7958">
              <w:t>Ja</w:t>
            </w:r>
          </w:p>
        </w:tc>
        <w:tc>
          <w:tcPr>
            <w:tcW w:w="547" w:type="pct"/>
            <w:vAlign w:val="center"/>
          </w:tcPr>
          <w:p w14:paraId="4C22202B" w14:textId="77777777" w:rsidR="00E71E9A" w:rsidRPr="00DB7958" w:rsidRDefault="00E71E9A" w:rsidP="00E71E9A">
            <w:pPr>
              <w:spacing w:before="20" w:after="20"/>
              <w:jc w:val="center"/>
            </w:pPr>
            <w:r w:rsidRPr="00DB7958">
              <w:t>Ja</w:t>
            </w:r>
          </w:p>
        </w:tc>
        <w:tc>
          <w:tcPr>
            <w:tcW w:w="497" w:type="pct"/>
            <w:vAlign w:val="center"/>
          </w:tcPr>
          <w:p w14:paraId="5438FE6B" w14:textId="77777777" w:rsidR="00E71E9A" w:rsidRPr="00DB7958" w:rsidRDefault="00E71E9A" w:rsidP="00E71E9A">
            <w:pPr>
              <w:spacing w:before="20" w:after="20"/>
              <w:jc w:val="center"/>
            </w:pPr>
            <w:r w:rsidRPr="00DB7958">
              <w:t>Nein</w:t>
            </w:r>
          </w:p>
        </w:tc>
        <w:tc>
          <w:tcPr>
            <w:tcW w:w="596" w:type="pct"/>
            <w:vAlign w:val="center"/>
          </w:tcPr>
          <w:p w14:paraId="29851ED2" w14:textId="77777777" w:rsidR="00E71E9A" w:rsidRPr="00DB7958" w:rsidRDefault="00E71E9A" w:rsidP="00E71E9A">
            <w:pPr>
              <w:spacing w:before="20" w:after="20"/>
              <w:jc w:val="center"/>
            </w:pPr>
            <w:r w:rsidRPr="00DB7958">
              <w:t>Ja</w:t>
            </w:r>
          </w:p>
        </w:tc>
        <w:tc>
          <w:tcPr>
            <w:tcW w:w="447" w:type="pct"/>
            <w:vAlign w:val="center"/>
          </w:tcPr>
          <w:p w14:paraId="72FC30DB" w14:textId="77777777" w:rsidR="00E71E9A" w:rsidRPr="00DB7958" w:rsidRDefault="00E71E9A" w:rsidP="00E71E9A">
            <w:pPr>
              <w:spacing w:before="20" w:after="20"/>
              <w:jc w:val="center"/>
            </w:pPr>
            <w:r w:rsidRPr="00DB7958">
              <w:t>Nein</w:t>
            </w:r>
          </w:p>
        </w:tc>
        <w:tc>
          <w:tcPr>
            <w:tcW w:w="878" w:type="pct"/>
            <w:vAlign w:val="center"/>
          </w:tcPr>
          <w:p w14:paraId="4FEB4834" w14:textId="77777777" w:rsidR="00E71E9A" w:rsidRPr="00DB7958" w:rsidRDefault="00E71E9A" w:rsidP="00E71E9A">
            <w:pPr>
              <w:spacing w:before="20" w:after="20"/>
              <w:jc w:val="center"/>
            </w:pPr>
            <w:r w:rsidRPr="00DB7958">
              <w:t>Ja</w:t>
            </w:r>
          </w:p>
        </w:tc>
      </w:tr>
      <w:tr w:rsidR="00E71E9A" w:rsidRPr="00DB7958" w14:paraId="4EE8B47A" w14:textId="77777777" w:rsidTr="00E71E9A">
        <w:tc>
          <w:tcPr>
            <w:tcW w:w="1120" w:type="pct"/>
            <w:tcBorders>
              <w:left w:val="nil"/>
              <w:bottom w:val="nil"/>
            </w:tcBorders>
            <w:vAlign w:val="center"/>
          </w:tcPr>
          <w:p w14:paraId="303F9873" w14:textId="77777777" w:rsidR="00E71E9A" w:rsidRPr="00DB7958" w:rsidRDefault="00E71E9A" w:rsidP="00E71E9A">
            <w:pPr>
              <w:spacing w:before="20" w:after="20"/>
              <w:jc w:val="center"/>
            </w:pPr>
          </w:p>
        </w:tc>
        <w:tc>
          <w:tcPr>
            <w:tcW w:w="1462" w:type="pct"/>
            <w:gridSpan w:val="2"/>
            <w:vAlign w:val="center"/>
          </w:tcPr>
          <w:p w14:paraId="12C837BE" w14:textId="77777777" w:rsidR="00E71E9A" w:rsidRPr="00DB7958" w:rsidRDefault="00E71E9A" w:rsidP="00E71E9A">
            <w:pPr>
              <w:spacing w:before="20" w:after="20"/>
              <w:jc w:val="center"/>
            </w:pPr>
            <w:r w:rsidRPr="00DB7958">
              <w:t>Keine Beleuchtung erforderlich</w:t>
            </w:r>
          </w:p>
        </w:tc>
        <w:tc>
          <w:tcPr>
            <w:tcW w:w="1093" w:type="pct"/>
            <w:gridSpan w:val="2"/>
            <w:vAlign w:val="center"/>
          </w:tcPr>
          <w:p w14:paraId="260F1DD6" w14:textId="77777777" w:rsidR="00E71E9A" w:rsidRPr="00DB7958" w:rsidRDefault="00E71E9A" w:rsidP="00E71E9A">
            <w:pPr>
              <w:spacing w:before="20" w:after="20"/>
              <w:jc w:val="center"/>
            </w:pPr>
            <w:r w:rsidRPr="00DB7958">
              <w:t>50 % Einfahrtstreckenbeleuchtung</w:t>
            </w:r>
          </w:p>
        </w:tc>
        <w:tc>
          <w:tcPr>
            <w:tcW w:w="1325" w:type="pct"/>
            <w:gridSpan w:val="2"/>
            <w:vAlign w:val="center"/>
          </w:tcPr>
          <w:p w14:paraId="2CF85BDB" w14:textId="77777777" w:rsidR="00E71E9A" w:rsidRPr="00DB7958" w:rsidRDefault="00E71E9A" w:rsidP="00E71E9A">
            <w:pPr>
              <w:spacing w:before="20" w:after="20"/>
              <w:jc w:val="center"/>
            </w:pPr>
            <w:r w:rsidRPr="00DB7958">
              <w:t>100 % Einfahrtstreckenbeleuchtung</w:t>
            </w:r>
          </w:p>
        </w:tc>
      </w:tr>
    </w:tbl>
    <w:p w14:paraId="22FCCF36" w14:textId="5878189B" w:rsidR="00FF42C6" w:rsidRPr="00DB7958" w:rsidRDefault="00A74E71" w:rsidP="00FF79C7">
      <w:pPr>
        <w:pStyle w:val="Tabulka"/>
        <w:keepNext/>
        <w:keepLines/>
        <w:numPr>
          <w:ilvl w:val="0"/>
          <w:numId w:val="0"/>
        </w:numPr>
        <w:ind w:left="1440" w:hanging="1440"/>
      </w:pPr>
      <w:r w:rsidRPr="00DB7958">
        <w:t>Tabelle 17</w:t>
      </w:r>
      <w:r w:rsidRPr="00DB7958">
        <w:tab/>
        <w:t>In beide Richtungen befahrbarer Überlandtunnel mit hoher Verkehrsstärke oder hohen Geschwindigkeiten</w:t>
      </w:r>
    </w:p>
    <w:tbl>
      <w:tblPr>
        <w:tblStyle w:val="TableGrid"/>
        <w:tblW w:w="5000" w:type="pct"/>
        <w:tblLayout w:type="fixed"/>
        <w:tblCellMar>
          <w:left w:w="43" w:type="dxa"/>
          <w:right w:w="43" w:type="dxa"/>
        </w:tblCellMar>
        <w:tblLook w:val="04A0" w:firstRow="1" w:lastRow="0" w:firstColumn="1" w:lastColumn="0" w:noHBand="0" w:noVBand="1"/>
      </w:tblPr>
      <w:tblGrid>
        <w:gridCol w:w="2024"/>
        <w:gridCol w:w="765"/>
        <w:gridCol w:w="610"/>
        <w:gridCol w:w="592"/>
        <w:gridCol w:w="592"/>
        <w:gridCol w:w="592"/>
        <w:gridCol w:w="592"/>
        <w:gridCol w:w="846"/>
        <w:gridCol w:w="929"/>
        <w:gridCol w:w="761"/>
        <w:gridCol w:w="754"/>
      </w:tblGrid>
      <w:tr w:rsidR="00E71E9A" w:rsidRPr="00DB7958" w14:paraId="14D196B0" w14:textId="77777777" w:rsidTr="00E71E9A">
        <w:tc>
          <w:tcPr>
            <w:tcW w:w="1117" w:type="pct"/>
            <w:vAlign w:val="center"/>
          </w:tcPr>
          <w:p w14:paraId="560762E1" w14:textId="77777777" w:rsidR="00E71E9A" w:rsidRPr="00DB7958" w:rsidRDefault="00E71E9A" w:rsidP="00E71E9A">
            <w:pPr>
              <w:keepNext/>
              <w:spacing w:before="20" w:after="20"/>
              <w:jc w:val="center"/>
              <w:rPr>
                <w:b/>
                <w:sz w:val="16"/>
                <w:szCs w:val="16"/>
              </w:rPr>
            </w:pPr>
            <w:r w:rsidRPr="00DB7958">
              <w:rPr>
                <w:b/>
                <w:sz w:val="16"/>
              </w:rPr>
              <w:t>Tunnellänge</w:t>
            </w:r>
          </w:p>
        </w:tc>
        <w:tc>
          <w:tcPr>
            <w:tcW w:w="422" w:type="pct"/>
            <w:vAlign w:val="center"/>
          </w:tcPr>
          <w:p w14:paraId="74692A4D" w14:textId="77777777" w:rsidR="00E71E9A" w:rsidRPr="00DB7958" w:rsidRDefault="00E71E9A" w:rsidP="00E71E9A">
            <w:pPr>
              <w:keepNext/>
              <w:spacing w:before="20" w:after="20"/>
              <w:jc w:val="center"/>
              <w:rPr>
                <w:b/>
                <w:sz w:val="16"/>
                <w:szCs w:val="16"/>
              </w:rPr>
            </w:pPr>
            <w:r w:rsidRPr="00DB7958">
              <w:rPr>
                <w:b/>
                <w:sz w:val="16"/>
              </w:rPr>
              <w:t>0 m – 80 m</w:t>
            </w:r>
          </w:p>
        </w:tc>
        <w:tc>
          <w:tcPr>
            <w:tcW w:w="2111" w:type="pct"/>
            <w:gridSpan w:val="6"/>
            <w:vAlign w:val="center"/>
          </w:tcPr>
          <w:p w14:paraId="0188C0A4" w14:textId="77777777" w:rsidR="00E71E9A" w:rsidRPr="00DB7958" w:rsidRDefault="00E71E9A" w:rsidP="00E71E9A">
            <w:pPr>
              <w:keepNext/>
              <w:spacing w:before="20" w:after="20"/>
              <w:jc w:val="center"/>
              <w:rPr>
                <w:b/>
                <w:sz w:val="16"/>
                <w:szCs w:val="16"/>
              </w:rPr>
            </w:pPr>
            <w:r w:rsidRPr="00DB7958">
              <w:rPr>
                <w:b/>
                <w:sz w:val="16"/>
              </w:rPr>
              <w:t>81 m – 120 m</w:t>
            </w:r>
          </w:p>
        </w:tc>
        <w:tc>
          <w:tcPr>
            <w:tcW w:w="933" w:type="pct"/>
            <w:gridSpan w:val="2"/>
            <w:vAlign w:val="center"/>
          </w:tcPr>
          <w:p w14:paraId="76530002" w14:textId="77777777" w:rsidR="00E71E9A" w:rsidRPr="00DB7958" w:rsidRDefault="00E71E9A" w:rsidP="00E71E9A">
            <w:pPr>
              <w:keepNext/>
              <w:spacing w:before="20" w:after="20"/>
              <w:jc w:val="center"/>
              <w:rPr>
                <w:b/>
                <w:sz w:val="16"/>
                <w:szCs w:val="16"/>
              </w:rPr>
            </w:pPr>
            <w:r w:rsidRPr="00DB7958">
              <w:rPr>
                <w:b/>
                <w:sz w:val="16"/>
              </w:rPr>
              <w:t>121 m – 150 m</w:t>
            </w:r>
          </w:p>
        </w:tc>
        <w:tc>
          <w:tcPr>
            <w:tcW w:w="417" w:type="pct"/>
            <w:vAlign w:val="center"/>
          </w:tcPr>
          <w:p w14:paraId="693441EA" w14:textId="77777777" w:rsidR="00E71E9A" w:rsidRPr="00DB7958" w:rsidRDefault="00E71E9A" w:rsidP="00E71E9A">
            <w:pPr>
              <w:keepNext/>
              <w:spacing w:before="20" w:after="20"/>
              <w:jc w:val="center"/>
              <w:rPr>
                <w:b/>
                <w:sz w:val="16"/>
                <w:szCs w:val="16"/>
              </w:rPr>
            </w:pPr>
            <w:r w:rsidRPr="00DB7958">
              <w:rPr>
                <w:b/>
                <w:sz w:val="16"/>
              </w:rPr>
              <w:t>über 150 m</w:t>
            </w:r>
          </w:p>
        </w:tc>
      </w:tr>
      <w:tr w:rsidR="00E71E9A" w:rsidRPr="00DB7958" w14:paraId="29BDE7BD" w14:textId="77777777" w:rsidTr="00E71E9A">
        <w:tc>
          <w:tcPr>
            <w:tcW w:w="1117" w:type="pct"/>
            <w:vAlign w:val="center"/>
          </w:tcPr>
          <w:p w14:paraId="478E87E6" w14:textId="77777777" w:rsidR="00E71E9A" w:rsidRPr="00DB7958" w:rsidRDefault="00E71E9A" w:rsidP="00E71E9A">
            <w:pPr>
              <w:spacing w:before="20" w:after="20"/>
              <w:jc w:val="center"/>
              <w:rPr>
                <w:sz w:val="16"/>
                <w:szCs w:val="16"/>
              </w:rPr>
            </w:pPr>
            <w:r w:rsidRPr="00DB7958">
              <w:rPr>
                <w:sz w:val="16"/>
              </w:rPr>
              <w:t>Ausfahrt sichtbar</w:t>
            </w:r>
          </w:p>
        </w:tc>
        <w:tc>
          <w:tcPr>
            <w:tcW w:w="422" w:type="pct"/>
            <w:vMerge w:val="restart"/>
            <w:vAlign w:val="center"/>
          </w:tcPr>
          <w:p w14:paraId="4200519B" w14:textId="77777777" w:rsidR="00E71E9A" w:rsidRPr="00DB7958" w:rsidRDefault="00E71E9A" w:rsidP="00E71E9A">
            <w:pPr>
              <w:spacing w:before="20" w:after="20"/>
              <w:jc w:val="center"/>
              <w:rPr>
                <w:sz w:val="16"/>
                <w:szCs w:val="16"/>
              </w:rPr>
            </w:pPr>
            <w:r w:rsidRPr="00DB7958">
              <w:rPr>
                <w:sz w:val="16"/>
              </w:rPr>
              <w:t>Ja</w:t>
            </w:r>
          </w:p>
        </w:tc>
        <w:tc>
          <w:tcPr>
            <w:tcW w:w="990" w:type="pct"/>
            <w:gridSpan w:val="3"/>
            <w:vAlign w:val="center"/>
          </w:tcPr>
          <w:p w14:paraId="214772FD" w14:textId="77777777" w:rsidR="00E71E9A" w:rsidRPr="00DB7958" w:rsidRDefault="00E71E9A" w:rsidP="00E71E9A">
            <w:pPr>
              <w:spacing w:before="20" w:after="20"/>
              <w:jc w:val="center"/>
              <w:rPr>
                <w:sz w:val="16"/>
                <w:szCs w:val="16"/>
              </w:rPr>
            </w:pPr>
            <w:r w:rsidRPr="00DB7958">
              <w:rPr>
                <w:sz w:val="16"/>
              </w:rPr>
              <w:t>Ja</w:t>
            </w:r>
          </w:p>
        </w:tc>
        <w:tc>
          <w:tcPr>
            <w:tcW w:w="1121" w:type="pct"/>
            <w:gridSpan w:val="3"/>
            <w:vAlign w:val="center"/>
          </w:tcPr>
          <w:p w14:paraId="4D1318EB" w14:textId="77777777" w:rsidR="00E71E9A" w:rsidRPr="00DB7958" w:rsidRDefault="00E71E9A" w:rsidP="00E71E9A">
            <w:pPr>
              <w:spacing w:before="20" w:after="20"/>
              <w:jc w:val="center"/>
              <w:rPr>
                <w:sz w:val="16"/>
                <w:szCs w:val="16"/>
              </w:rPr>
            </w:pPr>
            <w:r w:rsidRPr="00DB7958">
              <w:rPr>
                <w:sz w:val="16"/>
              </w:rPr>
              <w:t>Nein</w:t>
            </w:r>
          </w:p>
        </w:tc>
        <w:tc>
          <w:tcPr>
            <w:tcW w:w="513" w:type="pct"/>
            <w:vMerge w:val="restart"/>
            <w:vAlign w:val="center"/>
          </w:tcPr>
          <w:p w14:paraId="70AFD45F" w14:textId="77777777" w:rsidR="00E71E9A" w:rsidRPr="00DB7958" w:rsidRDefault="00E71E9A" w:rsidP="00E71E9A">
            <w:pPr>
              <w:spacing w:before="20" w:after="20"/>
              <w:jc w:val="center"/>
              <w:rPr>
                <w:sz w:val="16"/>
                <w:szCs w:val="16"/>
              </w:rPr>
            </w:pPr>
            <w:r w:rsidRPr="00DB7958">
              <w:rPr>
                <w:sz w:val="16"/>
              </w:rPr>
              <w:t>Ja</w:t>
            </w:r>
          </w:p>
        </w:tc>
        <w:tc>
          <w:tcPr>
            <w:tcW w:w="420" w:type="pct"/>
            <w:vMerge w:val="restart"/>
            <w:vAlign w:val="center"/>
          </w:tcPr>
          <w:p w14:paraId="24733B06" w14:textId="77777777" w:rsidR="00E71E9A" w:rsidRPr="00DB7958" w:rsidRDefault="00E71E9A" w:rsidP="00E71E9A">
            <w:pPr>
              <w:spacing w:before="20" w:after="20"/>
              <w:jc w:val="center"/>
              <w:rPr>
                <w:sz w:val="16"/>
                <w:szCs w:val="16"/>
              </w:rPr>
            </w:pPr>
            <w:r w:rsidRPr="00DB7958">
              <w:rPr>
                <w:sz w:val="16"/>
              </w:rPr>
              <w:t>Nein</w:t>
            </w:r>
          </w:p>
        </w:tc>
        <w:tc>
          <w:tcPr>
            <w:tcW w:w="417" w:type="pct"/>
            <w:vMerge w:val="restart"/>
            <w:vAlign w:val="center"/>
          </w:tcPr>
          <w:p w14:paraId="73AC080E" w14:textId="77777777" w:rsidR="00E71E9A" w:rsidRPr="00DB7958" w:rsidRDefault="00E71E9A" w:rsidP="00E71E9A">
            <w:pPr>
              <w:spacing w:before="20" w:after="20"/>
              <w:jc w:val="center"/>
              <w:rPr>
                <w:sz w:val="16"/>
                <w:szCs w:val="16"/>
              </w:rPr>
            </w:pPr>
            <w:r w:rsidRPr="00DB7958">
              <w:rPr>
                <w:sz w:val="16"/>
              </w:rPr>
              <w:t>Ja</w:t>
            </w:r>
          </w:p>
        </w:tc>
      </w:tr>
      <w:tr w:rsidR="00E71E9A" w:rsidRPr="00DB7958" w14:paraId="273233A2" w14:textId="77777777" w:rsidTr="00E71E9A">
        <w:tc>
          <w:tcPr>
            <w:tcW w:w="1117" w:type="pct"/>
            <w:vAlign w:val="center"/>
          </w:tcPr>
          <w:p w14:paraId="757011CD" w14:textId="77777777" w:rsidR="00E71E9A" w:rsidRPr="00DB7958" w:rsidRDefault="00E71E9A" w:rsidP="00E71E9A">
            <w:pPr>
              <w:spacing w:before="20" w:after="20"/>
              <w:jc w:val="center"/>
              <w:rPr>
                <w:sz w:val="16"/>
                <w:szCs w:val="16"/>
              </w:rPr>
            </w:pPr>
            <w:r w:rsidRPr="00DB7958">
              <w:rPr>
                <w:sz w:val="16"/>
              </w:rPr>
              <w:t>Geschwindigkeit ≤ 70 km/h</w:t>
            </w:r>
          </w:p>
        </w:tc>
        <w:tc>
          <w:tcPr>
            <w:tcW w:w="422" w:type="pct"/>
            <w:vMerge/>
            <w:vAlign w:val="center"/>
          </w:tcPr>
          <w:p w14:paraId="6767E500" w14:textId="77777777" w:rsidR="00E71E9A" w:rsidRPr="00DB7958" w:rsidRDefault="00E71E9A" w:rsidP="00E71E9A">
            <w:pPr>
              <w:spacing w:before="20" w:after="20"/>
              <w:jc w:val="center"/>
              <w:rPr>
                <w:sz w:val="16"/>
                <w:szCs w:val="16"/>
              </w:rPr>
            </w:pPr>
          </w:p>
        </w:tc>
        <w:tc>
          <w:tcPr>
            <w:tcW w:w="337" w:type="pct"/>
            <w:vAlign w:val="center"/>
          </w:tcPr>
          <w:p w14:paraId="17C910D6" w14:textId="77777777" w:rsidR="00E71E9A" w:rsidRPr="00DB7958" w:rsidRDefault="00E71E9A" w:rsidP="00E71E9A">
            <w:pPr>
              <w:spacing w:before="20" w:after="20"/>
              <w:jc w:val="center"/>
              <w:rPr>
                <w:sz w:val="16"/>
                <w:szCs w:val="16"/>
              </w:rPr>
            </w:pPr>
            <w:r w:rsidRPr="00DB7958">
              <w:rPr>
                <w:sz w:val="16"/>
              </w:rPr>
              <w:t>Ja</w:t>
            </w:r>
          </w:p>
        </w:tc>
        <w:tc>
          <w:tcPr>
            <w:tcW w:w="654" w:type="pct"/>
            <w:gridSpan w:val="2"/>
            <w:vAlign w:val="center"/>
          </w:tcPr>
          <w:p w14:paraId="1797A16F" w14:textId="77777777" w:rsidR="00E71E9A" w:rsidRPr="00DB7958" w:rsidRDefault="00E71E9A" w:rsidP="00E71E9A">
            <w:pPr>
              <w:spacing w:before="20" w:after="20"/>
              <w:jc w:val="center"/>
              <w:rPr>
                <w:sz w:val="16"/>
                <w:szCs w:val="16"/>
              </w:rPr>
            </w:pPr>
            <w:r w:rsidRPr="00DB7958">
              <w:rPr>
                <w:sz w:val="16"/>
              </w:rPr>
              <w:t>Nein</w:t>
            </w:r>
          </w:p>
        </w:tc>
        <w:tc>
          <w:tcPr>
            <w:tcW w:w="327" w:type="pct"/>
            <w:vAlign w:val="center"/>
          </w:tcPr>
          <w:p w14:paraId="2F18E1F0" w14:textId="77777777" w:rsidR="00E71E9A" w:rsidRPr="00DB7958" w:rsidRDefault="00E71E9A" w:rsidP="00E71E9A">
            <w:pPr>
              <w:spacing w:before="20" w:after="20"/>
              <w:jc w:val="center"/>
              <w:rPr>
                <w:sz w:val="16"/>
                <w:szCs w:val="16"/>
              </w:rPr>
            </w:pPr>
            <w:r w:rsidRPr="00DB7958">
              <w:rPr>
                <w:sz w:val="16"/>
              </w:rPr>
              <w:t>Ja</w:t>
            </w:r>
          </w:p>
        </w:tc>
        <w:tc>
          <w:tcPr>
            <w:tcW w:w="794" w:type="pct"/>
            <w:gridSpan w:val="2"/>
            <w:vAlign w:val="center"/>
          </w:tcPr>
          <w:p w14:paraId="68A07A05" w14:textId="77777777" w:rsidR="00E71E9A" w:rsidRPr="00DB7958" w:rsidRDefault="00E71E9A" w:rsidP="00E71E9A">
            <w:pPr>
              <w:spacing w:before="20" w:after="20"/>
              <w:jc w:val="center"/>
              <w:rPr>
                <w:sz w:val="16"/>
                <w:szCs w:val="16"/>
              </w:rPr>
            </w:pPr>
            <w:r w:rsidRPr="00DB7958">
              <w:rPr>
                <w:sz w:val="16"/>
              </w:rPr>
              <w:t>Nein</w:t>
            </w:r>
          </w:p>
        </w:tc>
        <w:tc>
          <w:tcPr>
            <w:tcW w:w="513" w:type="pct"/>
            <w:vMerge/>
            <w:vAlign w:val="center"/>
          </w:tcPr>
          <w:p w14:paraId="6F75F6BE" w14:textId="77777777" w:rsidR="00E71E9A" w:rsidRPr="00DB7958" w:rsidRDefault="00E71E9A" w:rsidP="00E71E9A">
            <w:pPr>
              <w:spacing w:before="20" w:after="20"/>
              <w:jc w:val="center"/>
              <w:rPr>
                <w:sz w:val="16"/>
                <w:szCs w:val="16"/>
              </w:rPr>
            </w:pPr>
          </w:p>
        </w:tc>
        <w:tc>
          <w:tcPr>
            <w:tcW w:w="420" w:type="pct"/>
            <w:vMerge/>
            <w:vAlign w:val="center"/>
          </w:tcPr>
          <w:p w14:paraId="1B87CA91" w14:textId="77777777" w:rsidR="00E71E9A" w:rsidRPr="00DB7958" w:rsidRDefault="00E71E9A" w:rsidP="00E71E9A">
            <w:pPr>
              <w:spacing w:before="20" w:after="20"/>
              <w:jc w:val="center"/>
              <w:rPr>
                <w:sz w:val="16"/>
                <w:szCs w:val="16"/>
              </w:rPr>
            </w:pPr>
          </w:p>
        </w:tc>
        <w:tc>
          <w:tcPr>
            <w:tcW w:w="417" w:type="pct"/>
            <w:vMerge/>
            <w:vAlign w:val="center"/>
          </w:tcPr>
          <w:p w14:paraId="4372D3C0" w14:textId="77777777" w:rsidR="00E71E9A" w:rsidRPr="00DB7958" w:rsidRDefault="00E71E9A" w:rsidP="00E71E9A">
            <w:pPr>
              <w:spacing w:before="20" w:after="20"/>
              <w:jc w:val="center"/>
              <w:rPr>
                <w:sz w:val="16"/>
                <w:szCs w:val="16"/>
              </w:rPr>
            </w:pPr>
          </w:p>
        </w:tc>
      </w:tr>
      <w:tr w:rsidR="00E71E9A" w:rsidRPr="00DB7958" w14:paraId="414C51A6" w14:textId="77777777" w:rsidTr="00E71E9A">
        <w:tc>
          <w:tcPr>
            <w:tcW w:w="1117" w:type="pct"/>
            <w:tcBorders>
              <w:bottom w:val="single" w:sz="4" w:space="0" w:color="auto"/>
            </w:tcBorders>
            <w:vAlign w:val="center"/>
          </w:tcPr>
          <w:p w14:paraId="4BF3A13F" w14:textId="77777777" w:rsidR="00E71E9A" w:rsidRPr="00DB7958" w:rsidRDefault="00E71E9A" w:rsidP="00E71E9A">
            <w:pPr>
              <w:spacing w:before="20" w:after="20"/>
              <w:jc w:val="center"/>
              <w:rPr>
                <w:sz w:val="16"/>
                <w:szCs w:val="16"/>
              </w:rPr>
            </w:pPr>
            <w:r w:rsidRPr="00DB7958">
              <w:rPr>
                <w:sz w:val="16"/>
              </w:rPr>
              <w:t>Verkehrsstärke ≤ 2000 Fahrzeuge in einer Fahrtrichtung</w:t>
            </w:r>
          </w:p>
        </w:tc>
        <w:tc>
          <w:tcPr>
            <w:tcW w:w="422" w:type="pct"/>
            <w:vMerge/>
            <w:vAlign w:val="center"/>
          </w:tcPr>
          <w:p w14:paraId="5C7DCE18" w14:textId="77777777" w:rsidR="00E71E9A" w:rsidRPr="00DB7958" w:rsidRDefault="00E71E9A" w:rsidP="00E71E9A">
            <w:pPr>
              <w:spacing w:before="20" w:after="20"/>
              <w:jc w:val="center"/>
              <w:rPr>
                <w:sz w:val="16"/>
                <w:szCs w:val="16"/>
              </w:rPr>
            </w:pPr>
          </w:p>
        </w:tc>
        <w:tc>
          <w:tcPr>
            <w:tcW w:w="337" w:type="pct"/>
            <w:vAlign w:val="center"/>
          </w:tcPr>
          <w:p w14:paraId="6158513F" w14:textId="77777777" w:rsidR="00E71E9A" w:rsidRPr="00DB7958" w:rsidRDefault="00E71E9A" w:rsidP="00E71E9A">
            <w:pPr>
              <w:spacing w:before="20" w:after="20"/>
              <w:jc w:val="center"/>
              <w:rPr>
                <w:sz w:val="16"/>
                <w:szCs w:val="16"/>
              </w:rPr>
            </w:pPr>
            <w:r w:rsidRPr="00DB7958">
              <w:rPr>
                <w:sz w:val="16"/>
              </w:rPr>
              <w:t>Ja</w:t>
            </w:r>
          </w:p>
        </w:tc>
        <w:tc>
          <w:tcPr>
            <w:tcW w:w="327" w:type="pct"/>
            <w:vAlign w:val="center"/>
          </w:tcPr>
          <w:p w14:paraId="1431D89F" w14:textId="77777777" w:rsidR="00E71E9A" w:rsidRPr="00DB7958" w:rsidRDefault="00E71E9A" w:rsidP="00E71E9A">
            <w:pPr>
              <w:spacing w:before="20" w:after="20"/>
              <w:jc w:val="center"/>
              <w:rPr>
                <w:sz w:val="16"/>
                <w:szCs w:val="16"/>
              </w:rPr>
            </w:pPr>
            <w:r w:rsidRPr="00DB7958">
              <w:rPr>
                <w:sz w:val="16"/>
              </w:rPr>
              <w:t>Ja</w:t>
            </w:r>
          </w:p>
        </w:tc>
        <w:tc>
          <w:tcPr>
            <w:tcW w:w="327" w:type="pct"/>
            <w:vAlign w:val="center"/>
          </w:tcPr>
          <w:p w14:paraId="57501378" w14:textId="77777777" w:rsidR="00E71E9A" w:rsidRPr="00DB7958" w:rsidRDefault="00E71E9A" w:rsidP="00E71E9A">
            <w:pPr>
              <w:spacing w:before="20" w:after="20"/>
              <w:jc w:val="center"/>
              <w:rPr>
                <w:sz w:val="16"/>
                <w:szCs w:val="16"/>
              </w:rPr>
            </w:pPr>
            <w:r w:rsidRPr="00DB7958">
              <w:rPr>
                <w:sz w:val="16"/>
              </w:rPr>
              <w:t>Nein</w:t>
            </w:r>
          </w:p>
        </w:tc>
        <w:tc>
          <w:tcPr>
            <w:tcW w:w="327" w:type="pct"/>
            <w:vAlign w:val="center"/>
          </w:tcPr>
          <w:p w14:paraId="3607B5EA" w14:textId="77777777" w:rsidR="00E71E9A" w:rsidRPr="00DB7958" w:rsidRDefault="00E71E9A" w:rsidP="00E71E9A">
            <w:pPr>
              <w:spacing w:before="20" w:after="20"/>
              <w:jc w:val="center"/>
              <w:rPr>
                <w:sz w:val="16"/>
                <w:szCs w:val="16"/>
              </w:rPr>
            </w:pPr>
            <w:r w:rsidRPr="00DB7958">
              <w:rPr>
                <w:sz w:val="16"/>
              </w:rPr>
              <w:t>Ja</w:t>
            </w:r>
          </w:p>
        </w:tc>
        <w:tc>
          <w:tcPr>
            <w:tcW w:w="327" w:type="pct"/>
            <w:vAlign w:val="center"/>
          </w:tcPr>
          <w:p w14:paraId="60DAAB3F" w14:textId="77777777" w:rsidR="00E71E9A" w:rsidRPr="00DB7958" w:rsidRDefault="00E71E9A" w:rsidP="00E71E9A">
            <w:pPr>
              <w:spacing w:before="20" w:after="20"/>
              <w:jc w:val="center"/>
              <w:rPr>
                <w:sz w:val="16"/>
                <w:szCs w:val="16"/>
              </w:rPr>
            </w:pPr>
            <w:r w:rsidRPr="00DB7958">
              <w:rPr>
                <w:sz w:val="16"/>
              </w:rPr>
              <w:t>Ja</w:t>
            </w:r>
          </w:p>
        </w:tc>
        <w:tc>
          <w:tcPr>
            <w:tcW w:w="467" w:type="pct"/>
            <w:vAlign w:val="center"/>
          </w:tcPr>
          <w:p w14:paraId="3FE8768A" w14:textId="77777777" w:rsidR="00E71E9A" w:rsidRPr="00DB7958" w:rsidRDefault="00E71E9A" w:rsidP="00E71E9A">
            <w:pPr>
              <w:spacing w:before="20" w:after="20"/>
              <w:jc w:val="center"/>
              <w:rPr>
                <w:sz w:val="16"/>
                <w:szCs w:val="16"/>
              </w:rPr>
            </w:pPr>
            <w:r w:rsidRPr="00DB7958">
              <w:rPr>
                <w:sz w:val="16"/>
              </w:rPr>
              <w:t>Nein</w:t>
            </w:r>
          </w:p>
        </w:tc>
        <w:tc>
          <w:tcPr>
            <w:tcW w:w="513" w:type="pct"/>
            <w:vMerge/>
            <w:vAlign w:val="center"/>
          </w:tcPr>
          <w:p w14:paraId="54186020" w14:textId="77777777" w:rsidR="00E71E9A" w:rsidRPr="00DB7958" w:rsidRDefault="00E71E9A" w:rsidP="00E71E9A">
            <w:pPr>
              <w:spacing w:before="20" w:after="20"/>
              <w:jc w:val="center"/>
              <w:rPr>
                <w:sz w:val="16"/>
                <w:szCs w:val="16"/>
              </w:rPr>
            </w:pPr>
          </w:p>
        </w:tc>
        <w:tc>
          <w:tcPr>
            <w:tcW w:w="420" w:type="pct"/>
            <w:vMerge/>
            <w:vAlign w:val="center"/>
          </w:tcPr>
          <w:p w14:paraId="462C9D37" w14:textId="77777777" w:rsidR="00E71E9A" w:rsidRPr="00DB7958" w:rsidRDefault="00E71E9A" w:rsidP="00E71E9A">
            <w:pPr>
              <w:spacing w:before="20" w:after="20"/>
              <w:jc w:val="center"/>
              <w:rPr>
                <w:sz w:val="16"/>
                <w:szCs w:val="16"/>
              </w:rPr>
            </w:pPr>
          </w:p>
        </w:tc>
        <w:tc>
          <w:tcPr>
            <w:tcW w:w="417" w:type="pct"/>
            <w:vMerge/>
            <w:vAlign w:val="center"/>
          </w:tcPr>
          <w:p w14:paraId="38982EE8" w14:textId="77777777" w:rsidR="00E71E9A" w:rsidRPr="00DB7958" w:rsidRDefault="00E71E9A" w:rsidP="00E71E9A">
            <w:pPr>
              <w:spacing w:before="20" w:after="20"/>
              <w:jc w:val="center"/>
              <w:rPr>
                <w:sz w:val="16"/>
                <w:szCs w:val="16"/>
              </w:rPr>
            </w:pPr>
          </w:p>
        </w:tc>
      </w:tr>
      <w:tr w:rsidR="00E71E9A" w:rsidRPr="00DB7958" w14:paraId="1CA35A7D" w14:textId="77777777" w:rsidTr="00E71E9A">
        <w:tc>
          <w:tcPr>
            <w:tcW w:w="1117" w:type="pct"/>
            <w:tcBorders>
              <w:left w:val="nil"/>
              <w:bottom w:val="nil"/>
            </w:tcBorders>
            <w:vAlign w:val="center"/>
          </w:tcPr>
          <w:p w14:paraId="27E51F34" w14:textId="77777777" w:rsidR="00E71E9A" w:rsidRPr="00DB7958" w:rsidRDefault="00E71E9A" w:rsidP="00E71E9A">
            <w:pPr>
              <w:spacing w:before="20" w:after="20"/>
              <w:jc w:val="center"/>
              <w:rPr>
                <w:sz w:val="16"/>
                <w:szCs w:val="16"/>
              </w:rPr>
            </w:pPr>
          </w:p>
        </w:tc>
        <w:tc>
          <w:tcPr>
            <w:tcW w:w="1085" w:type="pct"/>
            <w:gridSpan w:val="3"/>
            <w:vAlign w:val="center"/>
          </w:tcPr>
          <w:p w14:paraId="1BEAD5D3" w14:textId="77777777" w:rsidR="00E71E9A" w:rsidRPr="00DB7958" w:rsidRDefault="00E71E9A" w:rsidP="00E71E9A">
            <w:pPr>
              <w:spacing w:before="20" w:after="20"/>
              <w:jc w:val="center"/>
              <w:rPr>
                <w:sz w:val="16"/>
                <w:szCs w:val="16"/>
              </w:rPr>
            </w:pPr>
            <w:r w:rsidRPr="00DB7958">
              <w:rPr>
                <w:sz w:val="16"/>
              </w:rPr>
              <w:t>Keine Beleuchtung erforderlich</w:t>
            </w:r>
          </w:p>
        </w:tc>
        <w:tc>
          <w:tcPr>
            <w:tcW w:w="980" w:type="pct"/>
            <w:gridSpan w:val="3"/>
            <w:vAlign w:val="center"/>
          </w:tcPr>
          <w:p w14:paraId="1B19C184" w14:textId="77777777" w:rsidR="00E71E9A" w:rsidRPr="00DB7958" w:rsidRDefault="00E71E9A" w:rsidP="00E71E9A">
            <w:pPr>
              <w:spacing w:before="20" w:after="20"/>
              <w:jc w:val="center"/>
              <w:rPr>
                <w:sz w:val="16"/>
                <w:szCs w:val="16"/>
              </w:rPr>
            </w:pPr>
            <w:r w:rsidRPr="00DB7958">
              <w:rPr>
                <w:sz w:val="16"/>
              </w:rPr>
              <w:t>50 % Einfahrtstreckenbeleuchtung</w:t>
            </w:r>
          </w:p>
        </w:tc>
        <w:tc>
          <w:tcPr>
            <w:tcW w:w="467" w:type="pct"/>
            <w:vAlign w:val="center"/>
          </w:tcPr>
          <w:p w14:paraId="4621B1D4" w14:textId="77777777" w:rsidR="00E71E9A" w:rsidRPr="00DB7958" w:rsidRDefault="00E71E9A" w:rsidP="00E71E9A">
            <w:pPr>
              <w:spacing w:before="20" w:after="20"/>
              <w:jc w:val="center"/>
              <w:rPr>
                <w:sz w:val="16"/>
                <w:szCs w:val="16"/>
              </w:rPr>
            </w:pPr>
            <w:r w:rsidRPr="00DB7958">
              <w:rPr>
                <w:sz w:val="16"/>
              </w:rPr>
              <w:t>100 % Einfahrtstreckenbeleuchtung</w:t>
            </w:r>
          </w:p>
        </w:tc>
        <w:tc>
          <w:tcPr>
            <w:tcW w:w="513" w:type="pct"/>
            <w:vAlign w:val="center"/>
          </w:tcPr>
          <w:p w14:paraId="15AFF9CB" w14:textId="77777777" w:rsidR="00E71E9A" w:rsidRPr="00DB7958" w:rsidRDefault="00E71E9A" w:rsidP="00E71E9A">
            <w:pPr>
              <w:spacing w:before="20" w:after="20"/>
              <w:jc w:val="center"/>
              <w:rPr>
                <w:sz w:val="16"/>
                <w:szCs w:val="16"/>
              </w:rPr>
            </w:pPr>
            <w:r w:rsidRPr="00DB7958">
              <w:rPr>
                <w:sz w:val="16"/>
              </w:rPr>
              <w:t>50 % Einfahrtstreckenbeleuchtung</w:t>
            </w:r>
          </w:p>
        </w:tc>
        <w:tc>
          <w:tcPr>
            <w:tcW w:w="837" w:type="pct"/>
            <w:gridSpan w:val="2"/>
            <w:vAlign w:val="center"/>
          </w:tcPr>
          <w:p w14:paraId="1B0EAA2E" w14:textId="77777777" w:rsidR="00E71E9A" w:rsidRPr="00DB7958" w:rsidRDefault="00E71E9A" w:rsidP="00E71E9A">
            <w:pPr>
              <w:spacing w:before="20" w:after="20"/>
              <w:jc w:val="center"/>
              <w:rPr>
                <w:sz w:val="16"/>
                <w:szCs w:val="16"/>
              </w:rPr>
            </w:pPr>
            <w:r w:rsidRPr="00DB7958">
              <w:rPr>
                <w:sz w:val="16"/>
              </w:rPr>
              <w:t>100 % Einfahrtstreckenbeleuchtung</w:t>
            </w:r>
          </w:p>
        </w:tc>
      </w:tr>
    </w:tbl>
    <w:p w14:paraId="373369B7" w14:textId="5C5EE5FF" w:rsidR="00FF42C6" w:rsidRPr="00DB7958" w:rsidRDefault="00A74E71" w:rsidP="00FF79C7">
      <w:pPr>
        <w:pStyle w:val="Tabulka"/>
        <w:keepNext/>
        <w:keepLines/>
        <w:numPr>
          <w:ilvl w:val="0"/>
          <w:numId w:val="0"/>
        </w:numPr>
        <w:ind w:left="1440" w:hanging="1440"/>
      </w:pPr>
      <w:r w:rsidRPr="00DB7958">
        <w:t>Tabelle 18</w:t>
      </w:r>
      <w:r w:rsidRPr="00DB7958">
        <w:tab/>
        <w:t>In einer Richtung befahrbarer Überlandtunnel mit hoher Verkehrsstärke oder hohen Geschwindigkeiten</w:t>
      </w:r>
    </w:p>
    <w:tbl>
      <w:tblPr>
        <w:tblStyle w:val="TableGrid"/>
        <w:tblW w:w="5000" w:type="pct"/>
        <w:tblLayout w:type="fixed"/>
        <w:tblCellMar>
          <w:left w:w="43" w:type="dxa"/>
          <w:right w:w="43" w:type="dxa"/>
        </w:tblCellMar>
        <w:tblLook w:val="04A0" w:firstRow="1" w:lastRow="0" w:firstColumn="1" w:lastColumn="0" w:noHBand="0" w:noVBand="1"/>
      </w:tblPr>
      <w:tblGrid>
        <w:gridCol w:w="2004"/>
        <w:gridCol w:w="837"/>
        <w:gridCol w:w="605"/>
        <w:gridCol w:w="587"/>
        <w:gridCol w:w="587"/>
        <w:gridCol w:w="587"/>
        <w:gridCol w:w="587"/>
        <w:gridCol w:w="837"/>
        <w:gridCol w:w="920"/>
        <w:gridCol w:w="754"/>
        <w:gridCol w:w="752"/>
      </w:tblGrid>
      <w:tr w:rsidR="00E71E9A" w:rsidRPr="00DB7958" w14:paraId="09F364D9" w14:textId="77777777" w:rsidTr="00E71E9A">
        <w:tc>
          <w:tcPr>
            <w:tcW w:w="1106" w:type="pct"/>
            <w:vAlign w:val="center"/>
          </w:tcPr>
          <w:p w14:paraId="692D0548" w14:textId="77777777" w:rsidR="00E71E9A" w:rsidRPr="00DB7958" w:rsidRDefault="00E71E9A" w:rsidP="00E71E9A">
            <w:pPr>
              <w:keepNext/>
              <w:spacing w:before="20" w:after="20"/>
              <w:jc w:val="center"/>
              <w:rPr>
                <w:b/>
                <w:sz w:val="16"/>
                <w:szCs w:val="16"/>
              </w:rPr>
            </w:pPr>
            <w:r w:rsidRPr="00DB7958">
              <w:rPr>
                <w:b/>
                <w:sz w:val="16"/>
              </w:rPr>
              <w:t>Tunnellänge</w:t>
            </w:r>
          </w:p>
        </w:tc>
        <w:tc>
          <w:tcPr>
            <w:tcW w:w="462" w:type="pct"/>
            <w:vAlign w:val="center"/>
          </w:tcPr>
          <w:p w14:paraId="7F308540" w14:textId="77777777" w:rsidR="00E71E9A" w:rsidRPr="00DB7958" w:rsidRDefault="00E71E9A" w:rsidP="00E71E9A">
            <w:pPr>
              <w:keepNext/>
              <w:spacing w:before="20" w:after="20"/>
              <w:jc w:val="center"/>
              <w:rPr>
                <w:b/>
                <w:sz w:val="16"/>
                <w:szCs w:val="16"/>
              </w:rPr>
            </w:pPr>
            <w:r w:rsidRPr="00DB7958">
              <w:rPr>
                <w:b/>
                <w:sz w:val="16"/>
              </w:rPr>
              <w:t>0 m - 100 m</w:t>
            </w:r>
          </w:p>
        </w:tc>
        <w:tc>
          <w:tcPr>
            <w:tcW w:w="2092" w:type="pct"/>
            <w:gridSpan w:val="6"/>
            <w:vAlign w:val="center"/>
          </w:tcPr>
          <w:p w14:paraId="0374F040" w14:textId="77777777" w:rsidR="00E71E9A" w:rsidRPr="00DB7958" w:rsidRDefault="00E71E9A" w:rsidP="00E71E9A">
            <w:pPr>
              <w:keepNext/>
              <w:spacing w:before="20" w:after="20"/>
              <w:jc w:val="center"/>
              <w:rPr>
                <w:b/>
                <w:sz w:val="16"/>
                <w:szCs w:val="16"/>
              </w:rPr>
            </w:pPr>
            <w:r w:rsidRPr="00DB7958">
              <w:rPr>
                <w:b/>
                <w:sz w:val="16"/>
              </w:rPr>
              <w:t>101 m - 150 m</w:t>
            </w:r>
          </w:p>
        </w:tc>
        <w:tc>
          <w:tcPr>
            <w:tcW w:w="924" w:type="pct"/>
            <w:gridSpan w:val="2"/>
            <w:vAlign w:val="center"/>
          </w:tcPr>
          <w:p w14:paraId="38316E70" w14:textId="77777777" w:rsidR="00E71E9A" w:rsidRPr="00DB7958" w:rsidRDefault="00E71E9A" w:rsidP="00E71E9A">
            <w:pPr>
              <w:keepNext/>
              <w:spacing w:before="20" w:after="20"/>
              <w:jc w:val="center"/>
              <w:rPr>
                <w:b/>
                <w:sz w:val="16"/>
                <w:szCs w:val="16"/>
              </w:rPr>
            </w:pPr>
            <w:r w:rsidRPr="00DB7958">
              <w:rPr>
                <w:b/>
                <w:sz w:val="16"/>
              </w:rPr>
              <w:t>151 m - 200 m</w:t>
            </w:r>
          </w:p>
        </w:tc>
        <w:tc>
          <w:tcPr>
            <w:tcW w:w="415" w:type="pct"/>
            <w:vAlign w:val="center"/>
          </w:tcPr>
          <w:p w14:paraId="5B669873" w14:textId="77777777" w:rsidR="00E71E9A" w:rsidRPr="00DB7958" w:rsidRDefault="00E71E9A" w:rsidP="00E71E9A">
            <w:pPr>
              <w:keepNext/>
              <w:spacing w:before="20" w:after="20"/>
              <w:jc w:val="center"/>
              <w:rPr>
                <w:b/>
                <w:sz w:val="16"/>
                <w:szCs w:val="16"/>
              </w:rPr>
            </w:pPr>
            <w:r w:rsidRPr="00DB7958">
              <w:rPr>
                <w:b/>
                <w:sz w:val="16"/>
              </w:rPr>
              <w:t>über 200 m</w:t>
            </w:r>
          </w:p>
        </w:tc>
      </w:tr>
      <w:tr w:rsidR="00E71E9A" w:rsidRPr="00DB7958" w14:paraId="098AE437" w14:textId="77777777" w:rsidTr="00E71E9A">
        <w:tc>
          <w:tcPr>
            <w:tcW w:w="1106" w:type="pct"/>
            <w:vAlign w:val="center"/>
          </w:tcPr>
          <w:p w14:paraId="59708FFA" w14:textId="77777777" w:rsidR="00E71E9A" w:rsidRPr="00DB7958" w:rsidRDefault="00E71E9A" w:rsidP="00E71E9A">
            <w:pPr>
              <w:spacing w:before="20" w:after="20"/>
              <w:jc w:val="center"/>
              <w:rPr>
                <w:sz w:val="16"/>
                <w:szCs w:val="16"/>
              </w:rPr>
            </w:pPr>
            <w:r w:rsidRPr="00DB7958">
              <w:rPr>
                <w:sz w:val="16"/>
              </w:rPr>
              <w:t>Ausfahrt sichtbar</w:t>
            </w:r>
          </w:p>
        </w:tc>
        <w:tc>
          <w:tcPr>
            <w:tcW w:w="462" w:type="pct"/>
            <w:vMerge w:val="restart"/>
            <w:vAlign w:val="center"/>
          </w:tcPr>
          <w:p w14:paraId="4E505E09" w14:textId="77777777" w:rsidR="00E71E9A" w:rsidRPr="00DB7958" w:rsidRDefault="00E71E9A" w:rsidP="00E71E9A">
            <w:pPr>
              <w:spacing w:before="20" w:after="20"/>
              <w:jc w:val="center"/>
              <w:rPr>
                <w:sz w:val="16"/>
                <w:szCs w:val="16"/>
              </w:rPr>
            </w:pPr>
            <w:r w:rsidRPr="00DB7958">
              <w:rPr>
                <w:sz w:val="16"/>
              </w:rPr>
              <w:t>Ja</w:t>
            </w:r>
          </w:p>
        </w:tc>
        <w:tc>
          <w:tcPr>
            <w:tcW w:w="982" w:type="pct"/>
            <w:gridSpan w:val="3"/>
            <w:vAlign w:val="center"/>
          </w:tcPr>
          <w:p w14:paraId="7C344E8A" w14:textId="77777777" w:rsidR="00E71E9A" w:rsidRPr="00DB7958" w:rsidRDefault="00E71E9A" w:rsidP="00E71E9A">
            <w:pPr>
              <w:spacing w:before="20" w:after="20"/>
              <w:jc w:val="center"/>
              <w:rPr>
                <w:sz w:val="16"/>
                <w:szCs w:val="16"/>
              </w:rPr>
            </w:pPr>
            <w:r w:rsidRPr="00DB7958">
              <w:rPr>
                <w:sz w:val="16"/>
              </w:rPr>
              <w:t>Ja</w:t>
            </w:r>
          </w:p>
        </w:tc>
        <w:tc>
          <w:tcPr>
            <w:tcW w:w="1110" w:type="pct"/>
            <w:gridSpan w:val="3"/>
            <w:vAlign w:val="center"/>
          </w:tcPr>
          <w:p w14:paraId="7DB60B13" w14:textId="77777777" w:rsidR="00E71E9A" w:rsidRPr="00DB7958" w:rsidRDefault="00E71E9A" w:rsidP="00E71E9A">
            <w:pPr>
              <w:spacing w:before="20" w:after="20"/>
              <w:jc w:val="center"/>
              <w:rPr>
                <w:sz w:val="16"/>
                <w:szCs w:val="16"/>
              </w:rPr>
            </w:pPr>
            <w:r w:rsidRPr="00DB7958">
              <w:rPr>
                <w:sz w:val="16"/>
              </w:rPr>
              <w:t>Nein</w:t>
            </w:r>
          </w:p>
        </w:tc>
        <w:tc>
          <w:tcPr>
            <w:tcW w:w="508" w:type="pct"/>
            <w:vMerge w:val="restart"/>
            <w:vAlign w:val="center"/>
          </w:tcPr>
          <w:p w14:paraId="4BD3DD59" w14:textId="77777777" w:rsidR="00E71E9A" w:rsidRPr="00DB7958" w:rsidRDefault="00E71E9A" w:rsidP="00E71E9A">
            <w:pPr>
              <w:spacing w:before="20" w:after="20"/>
              <w:jc w:val="center"/>
              <w:rPr>
                <w:sz w:val="16"/>
                <w:szCs w:val="16"/>
              </w:rPr>
            </w:pPr>
            <w:r w:rsidRPr="00DB7958">
              <w:rPr>
                <w:sz w:val="16"/>
              </w:rPr>
              <w:t>Ja</w:t>
            </w:r>
          </w:p>
        </w:tc>
        <w:tc>
          <w:tcPr>
            <w:tcW w:w="416" w:type="pct"/>
            <w:vMerge w:val="restart"/>
            <w:vAlign w:val="center"/>
          </w:tcPr>
          <w:p w14:paraId="19DF8C81" w14:textId="77777777" w:rsidR="00E71E9A" w:rsidRPr="00DB7958" w:rsidRDefault="00E71E9A" w:rsidP="00E71E9A">
            <w:pPr>
              <w:spacing w:before="20" w:after="20"/>
              <w:jc w:val="center"/>
              <w:rPr>
                <w:sz w:val="16"/>
                <w:szCs w:val="16"/>
              </w:rPr>
            </w:pPr>
            <w:r w:rsidRPr="00DB7958">
              <w:rPr>
                <w:sz w:val="16"/>
              </w:rPr>
              <w:t>Nein</w:t>
            </w:r>
          </w:p>
        </w:tc>
        <w:tc>
          <w:tcPr>
            <w:tcW w:w="415" w:type="pct"/>
            <w:vMerge w:val="restart"/>
            <w:vAlign w:val="center"/>
          </w:tcPr>
          <w:p w14:paraId="301DFD4B" w14:textId="77777777" w:rsidR="00E71E9A" w:rsidRPr="00DB7958" w:rsidRDefault="00E71E9A" w:rsidP="00E71E9A">
            <w:pPr>
              <w:spacing w:before="20" w:after="20"/>
              <w:jc w:val="center"/>
              <w:rPr>
                <w:sz w:val="16"/>
                <w:szCs w:val="16"/>
              </w:rPr>
            </w:pPr>
            <w:r w:rsidRPr="00DB7958">
              <w:rPr>
                <w:sz w:val="16"/>
              </w:rPr>
              <w:t>Ja</w:t>
            </w:r>
          </w:p>
        </w:tc>
      </w:tr>
      <w:tr w:rsidR="00E71E9A" w:rsidRPr="00DB7958" w14:paraId="5094227B" w14:textId="77777777" w:rsidTr="00E71E9A">
        <w:tc>
          <w:tcPr>
            <w:tcW w:w="1106" w:type="pct"/>
            <w:vAlign w:val="center"/>
          </w:tcPr>
          <w:p w14:paraId="3061CDC6" w14:textId="77777777" w:rsidR="00E71E9A" w:rsidRPr="00DB7958" w:rsidRDefault="00E71E9A" w:rsidP="00E71E9A">
            <w:pPr>
              <w:spacing w:before="20" w:after="20"/>
              <w:jc w:val="center"/>
              <w:rPr>
                <w:sz w:val="16"/>
                <w:szCs w:val="16"/>
              </w:rPr>
            </w:pPr>
            <w:r w:rsidRPr="00DB7958">
              <w:rPr>
                <w:sz w:val="16"/>
              </w:rPr>
              <w:t>Geschwindigkeit ≤ 70 km/h</w:t>
            </w:r>
          </w:p>
        </w:tc>
        <w:tc>
          <w:tcPr>
            <w:tcW w:w="462" w:type="pct"/>
            <w:vMerge/>
            <w:vAlign w:val="center"/>
          </w:tcPr>
          <w:p w14:paraId="331FFCD2" w14:textId="77777777" w:rsidR="00E71E9A" w:rsidRPr="00DB7958" w:rsidRDefault="00E71E9A" w:rsidP="00E71E9A">
            <w:pPr>
              <w:spacing w:before="20" w:after="20"/>
              <w:jc w:val="center"/>
              <w:rPr>
                <w:sz w:val="16"/>
                <w:szCs w:val="16"/>
              </w:rPr>
            </w:pPr>
          </w:p>
        </w:tc>
        <w:tc>
          <w:tcPr>
            <w:tcW w:w="334" w:type="pct"/>
            <w:vAlign w:val="center"/>
          </w:tcPr>
          <w:p w14:paraId="6D32E099" w14:textId="77777777" w:rsidR="00E71E9A" w:rsidRPr="00DB7958" w:rsidRDefault="00E71E9A" w:rsidP="00E71E9A">
            <w:pPr>
              <w:spacing w:before="20" w:after="20"/>
              <w:jc w:val="center"/>
              <w:rPr>
                <w:sz w:val="16"/>
                <w:szCs w:val="16"/>
              </w:rPr>
            </w:pPr>
            <w:r w:rsidRPr="00DB7958">
              <w:rPr>
                <w:sz w:val="16"/>
              </w:rPr>
              <w:t>Ja</w:t>
            </w:r>
          </w:p>
        </w:tc>
        <w:tc>
          <w:tcPr>
            <w:tcW w:w="648" w:type="pct"/>
            <w:gridSpan w:val="2"/>
            <w:vAlign w:val="center"/>
          </w:tcPr>
          <w:p w14:paraId="53DF4564" w14:textId="77777777" w:rsidR="00E71E9A" w:rsidRPr="00DB7958" w:rsidRDefault="00E71E9A" w:rsidP="00E71E9A">
            <w:pPr>
              <w:spacing w:before="20" w:after="20"/>
              <w:jc w:val="center"/>
              <w:rPr>
                <w:sz w:val="16"/>
                <w:szCs w:val="16"/>
              </w:rPr>
            </w:pPr>
            <w:r w:rsidRPr="00DB7958">
              <w:rPr>
                <w:sz w:val="16"/>
              </w:rPr>
              <w:t>Nein</w:t>
            </w:r>
          </w:p>
        </w:tc>
        <w:tc>
          <w:tcPr>
            <w:tcW w:w="324" w:type="pct"/>
            <w:vAlign w:val="center"/>
          </w:tcPr>
          <w:p w14:paraId="3775F840" w14:textId="77777777" w:rsidR="00E71E9A" w:rsidRPr="00DB7958" w:rsidRDefault="00E71E9A" w:rsidP="00E71E9A">
            <w:pPr>
              <w:spacing w:before="20" w:after="20"/>
              <w:jc w:val="center"/>
              <w:rPr>
                <w:sz w:val="16"/>
                <w:szCs w:val="16"/>
              </w:rPr>
            </w:pPr>
            <w:r w:rsidRPr="00DB7958">
              <w:rPr>
                <w:sz w:val="16"/>
              </w:rPr>
              <w:t>Ja</w:t>
            </w:r>
          </w:p>
        </w:tc>
        <w:tc>
          <w:tcPr>
            <w:tcW w:w="786" w:type="pct"/>
            <w:gridSpan w:val="2"/>
            <w:vAlign w:val="center"/>
          </w:tcPr>
          <w:p w14:paraId="43C190CF" w14:textId="77777777" w:rsidR="00E71E9A" w:rsidRPr="00DB7958" w:rsidRDefault="00E71E9A" w:rsidP="00E71E9A">
            <w:pPr>
              <w:spacing w:before="20" w:after="20"/>
              <w:jc w:val="center"/>
              <w:rPr>
                <w:sz w:val="16"/>
                <w:szCs w:val="16"/>
              </w:rPr>
            </w:pPr>
            <w:r w:rsidRPr="00DB7958">
              <w:rPr>
                <w:sz w:val="16"/>
              </w:rPr>
              <w:t>Nein</w:t>
            </w:r>
          </w:p>
        </w:tc>
        <w:tc>
          <w:tcPr>
            <w:tcW w:w="508" w:type="pct"/>
            <w:vMerge/>
            <w:vAlign w:val="center"/>
          </w:tcPr>
          <w:p w14:paraId="73DD1BB4" w14:textId="77777777" w:rsidR="00E71E9A" w:rsidRPr="00DB7958" w:rsidRDefault="00E71E9A" w:rsidP="00E71E9A">
            <w:pPr>
              <w:spacing w:before="20" w:after="20"/>
              <w:jc w:val="center"/>
              <w:rPr>
                <w:sz w:val="16"/>
                <w:szCs w:val="16"/>
              </w:rPr>
            </w:pPr>
          </w:p>
        </w:tc>
        <w:tc>
          <w:tcPr>
            <w:tcW w:w="416" w:type="pct"/>
            <w:vMerge/>
            <w:vAlign w:val="center"/>
          </w:tcPr>
          <w:p w14:paraId="047CC5AD" w14:textId="77777777" w:rsidR="00E71E9A" w:rsidRPr="00DB7958" w:rsidRDefault="00E71E9A" w:rsidP="00E71E9A">
            <w:pPr>
              <w:spacing w:before="20" w:after="20"/>
              <w:jc w:val="center"/>
              <w:rPr>
                <w:sz w:val="16"/>
                <w:szCs w:val="16"/>
              </w:rPr>
            </w:pPr>
          </w:p>
        </w:tc>
        <w:tc>
          <w:tcPr>
            <w:tcW w:w="415" w:type="pct"/>
            <w:vMerge/>
            <w:vAlign w:val="center"/>
          </w:tcPr>
          <w:p w14:paraId="41B825EF" w14:textId="77777777" w:rsidR="00E71E9A" w:rsidRPr="00DB7958" w:rsidRDefault="00E71E9A" w:rsidP="00E71E9A">
            <w:pPr>
              <w:spacing w:before="20" w:after="20"/>
              <w:jc w:val="center"/>
              <w:rPr>
                <w:sz w:val="16"/>
                <w:szCs w:val="16"/>
              </w:rPr>
            </w:pPr>
          </w:p>
        </w:tc>
      </w:tr>
      <w:tr w:rsidR="00E71E9A" w:rsidRPr="00DB7958" w14:paraId="14536324" w14:textId="77777777" w:rsidTr="00E71E9A">
        <w:tc>
          <w:tcPr>
            <w:tcW w:w="1106" w:type="pct"/>
            <w:tcBorders>
              <w:bottom w:val="single" w:sz="4" w:space="0" w:color="auto"/>
            </w:tcBorders>
            <w:vAlign w:val="center"/>
          </w:tcPr>
          <w:p w14:paraId="5DFBAEA9" w14:textId="77777777" w:rsidR="00E71E9A" w:rsidRPr="00DB7958" w:rsidRDefault="00E71E9A" w:rsidP="00E71E9A">
            <w:pPr>
              <w:spacing w:before="20" w:after="20"/>
              <w:jc w:val="center"/>
              <w:rPr>
                <w:sz w:val="16"/>
                <w:szCs w:val="16"/>
              </w:rPr>
            </w:pPr>
            <w:r w:rsidRPr="00DB7958">
              <w:rPr>
                <w:sz w:val="16"/>
              </w:rPr>
              <w:t>Verkehrsstärke ≤ 2000 Fahrzeuge in einer Fahrtrichtung</w:t>
            </w:r>
          </w:p>
        </w:tc>
        <w:tc>
          <w:tcPr>
            <w:tcW w:w="462" w:type="pct"/>
            <w:vMerge/>
            <w:vAlign w:val="center"/>
          </w:tcPr>
          <w:p w14:paraId="1B686B67" w14:textId="77777777" w:rsidR="00E71E9A" w:rsidRPr="00DB7958" w:rsidRDefault="00E71E9A" w:rsidP="00E71E9A">
            <w:pPr>
              <w:spacing w:before="20" w:after="20"/>
              <w:jc w:val="center"/>
              <w:rPr>
                <w:sz w:val="16"/>
                <w:szCs w:val="16"/>
              </w:rPr>
            </w:pPr>
          </w:p>
        </w:tc>
        <w:tc>
          <w:tcPr>
            <w:tcW w:w="334" w:type="pct"/>
            <w:vAlign w:val="center"/>
          </w:tcPr>
          <w:p w14:paraId="0FED1860" w14:textId="77777777" w:rsidR="00E71E9A" w:rsidRPr="00DB7958" w:rsidRDefault="00E71E9A" w:rsidP="00E71E9A">
            <w:pPr>
              <w:spacing w:before="20" w:after="20"/>
              <w:jc w:val="center"/>
              <w:rPr>
                <w:sz w:val="16"/>
                <w:szCs w:val="16"/>
              </w:rPr>
            </w:pPr>
            <w:r w:rsidRPr="00DB7958">
              <w:rPr>
                <w:sz w:val="16"/>
              </w:rPr>
              <w:t>Ja</w:t>
            </w:r>
          </w:p>
        </w:tc>
        <w:tc>
          <w:tcPr>
            <w:tcW w:w="324" w:type="pct"/>
            <w:vAlign w:val="center"/>
          </w:tcPr>
          <w:p w14:paraId="15CCD912" w14:textId="77777777" w:rsidR="00E71E9A" w:rsidRPr="00DB7958" w:rsidRDefault="00E71E9A" w:rsidP="00E71E9A">
            <w:pPr>
              <w:spacing w:before="20" w:after="20"/>
              <w:jc w:val="center"/>
              <w:rPr>
                <w:sz w:val="16"/>
                <w:szCs w:val="16"/>
              </w:rPr>
            </w:pPr>
            <w:r w:rsidRPr="00DB7958">
              <w:rPr>
                <w:sz w:val="16"/>
              </w:rPr>
              <w:t>Ja</w:t>
            </w:r>
          </w:p>
        </w:tc>
        <w:tc>
          <w:tcPr>
            <w:tcW w:w="324" w:type="pct"/>
            <w:vAlign w:val="center"/>
          </w:tcPr>
          <w:p w14:paraId="6EB031DF" w14:textId="77777777" w:rsidR="00E71E9A" w:rsidRPr="00DB7958" w:rsidRDefault="00E71E9A" w:rsidP="00E71E9A">
            <w:pPr>
              <w:spacing w:before="20" w:after="20"/>
              <w:jc w:val="center"/>
              <w:rPr>
                <w:sz w:val="16"/>
                <w:szCs w:val="16"/>
              </w:rPr>
            </w:pPr>
            <w:r w:rsidRPr="00DB7958">
              <w:rPr>
                <w:sz w:val="16"/>
              </w:rPr>
              <w:t>Nein</w:t>
            </w:r>
          </w:p>
        </w:tc>
        <w:tc>
          <w:tcPr>
            <w:tcW w:w="324" w:type="pct"/>
            <w:vAlign w:val="center"/>
          </w:tcPr>
          <w:p w14:paraId="787629E6" w14:textId="77777777" w:rsidR="00E71E9A" w:rsidRPr="00DB7958" w:rsidRDefault="00E71E9A" w:rsidP="00E71E9A">
            <w:pPr>
              <w:spacing w:before="20" w:after="20"/>
              <w:jc w:val="center"/>
              <w:rPr>
                <w:sz w:val="16"/>
                <w:szCs w:val="16"/>
              </w:rPr>
            </w:pPr>
            <w:r w:rsidRPr="00DB7958">
              <w:rPr>
                <w:sz w:val="16"/>
              </w:rPr>
              <w:t>Ja</w:t>
            </w:r>
          </w:p>
        </w:tc>
        <w:tc>
          <w:tcPr>
            <w:tcW w:w="324" w:type="pct"/>
            <w:vAlign w:val="center"/>
          </w:tcPr>
          <w:p w14:paraId="6832605A" w14:textId="77777777" w:rsidR="00E71E9A" w:rsidRPr="00DB7958" w:rsidRDefault="00E71E9A" w:rsidP="00E71E9A">
            <w:pPr>
              <w:spacing w:before="20" w:after="20"/>
              <w:jc w:val="center"/>
              <w:rPr>
                <w:sz w:val="16"/>
                <w:szCs w:val="16"/>
              </w:rPr>
            </w:pPr>
            <w:r w:rsidRPr="00DB7958">
              <w:rPr>
                <w:sz w:val="16"/>
              </w:rPr>
              <w:t>Ja</w:t>
            </w:r>
          </w:p>
        </w:tc>
        <w:tc>
          <w:tcPr>
            <w:tcW w:w="462" w:type="pct"/>
            <w:vAlign w:val="center"/>
          </w:tcPr>
          <w:p w14:paraId="6FA74A03" w14:textId="77777777" w:rsidR="00E71E9A" w:rsidRPr="00DB7958" w:rsidRDefault="00E71E9A" w:rsidP="00E71E9A">
            <w:pPr>
              <w:spacing w:before="20" w:after="20"/>
              <w:jc w:val="center"/>
              <w:rPr>
                <w:sz w:val="16"/>
                <w:szCs w:val="16"/>
              </w:rPr>
            </w:pPr>
            <w:r w:rsidRPr="00DB7958">
              <w:rPr>
                <w:sz w:val="16"/>
              </w:rPr>
              <w:t>Nein</w:t>
            </w:r>
          </w:p>
        </w:tc>
        <w:tc>
          <w:tcPr>
            <w:tcW w:w="508" w:type="pct"/>
            <w:vMerge/>
            <w:vAlign w:val="center"/>
          </w:tcPr>
          <w:p w14:paraId="7FCF55D0" w14:textId="77777777" w:rsidR="00E71E9A" w:rsidRPr="00DB7958" w:rsidRDefault="00E71E9A" w:rsidP="00E71E9A">
            <w:pPr>
              <w:spacing w:before="20" w:after="20"/>
              <w:jc w:val="center"/>
              <w:rPr>
                <w:sz w:val="16"/>
                <w:szCs w:val="16"/>
              </w:rPr>
            </w:pPr>
          </w:p>
        </w:tc>
        <w:tc>
          <w:tcPr>
            <w:tcW w:w="416" w:type="pct"/>
            <w:vMerge/>
            <w:vAlign w:val="center"/>
          </w:tcPr>
          <w:p w14:paraId="501C0F29" w14:textId="77777777" w:rsidR="00E71E9A" w:rsidRPr="00DB7958" w:rsidRDefault="00E71E9A" w:rsidP="00E71E9A">
            <w:pPr>
              <w:spacing w:before="20" w:after="20"/>
              <w:jc w:val="center"/>
              <w:rPr>
                <w:sz w:val="16"/>
                <w:szCs w:val="16"/>
              </w:rPr>
            </w:pPr>
          </w:p>
        </w:tc>
        <w:tc>
          <w:tcPr>
            <w:tcW w:w="415" w:type="pct"/>
            <w:vMerge/>
            <w:vAlign w:val="center"/>
          </w:tcPr>
          <w:p w14:paraId="5F7E88CF" w14:textId="77777777" w:rsidR="00E71E9A" w:rsidRPr="00DB7958" w:rsidRDefault="00E71E9A" w:rsidP="00E71E9A">
            <w:pPr>
              <w:spacing w:before="20" w:after="20"/>
              <w:jc w:val="center"/>
              <w:rPr>
                <w:sz w:val="16"/>
                <w:szCs w:val="16"/>
              </w:rPr>
            </w:pPr>
          </w:p>
        </w:tc>
      </w:tr>
      <w:tr w:rsidR="00E71E9A" w:rsidRPr="00DB7958" w14:paraId="091861D4" w14:textId="77777777" w:rsidTr="00E71E9A">
        <w:tc>
          <w:tcPr>
            <w:tcW w:w="1106" w:type="pct"/>
            <w:tcBorders>
              <w:left w:val="nil"/>
              <w:bottom w:val="nil"/>
            </w:tcBorders>
            <w:vAlign w:val="center"/>
          </w:tcPr>
          <w:p w14:paraId="5E0F0BCE" w14:textId="77777777" w:rsidR="00E71E9A" w:rsidRPr="00DB7958" w:rsidRDefault="00E71E9A" w:rsidP="00E71E9A">
            <w:pPr>
              <w:spacing w:before="20" w:after="20"/>
              <w:jc w:val="center"/>
              <w:rPr>
                <w:sz w:val="16"/>
                <w:szCs w:val="16"/>
              </w:rPr>
            </w:pPr>
          </w:p>
        </w:tc>
        <w:tc>
          <w:tcPr>
            <w:tcW w:w="1120" w:type="pct"/>
            <w:gridSpan w:val="3"/>
            <w:vAlign w:val="center"/>
          </w:tcPr>
          <w:p w14:paraId="0244D2BA" w14:textId="77777777" w:rsidR="00E71E9A" w:rsidRPr="00DB7958" w:rsidRDefault="00E71E9A" w:rsidP="00E71E9A">
            <w:pPr>
              <w:spacing w:before="20" w:after="20"/>
              <w:jc w:val="center"/>
              <w:rPr>
                <w:sz w:val="16"/>
                <w:szCs w:val="16"/>
              </w:rPr>
            </w:pPr>
            <w:r w:rsidRPr="00DB7958">
              <w:rPr>
                <w:sz w:val="16"/>
              </w:rPr>
              <w:t>Keine Beleuchtung erforderlich</w:t>
            </w:r>
          </w:p>
        </w:tc>
        <w:tc>
          <w:tcPr>
            <w:tcW w:w="972" w:type="pct"/>
            <w:gridSpan w:val="3"/>
            <w:vAlign w:val="center"/>
          </w:tcPr>
          <w:p w14:paraId="2554EAD6" w14:textId="77777777" w:rsidR="00E71E9A" w:rsidRPr="00DB7958" w:rsidRDefault="00E71E9A" w:rsidP="00E71E9A">
            <w:pPr>
              <w:spacing w:before="20" w:after="20"/>
              <w:jc w:val="center"/>
              <w:rPr>
                <w:sz w:val="16"/>
                <w:szCs w:val="16"/>
              </w:rPr>
            </w:pPr>
            <w:r w:rsidRPr="00DB7958">
              <w:rPr>
                <w:sz w:val="16"/>
              </w:rPr>
              <w:t>50 % Einfahrtstreckenbeleuchtung</w:t>
            </w:r>
          </w:p>
        </w:tc>
        <w:tc>
          <w:tcPr>
            <w:tcW w:w="462" w:type="pct"/>
            <w:vAlign w:val="center"/>
          </w:tcPr>
          <w:p w14:paraId="45C1CF3D" w14:textId="77777777" w:rsidR="00E71E9A" w:rsidRPr="00DB7958" w:rsidRDefault="00E71E9A" w:rsidP="00E71E9A">
            <w:pPr>
              <w:spacing w:before="20" w:after="20"/>
              <w:jc w:val="center"/>
              <w:rPr>
                <w:sz w:val="16"/>
                <w:szCs w:val="16"/>
              </w:rPr>
            </w:pPr>
            <w:r w:rsidRPr="00DB7958">
              <w:rPr>
                <w:sz w:val="16"/>
              </w:rPr>
              <w:t>100 % Einfahrtstreckenbeleuchtung</w:t>
            </w:r>
          </w:p>
        </w:tc>
        <w:tc>
          <w:tcPr>
            <w:tcW w:w="508" w:type="pct"/>
            <w:vAlign w:val="center"/>
          </w:tcPr>
          <w:p w14:paraId="37382A2E" w14:textId="77777777" w:rsidR="00E71E9A" w:rsidRPr="00DB7958" w:rsidRDefault="00E71E9A" w:rsidP="00E71E9A">
            <w:pPr>
              <w:spacing w:before="20" w:after="20"/>
              <w:jc w:val="center"/>
              <w:rPr>
                <w:sz w:val="16"/>
                <w:szCs w:val="16"/>
              </w:rPr>
            </w:pPr>
            <w:r w:rsidRPr="00DB7958">
              <w:rPr>
                <w:sz w:val="16"/>
              </w:rPr>
              <w:t>50 % Einfahrtstreckenbeleuchtung</w:t>
            </w:r>
          </w:p>
        </w:tc>
        <w:tc>
          <w:tcPr>
            <w:tcW w:w="831" w:type="pct"/>
            <w:gridSpan w:val="2"/>
            <w:vAlign w:val="center"/>
          </w:tcPr>
          <w:p w14:paraId="00B70A72" w14:textId="77777777" w:rsidR="00E71E9A" w:rsidRPr="00DB7958" w:rsidRDefault="00E71E9A" w:rsidP="00E71E9A">
            <w:pPr>
              <w:spacing w:before="20" w:after="20"/>
              <w:jc w:val="center"/>
              <w:rPr>
                <w:sz w:val="16"/>
                <w:szCs w:val="16"/>
              </w:rPr>
            </w:pPr>
            <w:r w:rsidRPr="00DB7958">
              <w:rPr>
                <w:sz w:val="16"/>
              </w:rPr>
              <w:t>100 % Einfahrtstreckenbeleuchtung</w:t>
            </w:r>
          </w:p>
        </w:tc>
      </w:tr>
    </w:tbl>
    <w:p w14:paraId="076DAE27" w14:textId="77777777" w:rsidR="00E71E9A" w:rsidRPr="00DB7958" w:rsidRDefault="00E71E9A" w:rsidP="008D5A2A">
      <w:pPr>
        <w:pStyle w:val="tl1"/>
      </w:pPr>
    </w:p>
    <w:p w14:paraId="292D1921" w14:textId="77777777" w:rsidR="00FF42C6" w:rsidRPr="00DB7958" w:rsidRDefault="004317F6" w:rsidP="008D5A2A">
      <w:pPr>
        <w:pStyle w:val="tl1"/>
      </w:pPr>
      <w:r w:rsidRPr="00DB7958">
        <w:t xml:space="preserve">Zur Beurteilung der Sichtbarkeit der Szenerie hinter dem Ausgangsportal muss die graphische Methode des sichtbaren Anteils LTP herangezogen werden. Die Darstellung eines kurzen Tunnels mit den für die Berechnung des sichtbaren Anteils notwendigen Punkte findet sich in Abbildung 11. </w:t>
      </w:r>
    </w:p>
    <w:p w14:paraId="4229C8A0" w14:textId="77777777" w:rsidR="00FF42C6" w:rsidRPr="00DB7958" w:rsidRDefault="00A3783F" w:rsidP="008D5A2A">
      <w:pPr>
        <w:jc w:val="center"/>
        <w:rPr>
          <w:rFonts w:ascii="Calibri Light" w:hAnsi="Calibri Light"/>
          <w:sz w:val="28"/>
          <w:szCs w:val="28"/>
        </w:rPr>
      </w:pPr>
      <w:r w:rsidRPr="00DB7958">
        <w:rPr>
          <w:rFonts w:ascii="Calibri Light" w:hAnsi="Calibri Light"/>
          <w:noProof/>
          <w:sz w:val="28"/>
          <w:szCs w:val="28"/>
          <w:lang w:val="en-US"/>
        </w:rPr>
        <w:lastRenderedPageBreak/>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065EA04B" w:rsidR="00FF42C6" w:rsidRPr="00DB7958" w:rsidRDefault="00A74E71" w:rsidP="00FF79C7">
      <w:pPr>
        <w:pStyle w:val="Obrzek"/>
        <w:numPr>
          <w:ilvl w:val="0"/>
          <w:numId w:val="0"/>
        </w:numPr>
        <w:tabs>
          <w:tab w:val="left" w:pos="1440"/>
        </w:tabs>
        <w:spacing w:before="240" w:after="240"/>
        <w:contextualSpacing w:val="0"/>
      </w:pPr>
      <w:r w:rsidRPr="00DB7958">
        <w:t>Abbildung 11</w:t>
      </w:r>
      <w:r w:rsidRPr="00DB7958">
        <w:tab/>
        <w:t>Ansicht eines kurzen Tunnels</w:t>
      </w:r>
    </w:p>
    <w:p w14:paraId="6E170E3F" w14:textId="77777777" w:rsidR="00FF42C6" w:rsidRPr="00DB7958" w:rsidRDefault="00FF42C6" w:rsidP="00E71E9A">
      <w:pPr>
        <w:pStyle w:val="tl1"/>
        <w:keepNext/>
        <w:keepLines/>
      </w:pPr>
      <w:r w:rsidRPr="00DB7958">
        <w:t>Der sichtbare Anteil ist als der Anteil der sichtbaren Fläche des Ausgangsportals und der sichtbaren Fläche des Eingangsportals, ausgedrückt in Prozenten, definiert und hängt von folgenden Faktoren ab:</w:t>
      </w:r>
    </w:p>
    <w:p w14:paraId="058A6BAB" w14:textId="77777777" w:rsidR="00FF42C6" w:rsidRPr="00DB7958" w:rsidRDefault="00FF42C6" w:rsidP="007837C9">
      <w:pPr>
        <w:pStyle w:val="Heading9"/>
        <w:widowControl/>
        <w:numPr>
          <w:ilvl w:val="0"/>
          <w:numId w:val="13"/>
        </w:numPr>
      </w:pPr>
      <w:r w:rsidRPr="00DB7958">
        <w:t>den geometrischen Parametern der Tunnelröhre, wie Breite, Höhe und Länge (die Länge hat einen größeren Einfluss als Breite und Höhe),</w:t>
      </w:r>
    </w:p>
    <w:p w14:paraId="2A513E70" w14:textId="77777777" w:rsidR="00FF42C6" w:rsidRPr="00DB7958" w:rsidRDefault="00FF42C6" w:rsidP="008D5A2A">
      <w:pPr>
        <w:pStyle w:val="Heading9"/>
        <w:widowControl/>
      </w:pPr>
      <w:r w:rsidRPr="00DB7958">
        <w:t>der horizontalen und vertikalen Krümmung der Tunnelröhre,</w:t>
      </w:r>
    </w:p>
    <w:p w14:paraId="09D514D3" w14:textId="77777777" w:rsidR="00FF42C6" w:rsidRPr="00DB7958" w:rsidRDefault="00FF42C6" w:rsidP="008D5A2A">
      <w:pPr>
        <w:pStyle w:val="Heading9"/>
        <w:widowControl/>
      </w:pPr>
      <w:r w:rsidRPr="00DB7958">
        <w:t>dem Gesamtbremsweg,</w:t>
      </w:r>
    </w:p>
    <w:p w14:paraId="4E8C96BA" w14:textId="77777777" w:rsidR="00FF42C6" w:rsidRPr="00DB7958" w:rsidRDefault="00FF42C6" w:rsidP="008D5A2A">
      <w:pPr>
        <w:pStyle w:val="Heading9"/>
        <w:widowControl/>
      </w:pPr>
      <w:r w:rsidRPr="00DB7958">
        <w:t>dem Einfluss des Tageslichts auf die Beleuchtung von Ein- und Ausgangsportal.</w:t>
      </w:r>
    </w:p>
    <w:p w14:paraId="0110AC4A" w14:textId="77777777" w:rsidR="00FF79C7" w:rsidRPr="00DB7958" w:rsidRDefault="00FF79C7" w:rsidP="008D5A2A">
      <w:pPr>
        <w:pStyle w:val="tl1"/>
      </w:pPr>
    </w:p>
    <w:p w14:paraId="66DF18E8" w14:textId="77777777" w:rsidR="00FF42C6" w:rsidRPr="00DB7958" w:rsidRDefault="00FF42C6" w:rsidP="00FF79C7">
      <w:pPr>
        <w:pStyle w:val="tl1"/>
        <w:keepNext/>
        <w:keepLines/>
      </w:pPr>
      <w:r w:rsidRPr="00DB7958">
        <w:t xml:space="preserve">Der sichtbare Anteil </w:t>
      </w:r>
      <w:r w:rsidRPr="00DB7958">
        <w:rPr>
          <w:i/>
        </w:rPr>
        <w:t>LTP</w:t>
      </w:r>
      <w:r w:rsidRPr="00DB7958">
        <w:t xml:space="preserve"> ist durch folgende Gleichung definiert [TNI CEN/CR 14380]:</w:t>
      </w:r>
    </w:p>
    <w:p w14:paraId="17CB73DF" w14:textId="77777777" w:rsidR="00FF42C6" w:rsidRPr="00DB7958" w:rsidRDefault="00A3783F" w:rsidP="008D5A2A">
      <w:pPr>
        <w:pStyle w:val="Caption"/>
      </w:pPr>
      <m:oMath>
        <m:r>
          <w:rPr>
            <w:rFonts w:ascii="Cambria Math" w:hAnsi="Cambria Math"/>
          </w:rPr>
          <m:t>LTP</m:t>
        </m:r>
        <m:r>
          <w:rPr>
            <w:rFonts w:ascii="Cambria Math"/>
          </w:rPr>
          <m:t>=100.</m:t>
        </m:r>
        <m:f>
          <m:fPr>
            <m:ctrlPr>
              <w:rPr>
                <w:rFonts w:ascii="Cambria Math" w:hAnsi="Cambria Math"/>
                <w:i/>
              </w:rPr>
            </m:ctrlPr>
          </m:fPr>
          <m:num>
            <m:d>
              <m:dPr>
                <m:ctrlPr>
                  <w:rPr>
                    <w:rFonts w:ascii="Cambria Math" w:hAnsi="Cambria Math"/>
                    <w:i/>
                  </w:rPr>
                </m:ctrlPr>
              </m:dPr>
              <m:e>
                <m:r>
                  <w:rPr>
                    <w:rFonts w:ascii="Cambria Math" w:hAnsi="Cambria Math"/>
                  </w:rPr>
                  <m:t>plochaEFGH</m:t>
                </m:r>
              </m:e>
            </m:d>
          </m:num>
          <m:den>
            <m:r>
              <w:rPr>
                <w:rFonts w:ascii="Cambria Math" w:hAnsi="Cambria Math"/>
              </w:rPr>
              <m:t>(plochaABCD)</m:t>
            </m:r>
          </m:den>
        </m:f>
      </m:oMath>
      <w:r w:rsidRPr="00DB7958">
        <w:tab/>
      </w:r>
      <w:r w:rsidRPr="00DB7958">
        <w:tab/>
      </w:r>
      <w:r w:rsidRPr="00DB7958">
        <w:tab/>
      </w:r>
      <w:r w:rsidRPr="00DB7958">
        <w:tab/>
      </w:r>
      <w:r w:rsidRPr="00DB7958">
        <w:tab/>
        <w:t>(</w:t>
      </w:r>
      <w:r w:rsidR="00C36C62" w:rsidRPr="00DB7958">
        <w:fldChar w:fldCharType="begin"/>
      </w:r>
      <w:r w:rsidR="00FF42C6" w:rsidRPr="00DB7958">
        <w:instrText xml:space="preserve"> SEQ Rovnica \* ARABIC </w:instrText>
      </w:r>
      <w:r w:rsidR="00C36C62" w:rsidRPr="00DB7958">
        <w:fldChar w:fldCharType="separate"/>
      </w:r>
      <w:r w:rsidR="00F033B6" w:rsidRPr="00DB7958">
        <w:rPr>
          <w:noProof/>
        </w:rPr>
        <w:t>10</w:t>
      </w:r>
      <w:r w:rsidR="00C36C62" w:rsidRPr="00DB7958">
        <w:fldChar w:fldCharType="end"/>
      </w:r>
      <w:r w:rsidRPr="00DB7958">
        <w: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DB7958" w14:paraId="008C5029" w14:textId="77777777" w:rsidTr="00E71E9A">
        <w:tc>
          <w:tcPr>
            <w:tcW w:w="2500" w:type="pct"/>
          </w:tcPr>
          <w:p w14:paraId="4E4DEFAA" w14:textId="77777777" w:rsidR="00E71E9A" w:rsidRPr="00DB7958" w:rsidRDefault="00E71E9A" w:rsidP="00E71E9A">
            <w:pPr>
              <w:pStyle w:val="tl1"/>
              <w:spacing w:after="0"/>
              <w:ind w:firstLine="0"/>
              <w:rPr>
                <w:rFonts w:cs="Arial"/>
              </w:rPr>
            </w:pPr>
            <w:r w:rsidRPr="00DB7958">
              <w:t>(</w:t>
            </w:r>
            <w:r w:rsidRPr="00DB7958">
              <w:rPr>
                <w:rFonts w:ascii="Cambria Math" w:hAnsi="Cambria Math"/>
              </w:rPr>
              <w:t>𝑝𝑙𝑜𝑐ℎ𝑎𝐸𝐹𝐺𝐻</w:t>
            </w:r>
            <w:r w:rsidRPr="00DB7958">
              <w:t>)</w:t>
            </w:r>
          </w:p>
        </w:tc>
        <w:tc>
          <w:tcPr>
            <w:tcW w:w="2500" w:type="pct"/>
          </w:tcPr>
          <w:p w14:paraId="1EF03775" w14:textId="77777777" w:rsidR="00E71E9A" w:rsidRPr="00DB7958" w:rsidRDefault="00E71E9A" w:rsidP="00E71E9A">
            <w:pPr>
              <w:pStyle w:val="tl1"/>
              <w:spacing w:after="0"/>
              <w:ind w:firstLine="0"/>
              <w:rPr>
                <w:rFonts w:cs="Arial"/>
              </w:rPr>
            </w:pPr>
            <w:r w:rsidRPr="00DB7958">
              <w:rPr>
                <w:rFonts w:ascii="Cambria Math" w:hAnsi="Cambria Math"/>
              </w:rPr>
              <w:t>(ℎ</w:t>
            </w:r>
            <w:r w:rsidRPr="00DB7958">
              <w:t>)</w:t>
            </w:r>
          </w:p>
        </w:tc>
      </w:tr>
      <w:tr w:rsidR="00E71E9A" w:rsidRPr="00DB7958" w14:paraId="4CE8B622" w14:textId="77777777" w:rsidTr="00E71E9A">
        <w:tc>
          <w:tcPr>
            <w:tcW w:w="2500" w:type="pct"/>
          </w:tcPr>
          <w:p w14:paraId="21EBE167" w14:textId="77777777" w:rsidR="00E71E9A" w:rsidRPr="00DB7958" w:rsidRDefault="00E71E9A" w:rsidP="00E71E9A">
            <w:pPr>
              <w:pStyle w:val="tl1"/>
              <w:spacing w:after="0"/>
              <w:ind w:firstLine="0"/>
              <w:rPr>
                <w:rFonts w:cs="Arial"/>
              </w:rPr>
            </w:pPr>
            <w:r w:rsidRPr="00DB7958">
              <w:t>(</w:t>
            </w:r>
            <w:r w:rsidRPr="00DB7958">
              <w:rPr>
                <w:rFonts w:ascii="Cambria Math" w:hAnsi="Cambria Math"/>
              </w:rPr>
              <w:t>𝑝𝑙𝑜𝑐ℎ𝑎𝐴𝐵𝐶𝐷</w:t>
            </w:r>
            <w:r w:rsidRPr="00DB7958">
              <w:t>)</w:t>
            </w:r>
          </w:p>
        </w:tc>
        <w:tc>
          <w:tcPr>
            <w:tcW w:w="2500" w:type="pct"/>
          </w:tcPr>
          <w:p w14:paraId="71330236" w14:textId="77777777" w:rsidR="00E71E9A" w:rsidRPr="00DB7958" w:rsidRDefault="00E71E9A" w:rsidP="00E71E9A">
            <w:pPr>
              <w:pStyle w:val="tl1"/>
              <w:spacing w:after="0"/>
              <w:ind w:firstLine="0"/>
              <w:rPr>
                <w:rFonts w:cs="Arial"/>
              </w:rPr>
            </w:pPr>
            <w:r w:rsidRPr="00DB7958">
              <w:rPr>
                <w:rFonts w:ascii="Cambria Math" w:hAnsi="Cambria Math"/>
              </w:rPr>
              <w:t>(ℎ</w:t>
            </w:r>
            <w:r w:rsidRPr="00DB7958">
              <w:t>)</w:t>
            </w:r>
          </w:p>
        </w:tc>
      </w:tr>
    </w:tbl>
    <w:p w14:paraId="05D5BD1C" w14:textId="77777777" w:rsidR="00FF42C6" w:rsidRPr="00DB7958" w:rsidRDefault="00FF42C6" w:rsidP="00FF79C7">
      <w:pPr>
        <w:pStyle w:val="tl1"/>
        <w:keepNext/>
        <w:keepLines/>
      </w:pPr>
      <w:r w:rsidRPr="00DB7958">
        <w:t>Der Referenzpunkt für die Beobachtung liegt:</w:t>
      </w:r>
    </w:p>
    <w:p w14:paraId="73C47F36" w14:textId="77777777" w:rsidR="00FF42C6" w:rsidRPr="00DB7958" w:rsidRDefault="00FF42C6" w:rsidP="007837C9">
      <w:pPr>
        <w:pStyle w:val="Heading9"/>
        <w:widowControl/>
        <w:numPr>
          <w:ilvl w:val="0"/>
          <w:numId w:val="14"/>
        </w:numPr>
      </w:pPr>
      <w:r w:rsidRPr="00DB7958">
        <w:t>auf einer waagerechten Geraden 1,2 m über der Fahrbahnoberfläche,</w:t>
      </w:r>
    </w:p>
    <w:p w14:paraId="5451229E" w14:textId="77777777" w:rsidR="00FF42C6" w:rsidRPr="00DB7958" w:rsidRDefault="00FF42C6" w:rsidP="008D5A2A">
      <w:pPr>
        <w:pStyle w:val="Heading9"/>
        <w:widowControl/>
      </w:pPr>
      <w:r w:rsidRPr="00DB7958">
        <w:t>in der Achse der Fahrspur (bei mehreren Fahrspuren wird er für jede einzelne bestimmt, auch wenn die Situation in der der Wand am nächsten gelegenen Fahrspur am kritischsten ist),</w:t>
      </w:r>
    </w:p>
    <w:p w14:paraId="47A9E5BC" w14:textId="77777777" w:rsidR="00FF42C6" w:rsidRPr="00DB7958" w:rsidRDefault="00FF42C6" w:rsidP="008D5A2A">
      <w:pPr>
        <w:pStyle w:val="Heading9"/>
        <w:widowControl/>
      </w:pPr>
      <w:r w:rsidRPr="00DB7958">
        <w:t>in einer dem Gesamtbremsweg entsprechenden Entfernung vor dem Tunneleingang.</w:t>
      </w:r>
    </w:p>
    <w:p w14:paraId="5BDF2B12" w14:textId="77777777" w:rsidR="00FF42C6" w:rsidRPr="00DB7958" w:rsidRDefault="00FF42C6" w:rsidP="008D5A2A">
      <w:pPr>
        <w:pStyle w:val="tl1"/>
      </w:pPr>
    </w:p>
    <w:p w14:paraId="1B844036" w14:textId="77777777" w:rsidR="00FF42C6" w:rsidRPr="00DB7958" w:rsidRDefault="00FF42C6" w:rsidP="008D5A2A">
      <w:pPr>
        <w:pStyle w:val="tl1"/>
      </w:pPr>
      <w:r w:rsidRPr="00DB7958">
        <w:t xml:space="preserve">Die Tunneldecke wird nicht berücksichtigt, da sie normalerweise nicht einen Hintergrund bildet, mit dem Verkehrsteilnehmer oder Hindernisse verschmelzen können. Das Eindringen von Tageslicht verkürzt die scheinbare optische Länge des Tunnels. Deswegen geht die Ermittlung des LTP vom scheinbaren Ein- und Ausgangsportal aus. Das scheinbare Eingangsportal ist 5 m gegen den Tunnel verschoben und das scheinbare Ausgangsportal 10 m. </w:t>
      </w:r>
    </w:p>
    <w:p w14:paraId="3BA015F5" w14:textId="77777777" w:rsidR="00FF42C6" w:rsidRPr="00DB7958" w:rsidRDefault="00FF42C6" w:rsidP="00FF79C7">
      <w:pPr>
        <w:pStyle w:val="tl1"/>
        <w:keepNext/>
        <w:keepLines/>
      </w:pPr>
      <w:r w:rsidRPr="00DB7958">
        <w:rPr>
          <w:i/>
        </w:rPr>
        <w:t>LTP</w:t>
      </w:r>
      <w:r w:rsidRPr="00DB7958">
        <w:t xml:space="preserve"> kann für kleine Sichtfeldwinkel, wie in Abbildung 12 [TNI CEN/CR 14380] dargestellt, mithilfe der folgenden Gleichung berechnet werden [TNI CEN/CR 14380]:</w:t>
      </w:r>
    </w:p>
    <w:p w14:paraId="077736A4" w14:textId="2946CB68" w:rsidR="00FF42C6" w:rsidRPr="00DB7958" w:rsidRDefault="00FF42C6" w:rsidP="008D5A2A">
      <w:pPr>
        <w:pStyle w:val="Caption"/>
        <w:ind w:left="1440" w:firstLine="720"/>
      </w:pPr>
      <m:oMath>
        <m:r>
          <w:rPr>
            <w:rFonts w:ascii="Cambria Math" w:hAnsi="Cambria Math"/>
          </w:rPr>
          <m:t>LTP</m:t>
        </m:r>
        <m:r>
          <w:rPr>
            <w:rFonts w:asci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u</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e>
        </m:d>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i</m:t>
                    </m:r>
                  </m:sub>
                </m:sSub>
              </m:den>
            </m:f>
          </m:e>
        </m:d>
      </m:oMath>
      <w:r w:rsidRPr="00DB7958">
        <w:tab/>
      </w:r>
      <w:r w:rsidRPr="00DB7958">
        <w:tab/>
      </w:r>
      <w:r w:rsidRPr="00DB7958">
        <w:tab/>
      </w:r>
      <w:r w:rsidRPr="00DB7958">
        <w:tab/>
      </w:r>
      <w:r w:rsidRPr="00DB7958">
        <w:tab/>
      </w:r>
      <w:r w:rsidRPr="00DB7958">
        <w:tab/>
      </w:r>
      <w:r w:rsidRPr="00DB7958">
        <w:tab/>
        <w:t>(</w:t>
      </w:r>
      <w:r w:rsidR="00C36C62" w:rsidRPr="00DB7958">
        <w:fldChar w:fldCharType="begin"/>
      </w:r>
      <w:r w:rsidRPr="00DB7958">
        <w:instrText xml:space="preserve"> SEQ Rovnica \* ARABIC </w:instrText>
      </w:r>
      <w:r w:rsidR="00C36C62" w:rsidRPr="00DB7958">
        <w:fldChar w:fldCharType="separate"/>
      </w:r>
      <w:r w:rsidR="00F033B6" w:rsidRPr="00DB7958">
        <w:rPr>
          <w:noProof/>
        </w:rPr>
        <w:t>11</w:t>
      </w:r>
      <w:r w:rsidR="00C36C62" w:rsidRPr="00DB7958">
        <w:fldChar w:fldCharType="end"/>
      </w:r>
      <w:r w:rsidRPr="00DB7958">
        <w:t>)</w:t>
      </w:r>
    </w:p>
    <w:p w14:paraId="6E83C70C" w14:textId="77777777" w:rsidR="00A74E71" w:rsidRPr="00DB7958" w:rsidRDefault="00A74E71" w:rsidP="00FF79C7">
      <w:pPr>
        <w:pStyle w:val="tl1"/>
        <w:keepNext/>
        <w:keepLines/>
      </w:pPr>
      <w:r w:rsidRPr="00DB7958">
        <w:t>worin:</w:t>
      </w:r>
    </w:p>
    <w:p w14:paraId="2BF9A079" w14:textId="4F724D88" w:rsidR="00FF42C6" w:rsidRPr="00DB7958" w:rsidRDefault="00D76D9E" w:rsidP="00A74E71">
      <w:pPr>
        <w:pStyle w:val="tl1"/>
      </w:pPr>
      <w:r w:rsidRPr="00DB7958">
        <w:t>- α</w:t>
      </w:r>
      <w:r w:rsidRPr="00DB7958">
        <w:rPr>
          <w:vertAlign w:val="subscript"/>
        </w:rPr>
        <w:t>u</w:t>
      </w:r>
      <w:r w:rsidRPr="00DB7958">
        <w:t xml:space="preserve"> und β</w:t>
      </w:r>
      <w:r w:rsidRPr="00DB7958">
        <w:rPr>
          <w:vertAlign w:val="subscript"/>
        </w:rPr>
        <w:t>u</w:t>
      </w:r>
      <w:r w:rsidRPr="00DB7958">
        <w:t xml:space="preserve"> die Sichtwinkel für den sichtbaren Teil des scheinbaren Ausgangsportals sind;</w:t>
      </w:r>
    </w:p>
    <w:p w14:paraId="228E01CC" w14:textId="1E9E62BD" w:rsidR="00FF42C6" w:rsidRPr="00DB7958" w:rsidRDefault="00FF42C6" w:rsidP="008D5A2A">
      <w:pPr>
        <w:pStyle w:val="tl1"/>
      </w:pPr>
      <w:r w:rsidRPr="00DB7958">
        <w:t>- α</w:t>
      </w:r>
      <w:r w:rsidRPr="00DB7958">
        <w:rPr>
          <w:vertAlign w:val="subscript"/>
        </w:rPr>
        <w:t>i</w:t>
      </w:r>
      <w:r w:rsidRPr="00DB7958">
        <w:t xml:space="preserve"> und β</w:t>
      </w:r>
      <w:r w:rsidRPr="00DB7958">
        <w:rPr>
          <w:vertAlign w:val="subscript"/>
        </w:rPr>
        <w:t>i</w:t>
      </w:r>
      <w:r w:rsidRPr="00DB7958">
        <w:t xml:space="preserve"> die Sichtwinkel für den sichtbaren Teil des scheinbaren Eingangsportals sind.</w:t>
      </w:r>
    </w:p>
    <w:p w14:paraId="3CE7BFA8" w14:textId="77777777" w:rsidR="00FF42C6" w:rsidRPr="00DB7958" w:rsidRDefault="00A3783F" w:rsidP="008D5A2A">
      <w:pPr>
        <w:jc w:val="center"/>
        <w:rPr>
          <w:rFonts w:cs="Calibri"/>
          <w:sz w:val="24"/>
        </w:rPr>
      </w:pPr>
      <w:r w:rsidRPr="00DB7958">
        <w:rPr>
          <w:noProof/>
          <w:sz w:val="24"/>
          <w:lang w:val="en-US"/>
        </w:rPr>
        <w:lastRenderedPageBreak/>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3A4E58C1" w:rsidR="00FF42C6" w:rsidRPr="00DB7958" w:rsidRDefault="00A74E71" w:rsidP="00FF79C7">
      <w:pPr>
        <w:pStyle w:val="Obrzek"/>
        <w:numPr>
          <w:ilvl w:val="0"/>
          <w:numId w:val="0"/>
        </w:numPr>
        <w:tabs>
          <w:tab w:val="left" w:pos="1440"/>
        </w:tabs>
        <w:spacing w:before="240" w:after="240"/>
        <w:contextualSpacing w:val="0"/>
      </w:pPr>
      <w:r w:rsidRPr="00DB7958">
        <w:t>Abbildung 12</w:t>
      </w:r>
      <w:r w:rsidRPr="00DB7958">
        <w:tab/>
        <w:t>Sichtbarer Anteil für kleine Winkel</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DB7958" w14:paraId="4B58E7D9" w14:textId="77777777" w:rsidTr="00E71E9A">
        <w:tc>
          <w:tcPr>
            <w:tcW w:w="2500" w:type="pct"/>
          </w:tcPr>
          <w:p w14:paraId="7C53713F" w14:textId="77777777" w:rsidR="00E71E9A" w:rsidRPr="00DB7958" w:rsidRDefault="00E71E9A" w:rsidP="00E71E9A">
            <w:pPr>
              <w:pStyle w:val="tl1"/>
              <w:spacing w:after="0"/>
              <w:ind w:firstLine="0"/>
            </w:pPr>
            <w:r w:rsidRPr="00DB7958">
              <w:t>Tunel</w:t>
            </w:r>
          </w:p>
        </w:tc>
        <w:tc>
          <w:tcPr>
            <w:tcW w:w="2500" w:type="pct"/>
          </w:tcPr>
          <w:p w14:paraId="282C6CDB" w14:textId="77777777" w:rsidR="00E71E9A" w:rsidRPr="00DB7958" w:rsidRDefault="00E71E9A" w:rsidP="00E71E9A">
            <w:pPr>
              <w:pStyle w:val="tl1"/>
              <w:spacing w:after="0"/>
              <w:ind w:firstLine="0"/>
            </w:pPr>
            <w:r w:rsidRPr="00DB7958">
              <w:t>Tunnel</w:t>
            </w:r>
          </w:p>
        </w:tc>
      </w:tr>
    </w:tbl>
    <w:p w14:paraId="095E703A" w14:textId="77777777" w:rsidR="00FF42C6" w:rsidRPr="00DB7958" w:rsidRDefault="00FF42C6" w:rsidP="00E71E9A">
      <w:pPr>
        <w:pStyle w:val="tl1"/>
        <w:keepNext/>
        <w:keepLines/>
      </w:pPr>
      <w:r w:rsidRPr="00DB7958">
        <w:t>Je nach Ergebnis der Rechnung gilt:</w:t>
      </w:r>
    </w:p>
    <w:p w14:paraId="07042735" w14:textId="2CC344F4" w:rsidR="00FF42C6" w:rsidRPr="00DB7958" w:rsidRDefault="00FF42C6" w:rsidP="007837C9">
      <w:pPr>
        <w:pStyle w:val="Heading9"/>
        <w:widowControl/>
        <w:numPr>
          <w:ilvl w:val="0"/>
          <w:numId w:val="26"/>
        </w:numPr>
      </w:pPr>
      <w:r w:rsidRPr="00DB7958">
        <w:t xml:space="preserve">- bei einem </w:t>
      </w:r>
      <w:r w:rsidRPr="00DB7958">
        <w:rPr>
          <w:i/>
        </w:rPr>
        <w:t>LTP</w:t>
      </w:r>
      <w:r w:rsidRPr="00DB7958">
        <w:t xml:space="preserve"> &lt; 20 % ist eine künstliche Beleuchtung am Tag erforderlich,</w:t>
      </w:r>
    </w:p>
    <w:p w14:paraId="4560D054" w14:textId="25FF0223" w:rsidR="00FF42C6" w:rsidRPr="00DB7958" w:rsidRDefault="00FF42C6" w:rsidP="008D5A2A">
      <w:pPr>
        <w:pStyle w:val="Heading9"/>
        <w:widowControl/>
      </w:pPr>
      <w:r w:rsidRPr="00DB7958">
        <w:t xml:space="preserve">- bei einem </w:t>
      </w:r>
      <w:r w:rsidRPr="00DB7958">
        <w:rPr>
          <w:i/>
        </w:rPr>
        <w:t>LTP</w:t>
      </w:r>
      <w:r w:rsidRPr="00DB7958">
        <w:t xml:space="preserve"> &gt; 50 % ist eine künstliche Beleuchtung am Tag nie erforderlich,</w:t>
      </w:r>
    </w:p>
    <w:p w14:paraId="2E250992" w14:textId="27EB20DF" w:rsidR="00FF42C6" w:rsidRPr="00DB7958" w:rsidRDefault="00FF42C6" w:rsidP="008D5A2A">
      <w:pPr>
        <w:pStyle w:val="Heading9"/>
        <w:widowControl/>
      </w:pPr>
      <w:r w:rsidRPr="00DB7958">
        <w:t>- bei 20 % &lt; </w:t>
      </w:r>
      <w:r w:rsidRPr="00DB7958">
        <w:rPr>
          <w:i/>
        </w:rPr>
        <w:t>LTP</w:t>
      </w:r>
      <w:r w:rsidRPr="00DB7958">
        <w:t xml:space="preserve"> &lt; 50 % muss der Bedarf an künstlicher Beleuchtung am Tag beurteilt werden.</w:t>
      </w:r>
    </w:p>
    <w:p w14:paraId="77AE5245" w14:textId="77777777" w:rsidR="00FF79C7" w:rsidRPr="00DB7958" w:rsidRDefault="00FF79C7" w:rsidP="008D5A2A">
      <w:pPr>
        <w:pStyle w:val="tl1"/>
      </w:pPr>
    </w:p>
    <w:p w14:paraId="68DEE3DF" w14:textId="38A95D2F" w:rsidR="00FF42C6" w:rsidRPr="00DB7958" w:rsidRDefault="004317F6" w:rsidP="008D5A2A">
      <w:pPr>
        <w:pStyle w:val="tl1"/>
      </w:pPr>
      <w:r w:rsidRPr="00DB7958">
        <w:t>Für die Beurteilung des Bedarfs an künstlicher Beleuchtung am Tag bei 20 % &lt; </w:t>
      </w:r>
      <w:r w:rsidRPr="00DB7958">
        <w:rPr>
          <w:i/>
        </w:rPr>
        <w:t>LTP</w:t>
      </w:r>
      <w:r w:rsidRPr="00DB7958">
        <w:t xml:space="preserve"> &lt; 50 % ist eine Beurteilung der Sichtbarkeit eines kritischen relevanten Objekts erforderlich. Ist der Kraftverkehr der einzige zugelassene Nutzer, ist das relevante Objekt ein Fahrzeug, bei gemischtem Verkehr Fußgänger oder Fahrradfahrer (Abbildung 13). Das kritische Objekt wird in der Mitte der Fahrspur platziert. Ein Kraftfahrzeug als kritisches Objekt ist als Rechteck von 1,6 m Breite und 1,4 m Höhe definiert. Fußgänger/Fahrradfahrer als kritisches Objekt sind als Rechteck von 0,5 m Breite und 1,8 m Höhe definiert. Ein Lkw als kritisches Objekt ist als Rechteck von 2,5 m Breite und 4 m Höhe definiert.</w:t>
      </w:r>
    </w:p>
    <w:p w14:paraId="49D8DE51" w14:textId="77777777" w:rsidR="00FF42C6" w:rsidRPr="00DB7958" w:rsidRDefault="00FF42C6" w:rsidP="00FF79C7">
      <w:pPr>
        <w:pStyle w:val="tl1"/>
        <w:keepNext/>
        <w:keepLines/>
      </w:pPr>
      <w:r w:rsidRPr="00DB7958">
        <w:t>Künstliche Beleuchtung am Tag ist erforderlich, wenn eine der folgenden Voraussetzungen erfüllt ist:</w:t>
      </w:r>
    </w:p>
    <w:p w14:paraId="1FD5B061" w14:textId="77777777" w:rsidR="00FF42C6" w:rsidRPr="00DB7958" w:rsidRDefault="00FF42C6" w:rsidP="007837C9">
      <w:pPr>
        <w:pStyle w:val="Heading9"/>
        <w:widowControl/>
        <w:numPr>
          <w:ilvl w:val="0"/>
          <w:numId w:val="15"/>
        </w:numPr>
      </w:pPr>
      <w:r w:rsidRPr="00DB7958">
        <w:t>mehr als 30 % des kritischen Objekts, das ein Fahrzeug darstellt, ist gegen das scheinbare Ausgangsportal nicht sichtbar,</w:t>
      </w:r>
    </w:p>
    <w:p w14:paraId="63DC42BE" w14:textId="77777777" w:rsidR="00FF42C6" w:rsidRPr="00DB7958" w:rsidRDefault="00FF42C6" w:rsidP="008D5A2A">
      <w:pPr>
        <w:pStyle w:val="Heading9"/>
        <w:widowControl/>
        <w:spacing w:after="240"/>
      </w:pPr>
      <w:r w:rsidRPr="00DB7958">
        <w:t>mehr als 30 % der kritischen Objekte, die Fußgänger/Fahrradfahrer darstellen, sind gegen das scheinbare Ausgangsportal nicht sichtbar,</w:t>
      </w:r>
    </w:p>
    <w:p w14:paraId="13F95422" w14:textId="77777777" w:rsidR="00FF42C6" w:rsidRPr="00DB7958" w:rsidRDefault="00A3783F" w:rsidP="008D5A2A">
      <w:pPr>
        <w:rPr>
          <w:rFonts w:cs="Calibri"/>
          <w:sz w:val="24"/>
        </w:rPr>
      </w:pPr>
      <w:r w:rsidRPr="00DB7958">
        <w:rPr>
          <w:noProof/>
          <w:sz w:val="24"/>
          <w:lang w:val="en-US"/>
        </w:rPr>
        <w:lastRenderedPageBreak/>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71F7983E" w:rsidR="00FF42C6" w:rsidRPr="00DB7958" w:rsidRDefault="00A74E71" w:rsidP="00FF79C7">
      <w:pPr>
        <w:pStyle w:val="Obrzek"/>
        <w:numPr>
          <w:ilvl w:val="0"/>
          <w:numId w:val="0"/>
        </w:numPr>
        <w:tabs>
          <w:tab w:val="left" w:pos="1440"/>
        </w:tabs>
        <w:spacing w:before="240" w:after="240"/>
        <w:contextualSpacing w:val="0"/>
      </w:pPr>
      <w:r w:rsidRPr="00DB7958">
        <w:t>Abbildung 13</w:t>
      </w:r>
      <w:r w:rsidRPr="00DB7958">
        <w:tab/>
        <w:t>Sichtbarkeit eines kritischen relevanten Objekts (Fußgänger links, Fahrzeug rechts)</w:t>
      </w:r>
    </w:p>
    <w:p w14:paraId="7429C795" w14:textId="77777777" w:rsidR="001D27C4" w:rsidRPr="00DB7958" w:rsidRDefault="00B97AEA" w:rsidP="008D5A2A">
      <w:pPr>
        <w:pStyle w:val="tl1"/>
      </w:pPr>
      <w:r w:rsidRPr="00DB7958">
        <w:t xml:space="preserve">Besteht nach Maßgabe der Tabellen 15 bis 18 Bedarf für die Beleuchtung eines kurzen Tunnels am Tag, ist genauso wie bei der Gestaltung der Einfahrtsbeleuchtung eines langen Tunnels zu verfahren. Der Bremsweg wird gemäß Kapitel 3.2 bestimmt, die Leuchtdichte in der Annäherungsstrecke </w:t>
      </w:r>
      <w:r w:rsidRPr="00DB7958">
        <w:rPr>
          <w:i/>
        </w:rPr>
        <w:t>L</w:t>
      </w:r>
      <w:r w:rsidRPr="00DB7958">
        <w:rPr>
          <w:vertAlign w:val="subscript"/>
        </w:rPr>
        <w:t>20</w:t>
      </w:r>
      <w:r w:rsidRPr="00DB7958">
        <w:t xml:space="preserve"> gemäß Kapitel 3.3 und die Beleuchtungsklasse gemäß Kapitel 3.4. </w:t>
      </w:r>
    </w:p>
    <w:p w14:paraId="01DA94EC" w14:textId="77777777" w:rsidR="00475016" w:rsidRPr="00DB7958" w:rsidRDefault="00C927DF" w:rsidP="008D5A2A">
      <w:pPr>
        <w:pStyle w:val="tl1"/>
      </w:pPr>
      <w:r w:rsidRPr="00DB7958">
        <w:t>Die Leuchtdichte in der Einsichtstrecke wird mithilfe der Gleichung 8 bestimmt und das Ergebnis gemäß Tabelle 15 bis 18 auf ein Niveau von 50 % gesenkt. Je nach Länge des Tunnels nach der Einsichtstrecke wird anschließend die Übergangsstrecke entsprechend Kapitel 3.10.2 behandelt. Die Begrenzung der Blendbelästigung muss Kapitel 3.6 entsprechen.</w:t>
      </w:r>
    </w:p>
    <w:p w14:paraId="398FC387" w14:textId="77777777" w:rsidR="00DD456B" w:rsidRPr="00DB7958" w:rsidRDefault="00DD456B" w:rsidP="008D5A2A">
      <w:pPr>
        <w:pStyle w:val="Heading2"/>
      </w:pPr>
      <w:bookmarkStart w:id="36" w:name="_Toc51875526"/>
      <w:r w:rsidRPr="00DB7958">
        <w:t>Anforderungen an die Beleuchtung in den Bereichen vor den Tunnelportalen</w:t>
      </w:r>
      <w:bookmarkEnd w:id="36"/>
    </w:p>
    <w:p w14:paraId="5B4CE8D0" w14:textId="77777777" w:rsidR="004B5C26" w:rsidRPr="00DB7958" w:rsidRDefault="004B5C26" w:rsidP="008D5A2A">
      <w:pPr>
        <w:pStyle w:val="tl1"/>
      </w:pPr>
      <w:r w:rsidRPr="00DB7958">
        <w:t xml:space="preserve">Die Außenbeleuchtung der Fahrbahn vor den Tunnelportalen dient in der Nacht der Anpassung des Fahrers bei der Ein- und Ausfahrt. Die Außenbeleuchtung vor den Tunnelportalen muss in einer dem doppelten Bremsweg entsprechenden Entfernung oder max. 200 m vor jedem Portal errichtet werden, wenn sich der Tunnel auf einer nachts unbeleuchteten Straße befindet. Die mittlere Leuchtdichte der Fahrbahn in der Strecke vor den Tunnelportalen muss mindestens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B7958">
        <w:t xml:space="preserve"> der mittleren Leuchtdichte der Fahrbahn in der Innenstrecke des Tunnels in der Nacht erreichen. Die mittlere Leuchtdichte der Fahrbahn in der Strecke vor den Tunnelportalen darf nicht größer sein als die mittlere Leuchtdichte der Fahrbahn in der Innenstrecke des Tunnels in der Nacht. </w:t>
      </w:r>
    </w:p>
    <w:p w14:paraId="308C4B14" w14:textId="4DC8287B" w:rsidR="004B5C26" w:rsidRPr="00DB7958" w:rsidRDefault="004B5C26" w:rsidP="008D5A2A">
      <w:pPr>
        <w:pStyle w:val="tl1"/>
      </w:pPr>
      <w:r w:rsidRPr="00DB7958">
        <w:t xml:space="preserve">In der STN 36 0410 sind Beleuchtungsklassen für Straßen, die nur von Kraftfahrzeugen genutzt werden, mit den Kennzeichen M, Klassen für Konfliktstellen, an denen auch andere Verkehrsteilnehmer als motorisierte auf der Straße angetroffen werden können, mit dem Kennzeichen C und Klassen für Zonen ohne Kfz-Verkehr oder mit starker Geschwindigkeitsbeschränkung für Kraftfahrzeuge mit der Kennzeichnung P definiert. </w:t>
      </w:r>
    </w:p>
    <w:p w14:paraId="11291E1A" w14:textId="4D726D19" w:rsidR="004B5C26" w:rsidRPr="00DB7958" w:rsidRDefault="004B5C26" w:rsidP="008D5A2A">
      <w:pPr>
        <w:pStyle w:val="tl1"/>
      </w:pPr>
      <w:r w:rsidRPr="00DB7958">
        <w:t xml:space="preserve">Beträgt die Sicht weniger als 60 m, oder bei Konfliktstellen (Kreuzungen, Auftreten von Radfahrern und Fußgängern, verringerte Anzahl von Fahrstreifen, verringerte Breite des Fahrstreifens), an denen keine Möglichkeit zur Anwendung einer M-Beleuchtungsklasse besteht, muss eine C-Beleuchtungsklasse angewendet werden. </w:t>
      </w:r>
    </w:p>
    <w:p w14:paraId="71748B22" w14:textId="0377D2DB" w:rsidR="00EE67F2" w:rsidRPr="00DB7958" w:rsidRDefault="00EE67F2" w:rsidP="008D5A2A">
      <w:pPr>
        <w:pStyle w:val="tl1"/>
      </w:pPr>
      <w:r w:rsidRPr="00DB7958">
        <w:t xml:space="preserve">Für die verschiedenen Beleuchtungsklassen sind Mindestanforderungen an die fotometrischen Größen definiert. Bei den M-Beleuchtungsklassen wird der Wert der Gesamtgleichmäßigkeit für eine trockene und eine nasse Fahrbahnoberfläche angegeben. Unter den Bedingungen in der Slowakei werden nur die Parameter für den trockenen Straßenzustand berücksichtigt. </w:t>
      </w:r>
    </w:p>
    <w:p w14:paraId="1F0A8054" w14:textId="017CEEE7" w:rsidR="00611F28" w:rsidRPr="00DB7958" w:rsidRDefault="00611F28" w:rsidP="008D5A2A">
      <w:pPr>
        <w:pStyle w:val="tl1"/>
      </w:pPr>
      <w:r w:rsidRPr="00DB7958">
        <w:t xml:space="preserve">Die Außenbeleuchtung der Fahrbahn vor den Tunnelportalen muss den in STN EN 13201-2 aufgeführten geforderten Parametern genügen. Die Einstufung einer Straße in eine der in STN EN 13201-2 aufgeführten konkreten Klassen muss der Norm STN 36 0410 entsprechen, in der ein Leitfaden für Behörden, die für die Verwaltung und den Betrieb der verschiedenen Straßen zuständig sind, enthalten ist. </w:t>
      </w:r>
    </w:p>
    <w:p w14:paraId="70E9DC6C" w14:textId="77777777" w:rsidR="00EE67F2" w:rsidRPr="00DB7958" w:rsidRDefault="00EE67F2" w:rsidP="008D5A2A">
      <w:pPr>
        <w:pStyle w:val="tl1"/>
      </w:pPr>
      <w:r w:rsidRPr="00DB7958">
        <w:t xml:space="preserve">Das Beleuchtungssystem einer Straße kann nicht durch eine andere Beleuchtung, zum Beispiel die Beleuchtung von Geschäftsauslagen, Reklamevorrichtungen und anderen ersetzt werden. </w:t>
      </w:r>
    </w:p>
    <w:p w14:paraId="56BA0721" w14:textId="77777777" w:rsidR="00DD456B" w:rsidRPr="00DB7958" w:rsidRDefault="00DD456B" w:rsidP="008D5A2A">
      <w:pPr>
        <w:pStyle w:val="Heading2"/>
      </w:pPr>
      <w:bookmarkStart w:id="37" w:name="_Toc51875527"/>
      <w:r w:rsidRPr="00DB7958">
        <w:lastRenderedPageBreak/>
        <w:t>Anforderung an die Leitbeleuchtung von Straßentunneln</w:t>
      </w:r>
      <w:bookmarkEnd w:id="37"/>
    </w:p>
    <w:p w14:paraId="39B06C68" w14:textId="7C21C836" w:rsidR="0053650E" w:rsidRPr="00DB7958" w:rsidRDefault="004B5C26" w:rsidP="00FF79C7">
      <w:pPr>
        <w:pStyle w:val="tl1"/>
      </w:pPr>
      <w:r w:rsidRPr="00DB7958">
        <w:t>Die Leitbeleuchtung der Straße im Tunnel wird durch die Anbringung aktiver LED-basierter Zweirichtungs-Markierungsknöpfe hergestellt. Ein aktiver Markierungsknopf muss so gefertigt sein, dass die Farbe des ausgestrahlten Lichts entsprechend den Farbklassen C1 oder C2 (Tabellen 1 und 2) von einer Seite gelb und von der anderen weiß ist.</w:t>
      </w:r>
    </w:p>
    <w:p w14:paraId="4CC65DD6" w14:textId="32C5590E" w:rsidR="0053650E" w:rsidRPr="00DB7958" w:rsidRDefault="0053650E" w:rsidP="00FF79C7">
      <w:pPr>
        <w:pStyle w:val="tl1"/>
      </w:pPr>
      <w:r w:rsidRPr="00DB7958">
        <w:t xml:space="preserve">In der Einsichtstrecke des Tunnels werden die aktiven LED-Markierungsknöpfe an den Rändern der Notfußwege ca. 100 mm vom Fahrbahnrand entfernt in einem gleichbleibenden Abstand von 12,5 m installiert. </w:t>
      </w:r>
    </w:p>
    <w:p w14:paraId="45ACC80C" w14:textId="1D0FCDD5" w:rsidR="006B678D" w:rsidRPr="00DB7958" w:rsidRDefault="00121EB3" w:rsidP="00FF79C7">
      <w:pPr>
        <w:pStyle w:val="tl1"/>
      </w:pPr>
      <w:r w:rsidRPr="00DB7958">
        <w:t>In den übrigen Tunnelstrecken werden die aktiven LED-Markierungsknöpfe an den Rändern der Notfußwege ca. 100 mm vom Fahrbahnrand entfernt in einem gleichbleibenden Abstand von 25 m in der Mitte zwischen den Leuchten der Brandnotbeleuchtung beziehungsweise den kombinierten Leuchten der Brandnotbeleuchtung und des Verkehrszeichens II 20a, b bzw. c installiert (Abbildung 14).</w:t>
      </w:r>
    </w:p>
    <w:p w14:paraId="1816CF4E" w14:textId="77777777" w:rsidR="004B5C26" w:rsidRPr="00DB7958" w:rsidRDefault="004B5C26" w:rsidP="008D5A2A">
      <w:pPr>
        <w:pStyle w:val="tl1"/>
      </w:pPr>
      <w:r w:rsidRPr="00DB7958">
        <w:t xml:space="preserve">Das Steuerungssystem der aktiven LED-Markierungsknöpfe muss in drei Stufen regelbar sein. In einer Notsituation werden sie mit 100 % betrieben, im Normalbetrieb am Tag mit 50 % und im Normalbetrieb in der Nacht mit 25 %. Das Steuerungssystem muss ein langsames (0,5 Hz) und ein schnelles (2 Hz) Blinken ermöglichen. Außerdem muss es über eine Dauerabschaltung und eine Abschaltung der einzelnen Seiten eines aktiven LED-Markierungsknopfes verfügen. </w:t>
      </w:r>
    </w:p>
    <w:p w14:paraId="3E1BAC8B" w14:textId="77777777" w:rsidR="004B5C26" w:rsidRPr="00DB7958" w:rsidRDefault="004B5C26" w:rsidP="008D5A2A">
      <w:pPr>
        <w:pStyle w:val="tl1"/>
      </w:pPr>
      <w:r w:rsidRPr="00DB7958">
        <w:t>Im laufenden Betrieb muss die Blendbelästigung der Fahrer so beschränkt werden, dass die maximale Lichtstärke der LED der Markierungsköpfe in den kritischen Richtungen höchstens 40 cd beträgt.</w:t>
      </w:r>
    </w:p>
    <w:p w14:paraId="46B715BB" w14:textId="77777777" w:rsidR="00121EB3" w:rsidRPr="00DB7958" w:rsidRDefault="004317F6" w:rsidP="008D5A2A">
      <w:pPr>
        <w:pStyle w:val="tl1"/>
      </w:pPr>
      <w:r w:rsidRPr="00DB7958">
        <w:t xml:space="preserve">Zur Ergänzung der aktiven Leitbeleuchtung im Tunnel werden weiße retroreflektierende Markierungsknöpfe angebracht, die in der Mitte der Zwischenräume der unterbrochenen Längslinie angebracht werden (Abbildung 14). </w:t>
      </w:r>
    </w:p>
    <w:p w14:paraId="78C97A7A" w14:textId="437BE7C9" w:rsidR="004B5C26" w:rsidRPr="00DB7958" w:rsidRDefault="004B5C26" w:rsidP="008D5A2A">
      <w:pPr>
        <w:pStyle w:val="tl1"/>
      </w:pPr>
      <w:r w:rsidRPr="00DB7958">
        <w:t>Die Verortung der retroreflektierenden Markierungsknöpfe in den verschiedenen Tunnelstrecken und die Anforderungen an ihre beleuchtungstechnischen Gütemerkmale müssen [T1] entsprechen.</w:t>
      </w:r>
    </w:p>
    <w:p w14:paraId="32BC17AC" w14:textId="77777777" w:rsidR="004B5C26" w:rsidRPr="00DB7958" w:rsidRDefault="00A3783F" w:rsidP="008D5A2A">
      <w:pPr>
        <w:rPr>
          <w:b/>
          <w:sz w:val="28"/>
          <w:szCs w:val="28"/>
        </w:rPr>
      </w:pPr>
      <w:r w:rsidRPr="00DB7958">
        <w:rPr>
          <w:b/>
          <w:noProof/>
          <w:sz w:val="28"/>
          <w:szCs w:val="28"/>
          <w:lang w:val="en-US"/>
        </w:rPr>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0B2C4323" w14:textId="0D6926C1" w:rsidR="004B5C26" w:rsidRPr="00DB7958" w:rsidRDefault="00A74E71" w:rsidP="00FF79C7">
      <w:pPr>
        <w:pStyle w:val="Obrzek"/>
        <w:numPr>
          <w:ilvl w:val="0"/>
          <w:numId w:val="0"/>
        </w:numPr>
        <w:tabs>
          <w:tab w:val="left" w:pos="1440"/>
        </w:tabs>
        <w:spacing w:before="240" w:after="240"/>
        <w:contextualSpacing w:val="0"/>
      </w:pPr>
      <w:r w:rsidRPr="00DB7958">
        <w:t>Abbildung 14</w:t>
      </w:r>
      <w:r w:rsidRPr="00DB7958">
        <w:tab/>
        <w:t>Verteilung der Elemente der Leitbeleuchtung und der Orientierungsleuchten</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71E9A" w:rsidRPr="00DB7958" w14:paraId="4C2707C8" w14:textId="77777777" w:rsidTr="00E71E9A">
        <w:tc>
          <w:tcPr>
            <w:tcW w:w="2500" w:type="pct"/>
          </w:tcPr>
          <w:p w14:paraId="43F655AA" w14:textId="77777777" w:rsidR="00E71E9A" w:rsidRPr="00DB7958" w:rsidRDefault="00E71E9A" w:rsidP="00E71E9A">
            <w:pPr>
              <w:pStyle w:val="tl1"/>
              <w:spacing w:after="0"/>
              <w:ind w:firstLine="0"/>
            </w:pPr>
            <w:r w:rsidRPr="00DB7958">
              <w:rPr>
                <w:lang w:eastAsia="sk-SK"/>
              </w:rPr>
              <w:t>Kombinované svietidlo požiarneho núdzového osvetlenia</w:t>
            </w:r>
          </w:p>
        </w:tc>
        <w:tc>
          <w:tcPr>
            <w:tcW w:w="2500" w:type="pct"/>
          </w:tcPr>
          <w:p w14:paraId="5C4131F9" w14:textId="77777777" w:rsidR="00E71E9A" w:rsidRPr="00DB7958" w:rsidRDefault="00E71E9A" w:rsidP="00E71E9A">
            <w:pPr>
              <w:pStyle w:val="tl1"/>
              <w:spacing w:after="0"/>
              <w:ind w:firstLine="0"/>
            </w:pPr>
            <w:r w:rsidRPr="00DB7958">
              <w:t>Kombinierte Leuchte für die Brandnotbeleuchtung</w:t>
            </w:r>
          </w:p>
        </w:tc>
      </w:tr>
      <w:tr w:rsidR="00E71E9A" w:rsidRPr="00DB7958" w14:paraId="7D5C5CB1" w14:textId="77777777" w:rsidTr="00E71E9A">
        <w:tc>
          <w:tcPr>
            <w:tcW w:w="2500" w:type="pct"/>
          </w:tcPr>
          <w:p w14:paraId="106253D5" w14:textId="77777777" w:rsidR="00E71E9A" w:rsidRPr="00DB7958" w:rsidRDefault="00E71E9A" w:rsidP="00E71E9A">
            <w:pPr>
              <w:pStyle w:val="tl1"/>
              <w:spacing w:after="0"/>
              <w:ind w:firstLine="0"/>
            </w:pPr>
            <w:r w:rsidRPr="00DB7958">
              <w:rPr>
                <w:lang w:eastAsia="sk-SK"/>
              </w:rPr>
              <w:t>Retroreflexný dopravný gombík</w:t>
            </w:r>
          </w:p>
        </w:tc>
        <w:tc>
          <w:tcPr>
            <w:tcW w:w="2500" w:type="pct"/>
          </w:tcPr>
          <w:p w14:paraId="2736D37E" w14:textId="77777777" w:rsidR="00E71E9A" w:rsidRPr="00DB7958" w:rsidRDefault="00E71E9A" w:rsidP="00E71E9A">
            <w:pPr>
              <w:pStyle w:val="tl1"/>
              <w:spacing w:after="0"/>
              <w:ind w:firstLine="0"/>
            </w:pPr>
            <w:r w:rsidRPr="00DB7958">
              <w:t>Retroreflektierender Markierungsknopf</w:t>
            </w:r>
          </w:p>
        </w:tc>
      </w:tr>
      <w:tr w:rsidR="00E71E9A" w:rsidRPr="00DB7958" w14:paraId="14E2F086" w14:textId="77777777" w:rsidTr="00E71E9A">
        <w:tc>
          <w:tcPr>
            <w:tcW w:w="2500" w:type="pct"/>
          </w:tcPr>
          <w:p w14:paraId="5B5CDCEC" w14:textId="77777777" w:rsidR="00E71E9A" w:rsidRPr="00DB7958" w:rsidRDefault="00E71E9A" w:rsidP="00E71E9A">
            <w:pPr>
              <w:pStyle w:val="tl1"/>
              <w:spacing w:after="0"/>
              <w:ind w:firstLine="0"/>
            </w:pPr>
            <w:r w:rsidRPr="00DB7958">
              <w:rPr>
                <w:lang w:eastAsia="sk-SK"/>
              </w:rPr>
              <w:lastRenderedPageBreak/>
              <w:t>Aktívny LED dopravný gombík</w:t>
            </w:r>
          </w:p>
        </w:tc>
        <w:tc>
          <w:tcPr>
            <w:tcW w:w="2500" w:type="pct"/>
          </w:tcPr>
          <w:p w14:paraId="149435DC" w14:textId="77777777" w:rsidR="00E71E9A" w:rsidRPr="00DB7958" w:rsidRDefault="00E71E9A" w:rsidP="00E71E9A">
            <w:pPr>
              <w:pStyle w:val="tl1"/>
              <w:spacing w:after="0"/>
              <w:ind w:firstLine="0"/>
            </w:pPr>
            <w:r w:rsidRPr="00DB7958">
              <w:t>Aktiver LED-Markierungsknopf</w:t>
            </w:r>
          </w:p>
        </w:tc>
      </w:tr>
    </w:tbl>
    <w:p w14:paraId="3C1840A6" w14:textId="77777777" w:rsidR="00DD456B" w:rsidRPr="00DB7958" w:rsidRDefault="00DD456B" w:rsidP="008D5A2A">
      <w:pPr>
        <w:pStyle w:val="Heading2"/>
      </w:pPr>
      <w:bookmarkStart w:id="38" w:name="_Toc51875528"/>
      <w:r w:rsidRPr="00DB7958">
        <w:t>Anforderungen an die Beleuchtung von Arbeitsstätten in Innenräumen in Straßentunneln und Nebeneinrichtungen</w:t>
      </w:r>
      <w:bookmarkEnd w:id="38"/>
    </w:p>
    <w:p w14:paraId="0974FD38" w14:textId="27A475C5" w:rsidR="004B5C26" w:rsidRPr="00DB7958" w:rsidRDefault="004B5C26" w:rsidP="008D5A2A">
      <w:pPr>
        <w:pStyle w:val="tl1"/>
      </w:pPr>
      <w:r w:rsidRPr="00DB7958">
        <w:t>Der Entwurf der Beleuchtungssysteme für Arbeitsstätten in Innenräumen muss vor allem die Bedürfnisse der sich in diesen Räumen aufhaltenden und bestimmte Sehaufgaben erledigenden Menschen widerspiegeln. Für die Bewertung der Beleuchtung einer Arbeitsumgebung werden die Eigenschaften der Beleuchtungssysteme in den Arbeitsstätten gemäß [Z1] beurteilt.</w:t>
      </w:r>
    </w:p>
    <w:p w14:paraId="682309CF" w14:textId="77777777" w:rsidR="004B5C26" w:rsidRPr="00DB7958" w:rsidRDefault="00841530" w:rsidP="00FF79C7">
      <w:pPr>
        <w:pStyle w:val="tl1"/>
        <w:keepNext/>
        <w:keepLines/>
      </w:pPr>
      <w:r w:rsidRPr="00DB7958">
        <w:t>In [Z9] wird der Aufenthalt von Personen in einem Arbeitsraum wie folgt definiert:</w:t>
      </w:r>
    </w:p>
    <w:p w14:paraId="233C3A72" w14:textId="77777777" w:rsidR="004B5C26" w:rsidRPr="00DB7958" w:rsidRDefault="00B7108F" w:rsidP="007837C9">
      <w:pPr>
        <w:pStyle w:val="Heading9"/>
        <w:widowControl/>
        <w:numPr>
          <w:ilvl w:val="0"/>
          <w:numId w:val="21"/>
        </w:numPr>
      </w:pPr>
      <w:r w:rsidRPr="00DB7958">
        <w:t>langfristiger Aufenthalt von Personen,</w:t>
      </w:r>
    </w:p>
    <w:p w14:paraId="589ADEA3" w14:textId="77777777" w:rsidR="004B5C26" w:rsidRPr="00DB7958" w:rsidRDefault="00B7108F" w:rsidP="008D5A2A">
      <w:pPr>
        <w:pStyle w:val="Heading9"/>
        <w:widowControl/>
      </w:pPr>
      <w:r w:rsidRPr="00DB7958">
        <w:t>kurzfristiger Aufenthalt von Personen,</w:t>
      </w:r>
    </w:p>
    <w:p w14:paraId="485BE809" w14:textId="77777777" w:rsidR="004B5C26" w:rsidRPr="00DB7958" w:rsidRDefault="00B7108F" w:rsidP="008D5A2A">
      <w:pPr>
        <w:pStyle w:val="Heading9"/>
        <w:widowControl/>
      </w:pPr>
      <w:r w:rsidRPr="00DB7958">
        <w:t xml:space="preserve">gelegentlicher Aufenthalt von Personen. </w:t>
      </w:r>
    </w:p>
    <w:p w14:paraId="4B094C31" w14:textId="77777777" w:rsidR="004B5C26" w:rsidRPr="00DB7958" w:rsidRDefault="004B5C26" w:rsidP="008D5A2A">
      <w:pPr>
        <w:pStyle w:val="tl1"/>
      </w:pPr>
      <w:r w:rsidRPr="00DB7958">
        <w:t>Auf der Grundlage dieser Informationen werden anschließend die Wartungswerte der Gesamtbeleuchtungsstärke betrachtet, die im Hinblick auf den Aufenthalt von Personen in dem Arbeitsraum definiert wurden. Für den langfristigen Aufenthalt muss noch vor dem Entwurf bedacht werden, ob es sich um einen Raum mit ausreichender oder teilweiser Tageslichtbeleuchtung oder einen Raum ohne Tageslicht handelt. Dieser Umstand ist wichtig, ist es doch bei einem langfristigen Aufenthalt von Personen erforderlich, dass die Mitarbeiter, soweit möglich, in größtmöglichem Umfang Zugang zu Tageslicht erhalten. Bei einem langfristigen Aufenthalt unterscheiden sich die Wartungswerte für die Gesamtbeleuchtungsstärke im Arbeitsraum wie folgt:</w:t>
      </w:r>
    </w:p>
    <w:p w14:paraId="3EBCCF4A" w14:textId="77777777" w:rsidR="004B5C26" w:rsidRPr="00DB7958" w:rsidRDefault="004B5C26" w:rsidP="007837C9">
      <w:pPr>
        <w:pStyle w:val="Heading9"/>
        <w:widowControl/>
        <w:numPr>
          <w:ilvl w:val="0"/>
          <w:numId w:val="19"/>
        </w:numPr>
      </w:pPr>
      <w:r w:rsidRPr="00DB7958">
        <w:t>Arbeitsraum mit ausreichender Tageslichtbeleuchtung 200 lx,</w:t>
      </w:r>
    </w:p>
    <w:p w14:paraId="6C691B67" w14:textId="77777777" w:rsidR="004B5C26" w:rsidRPr="00DB7958" w:rsidRDefault="004B5C26" w:rsidP="008D5A2A">
      <w:pPr>
        <w:pStyle w:val="Heading9"/>
        <w:widowControl/>
      </w:pPr>
      <w:r w:rsidRPr="00DB7958">
        <w:t>Arbeitsraum mit gemischter Beleuchtung 500 lx,</w:t>
      </w:r>
    </w:p>
    <w:p w14:paraId="174D303D" w14:textId="77777777" w:rsidR="004B5C26" w:rsidRPr="00DB7958" w:rsidRDefault="004B5C26" w:rsidP="008D5A2A">
      <w:pPr>
        <w:pStyle w:val="Heading9"/>
        <w:widowControl/>
      </w:pPr>
      <w:r w:rsidRPr="00DB7958">
        <w:t>Arbeitsraum ohne Tageslichtbeleuchtung: 1500 lx oder 500 lx, wenn nachweislich Ersatzmaßnahmen getroffen worden sind.</w:t>
      </w:r>
    </w:p>
    <w:p w14:paraId="07404458" w14:textId="77777777" w:rsidR="00F564ED" w:rsidRPr="00DB7958" w:rsidRDefault="00F564ED" w:rsidP="008D5A2A"/>
    <w:p w14:paraId="478A8F94" w14:textId="77777777" w:rsidR="004B5C26" w:rsidRPr="00DB7958" w:rsidRDefault="004B5C26" w:rsidP="008D5A2A">
      <w:pPr>
        <w:pStyle w:val="tl1"/>
      </w:pPr>
      <w:r w:rsidRPr="00DB7958">
        <w:t xml:space="preserve">Für den kurzfristigen und gelegentlichen Aufenthalt von Personen unterscheiden sich die Wartungswerte für die Gesamtbeleuchtungsstärke nicht nach Räumen mit ausreichender Beleuchtung, gemischter Beleuchtung oder ohne Tageslichtbeleuchtung, da sich die Menschen in diesen Räumen kurz genug aufhalten, sodass ein Mangel an Tageslichtbeleuchtung den Gesundheitszustand der Mitarbeiter nicht negativ beeinflusst. Die Wartungswerte für die Gesamtbeleuchtungsstärke für den kurzfristigen und gelegentlichen Aufenthalt sind: </w:t>
      </w:r>
    </w:p>
    <w:p w14:paraId="29B2EFAB" w14:textId="77777777" w:rsidR="004B5C26" w:rsidRPr="00DB7958" w:rsidRDefault="000C2145" w:rsidP="007837C9">
      <w:pPr>
        <w:pStyle w:val="Heading9"/>
        <w:widowControl/>
        <w:numPr>
          <w:ilvl w:val="0"/>
          <w:numId w:val="20"/>
        </w:numPr>
      </w:pPr>
      <w:r w:rsidRPr="00DB7958">
        <w:t>kurzfristiger Aufenthalt von Personen – 100 lx,</w:t>
      </w:r>
    </w:p>
    <w:p w14:paraId="50A130DC" w14:textId="77777777" w:rsidR="004B5C26" w:rsidRPr="00DB7958" w:rsidRDefault="000C2145" w:rsidP="008D5A2A">
      <w:pPr>
        <w:pStyle w:val="Heading9"/>
        <w:widowControl/>
      </w:pPr>
      <w:r w:rsidRPr="00DB7958">
        <w:t>gelegentlicher Aufenthalt von Personen – 20 lx.</w:t>
      </w:r>
    </w:p>
    <w:p w14:paraId="52DC5B89" w14:textId="77777777" w:rsidR="00F564ED" w:rsidRPr="00DB7958" w:rsidRDefault="00F564ED" w:rsidP="008D5A2A"/>
    <w:p w14:paraId="6AB07B05" w14:textId="28EC48DE" w:rsidR="004B5C26" w:rsidRPr="00DB7958" w:rsidRDefault="004B5C26" w:rsidP="008D5A2A">
      <w:pPr>
        <w:pStyle w:val="tl1"/>
      </w:pPr>
      <w:r w:rsidRPr="00DB7958">
        <w:t>Die Wartungswerte für die Gesamtbeleuchtungsstärke müssen auf einer Vergleichsebene betrachtet werden. Diese Beleuchtungsstärke muss die Beleuchtung des ganzen Raumes sicherstellen, sodass er den Mindestanforderungen der Verordnung genügt. Ein anderer Indikator, der die räumliche Verteilung des Lichts im gesamten Arbeitsraum berücksichtigt, ist die Gleichmäßigkeit der Beleuchtung, die definiert ist als das Verhältnis der minimalen Beleuchtungsstärke im Berechnungsnetz zum Mittelwert der Beleuchtungsstärke im Berechnungsnetz und die für den gesamten betrachteten Raum größer als 0,5 sein muss. Die Gesamtbeleuchtung dient einer guten Orientierung der Mitarbeiter im Raum für die gesamte Arbeitsstätte des betrachteten Raums. Die Vergleichsebene wird in [Z9] mit einer Höhe von 0,85 m definiert außer für die Fälle, wenn die konkrete Funktion eines Raumes eine andere Höhe erfordert. Für den Verkehr in Gebäuden liegt die Vergleichsebene auf Fußbodenhöhe.</w:t>
      </w:r>
    </w:p>
    <w:p w14:paraId="0F6C705F" w14:textId="77777777" w:rsidR="004B5C26" w:rsidRPr="00DB7958" w:rsidRDefault="00A41B59" w:rsidP="008D5A2A">
      <w:pPr>
        <w:pStyle w:val="tl1"/>
      </w:pPr>
      <w:r w:rsidRPr="00DB7958">
        <w:t>Die ausreichende Tageslichtbeleuchtung im Sinne von [Z9] muss mithilfe des Tageslichtquotienten (D) in der Vergleichsebene auf 0,85 m Höhe bestimmt werden; der minimale Tageslichtquotient für die verschiedenen Fälle der Verortung der Beleuchtungsöffnungen im betrachteten Arbeitsraum beträgt:</w:t>
      </w:r>
    </w:p>
    <w:p w14:paraId="4E1FA229" w14:textId="77777777" w:rsidR="004B5C26" w:rsidRPr="00DB7958" w:rsidRDefault="004B5C26" w:rsidP="007837C9">
      <w:pPr>
        <w:pStyle w:val="Heading9"/>
        <w:widowControl/>
        <w:numPr>
          <w:ilvl w:val="0"/>
          <w:numId w:val="17"/>
        </w:numPr>
      </w:pPr>
      <w:r w:rsidRPr="00DB7958">
        <w:t>bei seitlicher Beleuchtung D</w:t>
      </w:r>
      <w:r w:rsidRPr="00DB7958">
        <w:rPr>
          <w:vertAlign w:val="subscript"/>
        </w:rPr>
        <w:t>min</w:t>
      </w:r>
      <w:r w:rsidRPr="00DB7958">
        <w:t xml:space="preserve"> = 1,5 %,</w:t>
      </w:r>
    </w:p>
    <w:p w14:paraId="2E9CDAD5" w14:textId="77777777" w:rsidR="004B5C26" w:rsidRPr="00DB7958" w:rsidRDefault="004B5C26" w:rsidP="008D5A2A">
      <w:pPr>
        <w:pStyle w:val="Heading9"/>
        <w:widowControl/>
      </w:pPr>
      <w:r w:rsidRPr="00DB7958">
        <w:t>bei Beleuchtung von oben und kombinierter Beleuchtung D</w:t>
      </w:r>
      <w:r w:rsidRPr="00DB7958">
        <w:rPr>
          <w:vertAlign w:val="subscript"/>
        </w:rPr>
        <w:t>min</w:t>
      </w:r>
      <w:r w:rsidRPr="00DB7958">
        <w:t xml:space="preserve"> = 1,5 % und D</w:t>
      </w:r>
      <w:r w:rsidRPr="00DB7958">
        <w:rPr>
          <w:vertAlign w:val="subscript"/>
        </w:rPr>
        <w:t>m</w:t>
      </w:r>
      <w:r w:rsidRPr="00DB7958">
        <w:t xml:space="preserve"> = 3 %,</w:t>
      </w:r>
    </w:p>
    <w:p w14:paraId="2EEB4A7D" w14:textId="77777777" w:rsidR="00FF79C7" w:rsidRPr="00DB7958" w:rsidRDefault="00FF79C7" w:rsidP="008D5A2A">
      <w:pPr>
        <w:pStyle w:val="tl1"/>
      </w:pPr>
    </w:p>
    <w:p w14:paraId="5283F259" w14:textId="77777777" w:rsidR="004B5C26" w:rsidRPr="00DB7958" w:rsidRDefault="004B5C26" w:rsidP="00FF79C7">
      <w:pPr>
        <w:pStyle w:val="tl1"/>
        <w:keepNext/>
        <w:keepLines/>
      </w:pPr>
      <w:r w:rsidRPr="00DB7958">
        <w:t>worin:</w:t>
      </w:r>
    </w:p>
    <w:p w14:paraId="2AF5196C" w14:textId="77777777" w:rsidR="004B5C26" w:rsidRPr="00DB7958" w:rsidRDefault="004B5C26" w:rsidP="008D5A2A">
      <w:pPr>
        <w:pStyle w:val="tl1"/>
        <w:spacing w:after="0"/>
      </w:pPr>
      <w:r w:rsidRPr="00DB7958">
        <w:t>D</w:t>
      </w:r>
      <w:r w:rsidRPr="00DB7958">
        <w:rPr>
          <w:vertAlign w:val="subscript"/>
        </w:rPr>
        <w:t>min</w:t>
      </w:r>
      <w:r w:rsidRPr="00DB7958">
        <w:tab/>
        <w:t>der minimale Wert des Tageslichtquotienten in der Vergleichsebene ist [%],</w:t>
      </w:r>
    </w:p>
    <w:p w14:paraId="17DD1CF4" w14:textId="77777777" w:rsidR="004B5C26" w:rsidRPr="00DB7958" w:rsidRDefault="004B5C26" w:rsidP="008D5A2A">
      <w:pPr>
        <w:pStyle w:val="tl1"/>
        <w:spacing w:after="0"/>
      </w:pPr>
      <w:r w:rsidRPr="00DB7958">
        <w:lastRenderedPageBreak/>
        <w:t>D</w:t>
      </w:r>
      <w:r w:rsidRPr="00DB7958">
        <w:rPr>
          <w:vertAlign w:val="subscript"/>
        </w:rPr>
        <w:t>m</w:t>
      </w:r>
      <w:r w:rsidRPr="00DB7958">
        <w:tab/>
        <w:t>der mittlere Wert des Tageslichtquotienten in der Vergleichsebene ist [%].</w:t>
      </w:r>
    </w:p>
    <w:p w14:paraId="18AC7284" w14:textId="77777777" w:rsidR="00F564ED" w:rsidRPr="00DB7958" w:rsidRDefault="00F564ED" w:rsidP="008D5A2A">
      <w:pPr>
        <w:pStyle w:val="tl1"/>
        <w:spacing w:after="0"/>
      </w:pPr>
    </w:p>
    <w:p w14:paraId="2AB1FC6F" w14:textId="772DC5A9" w:rsidR="004B5C26" w:rsidRPr="00DB7958" w:rsidRDefault="004B5C26" w:rsidP="00FF79C7">
      <w:pPr>
        <w:pStyle w:val="tl1"/>
      </w:pPr>
      <w:r w:rsidRPr="00DB7958">
        <w:t>Diese Mindestanforderungen betreffen den gesamten betrachteten Arbeitsraum, für den anschließend das beleuchtungstechnische Projekt der künstlichen Beleuchtung ausgearbeitet werden soll. In einigen Arbeitsräumen können, wenn möglich, funktional abgegrenzte Teile des Arbeitsraums ausgewiesen werden, in denen die Anforderungen an den Wartungswert der Gesamtbeleuchtungsstärken verschieden sein können, auch hier wieder unter Berücksichtigung des Ausmaßes der Tageslichtbeleuchtung im betreffenden Raum. Dann gelten diese Werte der Beleuchtungsstärke für die funktional abgegrenzten Teile. Es ist möglich, dass es im Raum mehrere funktional abgegrenzte Teile gibt, z. B. mit ausreichender Tageslichtbeleuchtung, mit gemischter Beleuchtung und ohne Tageslichtbeleuchtung, die die Anforderungen aus [Z9] erfüllen. Dies ist allerdings möglich, wenn der funktional abgegrenzte Teil des Arbeitsraums größer als 10 m</w:t>
      </w:r>
      <w:r w:rsidRPr="00DB7958">
        <w:rPr>
          <w:vertAlign w:val="superscript"/>
        </w:rPr>
        <w:t>2</w:t>
      </w:r>
      <w:r w:rsidRPr="00DB7958">
        <w:t xml:space="preserve"> ist oder mehr als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B7958">
        <w:t xml:space="preserve"> der Fußbodenfläche einnimmt, wobei kein funktional abgegrenzter Teil mit weniger als 10 m</w:t>
      </w:r>
      <w:r w:rsidRPr="00DB7958">
        <w:rPr>
          <w:vertAlign w:val="superscript"/>
        </w:rPr>
        <w:t>2</w:t>
      </w:r>
      <w:r w:rsidRPr="00DB7958">
        <w:t xml:space="preserve"> ausgewiesen wird.</w:t>
      </w:r>
    </w:p>
    <w:p w14:paraId="4366E2AD" w14:textId="002D1A0F" w:rsidR="00F564ED" w:rsidRPr="00DB7958" w:rsidRDefault="004B5C26" w:rsidP="008D5A2A">
      <w:pPr>
        <w:pStyle w:val="tl1"/>
      </w:pPr>
      <w:r w:rsidRPr="00DB7958">
        <w:t xml:space="preserve">Nach der Bestimmung des Wartungswerts der Gesamtbeleuchtungsstärke im Raum gemäß [Z9] müssen für die Arbeitsstätte die Mindestanforderungen an Arbeitsstätten in Innenräumen gemäß STN EN 12464-1 geprüft werden, auf die sich [Z9] bezieht. In STN EN 12464-1 sind Mindestanforderungen für bestimmte Raumarten, Sehaufgaben oder in der Arbeitsstätte verrichtete Tätigkeiten definiert. Die Mindestanforderungen für bestimmte Arbeitsräume sind in Tabelle 19 aufgeführt. </w:t>
      </w:r>
    </w:p>
    <w:p w14:paraId="5D12D4FF" w14:textId="77777777" w:rsidR="00F564ED" w:rsidRPr="00DB7958" w:rsidRDefault="004B5C26" w:rsidP="008D5A2A">
      <w:pPr>
        <w:pStyle w:val="tl1"/>
      </w:pPr>
      <w:r w:rsidRPr="00DB7958">
        <w:t xml:space="preserve">Bei den Orten der Sehaufgabe muss auch die Beleuchtung des unmittelbaren Umgebungsbereiches der Arbeitsstätte, definiert als ein Streifen von mindestens 0,5 m um den Platz der Sehaufgabe mit derselben Gesamtgleichmäßigkeit der Beleuchtung wie an der Arbeitsstätte mit berücksichtigt werden, wobei die minimale </w:t>
      </w:r>
      <w:r w:rsidRPr="00DB7958">
        <w:rPr>
          <w:i/>
        </w:rPr>
        <w:t>U</w:t>
      </w:r>
      <w:r w:rsidRPr="00DB7958">
        <w:rPr>
          <w:i/>
          <w:vertAlign w:val="subscript"/>
        </w:rPr>
        <w:t>0</w:t>
      </w:r>
      <w:r w:rsidRPr="00DB7958">
        <w:t xml:space="preserve"> ≥ 0,4 sein muss. Die mittlere Beleuchtungsstärke des unmittelbaren Umgebungsbereiches muss Tabelle 20 entsprechen. </w:t>
      </w:r>
    </w:p>
    <w:p w14:paraId="368225C9" w14:textId="77777777" w:rsidR="00F564ED" w:rsidRPr="00DB7958" w:rsidRDefault="004B5C26" w:rsidP="008D5A2A">
      <w:pPr>
        <w:pStyle w:val="tl1"/>
      </w:pPr>
      <w:r w:rsidRPr="00DB7958">
        <w:t xml:space="preserve">In Arbeitsstätten in Innenräumen wird die Beleuchtung eines großen Teils des Raums, der den Platz der Sehaufgabe umgibt, gefordert. Dieser Bereich, Hintergrundbereich genannt, ist definiert als ein wenigstens 3 m breiter Streifen, der sich im Rahmen des Innenraums an die unmittelbare Umgebung der Aufgabe anschließt. Dieser Bereich muss so beleuchtet sein, dass der Wartungswert der Beleuchtungsstärke mindestens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B7958">
        <w:t xml:space="preserve"> vom Wert der unmittelbaren Umgebung mit einer Gesamtgleichmäßigkeit der Beleuchtung </w:t>
      </w:r>
      <w:r w:rsidRPr="00DB7958">
        <w:rPr>
          <w:i/>
        </w:rPr>
        <w:t>U</w:t>
      </w:r>
      <w:r w:rsidRPr="00DB7958">
        <w:rPr>
          <w:i/>
          <w:vertAlign w:val="subscript"/>
        </w:rPr>
        <w:t>0</w:t>
      </w:r>
      <w:r w:rsidRPr="00DB7958">
        <w:t xml:space="preserve"> ≥ 0,1 beträgt. </w:t>
      </w:r>
    </w:p>
    <w:p w14:paraId="39F0601E" w14:textId="77777777" w:rsidR="004B5C26" w:rsidRPr="00DB7958" w:rsidRDefault="004B5C26" w:rsidP="008D5A2A">
      <w:pPr>
        <w:pStyle w:val="tl1"/>
      </w:pPr>
      <w:r w:rsidRPr="00DB7958">
        <w:t xml:space="preserve">Die Vergleichsebene des Platzes der Sehaufgabe kann sich von der Vergleichsebene für den Wartungswert der Gesamtbeleuchtungsstärke unterscheiden, daher muss die Berechnungsfläche auf der Höhe des Platzes der Sehaufgabe über dem Fußboden betrachtet werden. In einigen Fällen kann die Vergleichsebene auch geneigt sein. Die Wahl der Lichtfarbe ist eine Frage der Psychologie, Ästhetik und dessen, was als natürlich gilt. Die Wahl hängt vom Niveau der Beleuchtungsstärke, den Raum- und Möbelfarben und dem lokalen Klima und der Anwendung ab. </w:t>
      </w:r>
    </w:p>
    <w:p w14:paraId="55A43F68" w14:textId="77777777" w:rsidR="004B5C26" w:rsidRPr="00DB7958" w:rsidRDefault="004B5C26" w:rsidP="008D5A2A">
      <w:pPr>
        <w:pStyle w:val="tl1"/>
      </w:pPr>
      <w:r w:rsidRPr="00DB7958">
        <w:t>Die Beleuchtung von Bildschirmarbeitsplätzen muss für alle Aufgaben, die am Arbeitsplatz erfüllt werden (Lesen vom Bildschirm, Lesen gedruckter Texte, Schreiben auf Papier, Arbeit mit der Tastatur), geeignet sein. Reflexionen auf der Anzeige und manchmal auch auf der Tastatur können eine einschränkende und störende Blendung verursachen. Daher müssen die Leuchten so gewählt, verortet und angeordnet werden, dass es nicht zu Reflexionen mit großer Leuchtdichte kommt.</w:t>
      </w:r>
    </w:p>
    <w:p w14:paraId="192150D3" w14:textId="67BA4724" w:rsidR="004B5C26" w:rsidRPr="00DB7958" w:rsidRDefault="00A74E71" w:rsidP="00FF79C7">
      <w:pPr>
        <w:pStyle w:val="Tabulka"/>
        <w:keepNext/>
        <w:keepLines/>
        <w:numPr>
          <w:ilvl w:val="0"/>
          <w:numId w:val="0"/>
        </w:numPr>
        <w:ind w:left="1440" w:hanging="1440"/>
      </w:pPr>
      <w:r w:rsidRPr="00DB7958">
        <w:t>Tabelle 19</w:t>
      </w:r>
      <w:r w:rsidRPr="00DB7958">
        <w:tab/>
        <w:t>Übersicht der Mindestanforderungen für ausgewählte Arbeitsräume</w:t>
      </w:r>
    </w:p>
    <w:tbl>
      <w:tblPr>
        <w:tblStyle w:val="TableGrid"/>
        <w:tblW w:w="5000" w:type="pct"/>
        <w:tblLayout w:type="fixed"/>
        <w:tblCellMar>
          <w:left w:w="43" w:type="dxa"/>
          <w:right w:w="43" w:type="dxa"/>
        </w:tblCellMar>
        <w:tblLook w:val="04A0" w:firstRow="1" w:lastRow="0" w:firstColumn="1" w:lastColumn="0" w:noHBand="0" w:noVBand="1"/>
      </w:tblPr>
      <w:tblGrid>
        <w:gridCol w:w="3413"/>
        <w:gridCol w:w="743"/>
        <w:gridCol w:w="743"/>
        <w:gridCol w:w="743"/>
        <w:gridCol w:w="743"/>
        <w:gridCol w:w="2672"/>
      </w:tblGrid>
      <w:tr w:rsidR="00E144DF" w:rsidRPr="00DB7958" w14:paraId="67017FD8" w14:textId="77777777" w:rsidTr="00E144DF">
        <w:tc>
          <w:tcPr>
            <w:tcW w:w="1884" w:type="pct"/>
            <w:vAlign w:val="center"/>
          </w:tcPr>
          <w:p w14:paraId="5E5176B3" w14:textId="77777777" w:rsidR="00E144DF" w:rsidRPr="00DB7958" w:rsidRDefault="00E144DF" w:rsidP="00E144DF">
            <w:pPr>
              <w:keepNext/>
              <w:spacing w:before="20" w:after="20"/>
              <w:jc w:val="center"/>
              <w:rPr>
                <w:rFonts w:cs="Arial"/>
                <w:b/>
                <w:sz w:val="16"/>
                <w:szCs w:val="16"/>
              </w:rPr>
            </w:pPr>
            <w:r w:rsidRPr="00DB7958">
              <w:rPr>
                <w:b/>
                <w:sz w:val="16"/>
              </w:rPr>
              <w:t>Art des Raums, der Aufgabe oder Tätigkeit</w:t>
            </w:r>
          </w:p>
        </w:tc>
        <w:tc>
          <w:tcPr>
            <w:tcW w:w="410" w:type="pct"/>
            <w:vAlign w:val="center"/>
          </w:tcPr>
          <w:p w14:paraId="7643A34A" w14:textId="77777777" w:rsidR="00E144DF" w:rsidRPr="00DB7958" w:rsidRDefault="00E144DF" w:rsidP="00E144DF">
            <w:pPr>
              <w:keepNext/>
              <w:spacing w:before="20" w:after="20"/>
              <w:jc w:val="center"/>
              <w:rPr>
                <w:rFonts w:cs="Arial"/>
                <w:b/>
                <w:sz w:val="16"/>
                <w:szCs w:val="16"/>
              </w:rPr>
            </w:pPr>
            <w:r w:rsidRPr="00DB7958">
              <w:rPr>
                <w:b/>
                <w:sz w:val="16"/>
              </w:rPr>
              <w:t>Ēm [lx]</w:t>
            </w:r>
          </w:p>
        </w:tc>
        <w:tc>
          <w:tcPr>
            <w:tcW w:w="410" w:type="pct"/>
            <w:vAlign w:val="center"/>
          </w:tcPr>
          <w:p w14:paraId="1BDC4E2A" w14:textId="77777777" w:rsidR="00E144DF" w:rsidRPr="00DB7958" w:rsidRDefault="00E144DF" w:rsidP="00E144DF">
            <w:pPr>
              <w:keepNext/>
              <w:spacing w:before="20" w:after="20"/>
              <w:jc w:val="center"/>
              <w:rPr>
                <w:rFonts w:cs="Arial"/>
                <w:b/>
                <w:sz w:val="16"/>
                <w:szCs w:val="16"/>
              </w:rPr>
            </w:pPr>
            <w:r w:rsidRPr="00DB7958">
              <w:rPr>
                <w:b/>
                <w:sz w:val="16"/>
              </w:rPr>
              <w:t>UGRL</w:t>
            </w:r>
          </w:p>
        </w:tc>
        <w:tc>
          <w:tcPr>
            <w:tcW w:w="410" w:type="pct"/>
            <w:vAlign w:val="center"/>
          </w:tcPr>
          <w:p w14:paraId="6DAF5388" w14:textId="77777777" w:rsidR="00E144DF" w:rsidRPr="00DB7958" w:rsidRDefault="00E144DF" w:rsidP="00E144DF">
            <w:pPr>
              <w:keepNext/>
              <w:spacing w:before="20" w:after="20"/>
              <w:jc w:val="center"/>
              <w:rPr>
                <w:rFonts w:cs="Arial"/>
                <w:b/>
                <w:sz w:val="16"/>
                <w:szCs w:val="16"/>
              </w:rPr>
            </w:pPr>
            <w:r w:rsidRPr="00DB7958">
              <w:rPr>
                <w:b/>
                <w:sz w:val="16"/>
              </w:rPr>
              <w:t>Uo</w:t>
            </w:r>
          </w:p>
        </w:tc>
        <w:tc>
          <w:tcPr>
            <w:tcW w:w="410" w:type="pct"/>
            <w:vAlign w:val="center"/>
          </w:tcPr>
          <w:p w14:paraId="7A248409" w14:textId="77777777" w:rsidR="00E144DF" w:rsidRPr="00DB7958" w:rsidRDefault="00E144DF" w:rsidP="00E144DF">
            <w:pPr>
              <w:keepNext/>
              <w:spacing w:before="20" w:after="20"/>
              <w:jc w:val="center"/>
              <w:rPr>
                <w:rFonts w:cs="Arial"/>
                <w:b/>
                <w:sz w:val="16"/>
                <w:szCs w:val="16"/>
              </w:rPr>
            </w:pPr>
            <w:r w:rsidRPr="00DB7958">
              <w:rPr>
                <w:b/>
                <w:sz w:val="16"/>
              </w:rPr>
              <w:t>Ra</w:t>
            </w:r>
          </w:p>
        </w:tc>
        <w:tc>
          <w:tcPr>
            <w:tcW w:w="1475" w:type="pct"/>
            <w:vAlign w:val="center"/>
          </w:tcPr>
          <w:p w14:paraId="65EA4261" w14:textId="77777777" w:rsidR="00E144DF" w:rsidRPr="00DB7958" w:rsidRDefault="00E144DF" w:rsidP="00E144DF">
            <w:pPr>
              <w:keepNext/>
              <w:spacing w:before="20" w:after="20"/>
              <w:jc w:val="center"/>
              <w:rPr>
                <w:rFonts w:cs="Arial"/>
                <w:b/>
                <w:sz w:val="16"/>
                <w:szCs w:val="16"/>
              </w:rPr>
            </w:pPr>
            <w:r w:rsidRPr="00DB7958">
              <w:rPr>
                <w:b/>
                <w:sz w:val="16"/>
              </w:rPr>
              <w:t>Besondere Anforderungen</w:t>
            </w:r>
          </w:p>
        </w:tc>
      </w:tr>
      <w:tr w:rsidR="00E144DF" w:rsidRPr="00DB7958" w14:paraId="047DDDE5" w14:textId="77777777" w:rsidTr="00E144DF">
        <w:tc>
          <w:tcPr>
            <w:tcW w:w="1884" w:type="pct"/>
            <w:vAlign w:val="center"/>
          </w:tcPr>
          <w:p w14:paraId="3F925DEE" w14:textId="77777777" w:rsidR="00E144DF" w:rsidRPr="00DB7958" w:rsidRDefault="00E144DF" w:rsidP="00E144DF">
            <w:pPr>
              <w:spacing w:before="20" w:after="20"/>
              <w:rPr>
                <w:rFonts w:cs="Arial"/>
                <w:sz w:val="16"/>
                <w:szCs w:val="16"/>
              </w:rPr>
            </w:pPr>
            <w:r w:rsidRPr="00DB7958">
              <w:rPr>
                <w:sz w:val="16"/>
              </w:rPr>
              <w:t>Verkehrsflächen und Flure</w:t>
            </w:r>
          </w:p>
        </w:tc>
        <w:tc>
          <w:tcPr>
            <w:tcW w:w="410" w:type="pct"/>
            <w:vAlign w:val="center"/>
          </w:tcPr>
          <w:p w14:paraId="6D2A52D8" w14:textId="77777777" w:rsidR="00E144DF" w:rsidRPr="00DB7958" w:rsidRDefault="00E144DF" w:rsidP="00E144DF">
            <w:pPr>
              <w:spacing w:before="20" w:after="20"/>
              <w:jc w:val="center"/>
              <w:rPr>
                <w:rFonts w:cs="Arial"/>
                <w:sz w:val="16"/>
                <w:szCs w:val="16"/>
              </w:rPr>
            </w:pPr>
            <w:r w:rsidRPr="00DB7958">
              <w:rPr>
                <w:sz w:val="16"/>
              </w:rPr>
              <w:t>100</w:t>
            </w:r>
          </w:p>
        </w:tc>
        <w:tc>
          <w:tcPr>
            <w:tcW w:w="410" w:type="pct"/>
            <w:vAlign w:val="center"/>
          </w:tcPr>
          <w:p w14:paraId="0BB90B14" w14:textId="77777777" w:rsidR="00E144DF" w:rsidRPr="00DB7958" w:rsidRDefault="00E144DF" w:rsidP="00E144DF">
            <w:pPr>
              <w:spacing w:before="20" w:after="20"/>
              <w:jc w:val="center"/>
              <w:rPr>
                <w:rFonts w:cs="Arial"/>
                <w:sz w:val="16"/>
                <w:szCs w:val="16"/>
              </w:rPr>
            </w:pPr>
            <w:r w:rsidRPr="00DB7958">
              <w:rPr>
                <w:sz w:val="16"/>
              </w:rPr>
              <w:t>28</w:t>
            </w:r>
          </w:p>
        </w:tc>
        <w:tc>
          <w:tcPr>
            <w:tcW w:w="410" w:type="pct"/>
            <w:vAlign w:val="center"/>
          </w:tcPr>
          <w:p w14:paraId="54EAB33D"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4AEB151C" w14:textId="77777777" w:rsidR="00E144DF" w:rsidRPr="00DB7958" w:rsidRDefault="00E144DF" w:rsidP="00E144DF">
            <w:pPr>
              <w:spacing w:before="20" w:after="20"/>
              <w:jc w:val="center"/>
              <w:rPr>
                <w:rFonts w:cs="Arial"/>
                <w:sz w:val="16"/>
                <w:szCs w:val="16"/>
              </w:rPr>
            </w:pPr>
            <w:r w:rsidRPr="00DB7958">
              <w:rPr>
                <w:sz w:val="16"/>
              </w:rPr>
              <w:t>40</w:t>
            </w:r>
          </w:p>
        </w:tc>
        <w:tc>
          <w:tcPr>
            <w:tcW w:w="1475" w:type="pct"/>
            <w:vAlign w:val="center"/>
          </w:tcPr>
          <w:p w14:paraId="3795A6DE" w14:textId="77777777" w:rsidR="00E144DF" w:rsidRPr="00DB7958" w:rsidRDefault="00E144DF" w:rsidP="00E144DF">
            <w:pPr>
              <w:spacing w:before="20" w:after="20"/>
              <w:ind w:left="137" w:hanging="137"/>
              <w:rPr>
                <w:rFonts w:cs="Arial"/>
                <w:sz w:val="16"/>
                <w:szCs w:val="16"/>
              </w:rPr>
            </w:pPr>
            <w:r w:rsidRPr="00DB7958">
              <w:rPr>
                <w:sz w:val="16"/>
              </w:rPr>
              <w:t>*</w:t>
            </w:r>
            <w:r w:rsidRPr="00DB7958">
              <w:rPr>
                <w:sz w:val="16"/>
              </w:rPr>
              <w:tab/>
              <w:t>Beleuchtungsstärke auf Fußbodenhöhe</w:t>
            </w:r>
          </w:p>
          <w:p w14:paraId="032F685F" w14:textId="77777777" w:rsidR="00E144DF" w:rsidRPr="00DB7958" w:rsidRDefault="00E144DF" w:rsidP="00E144DF">
            <w:pPr>
              <w:spacing w:before="20" w:after="20"/>
              <w:ind w:left="137" w:hanging="137"/>
              <w:rPr>
                <w:rFonts w:cs="Arial"/>
                <w:sz w:val="16"/>
                <w:szCs w:val="16"/>
              </w:rPr>
            </w:pPr>
            <w:r w:rsidRPr="00DB7958">
              <w:rPr>
                <w:sz w:val="16"/>
              </w:rPr>
              <w:t>*</w:t>
            </w:r>
            <w:r w:rsidRPr="00DB7958">
              <w:rPr>
                <w:sz w:val="16"/>
              </w:rPr>
              <w:tab/>
              <w:t xml:space="preserve">Ra und UGR wie in den Nachbarräumen </w:t>
            </w:r>
          </w:p>
          <w:p w14:paraId="4CC3B032" w14:textId="77777777" w:rsidR="00E144DF" w:rsidRPr="00DB7958" w:rsidRDefault="00E144DF" w:rsidP="00E144DF">
            <w:pPr>
              <w:spacing w:before="20" w:after="20"/>
              <w:ind w:left="137" w:hanging="137"/>
              <w:rPr>
                <w:rFonts w:cs="Arial"/>
                <w:sz w:val="16"/>
                <w:szCs w:val="16"/>
              </w:rPr>
            </w:pPr>
            <w:r w:rsidRPr="00DB7958">
              <w:rPr>
                <w:sz w:val="16"/>
              </w:rPr>
              <w:t>*</w:t>
            </w:r>
            <w:r w:rsidRPr="00DB7958">
              <w:rPr>
                <w:sz w:val="16"/>
              </w:rPr>
              <w:tab/>
              <w:t xml:space="preserve">150 lx bei Durchfahrt von Fahrzeugen </w:t>
            </w:r>
          </w:p>
          <w:p w14:paraId="0A4B440A" w14:textId="77777777" w:rsidR="00E144DF" w:rsidRPr="00DB7958" w:rsidRDefault="00E144DF" w:rsidP="00E144DF">
            <w:pPr>
              <w:spacing w:before="20" w:after="20"/>
              <w:ind w:left="137" w:hanging="137"/>
              <w:rPr>
                <w:rFonts w:cs="Arial"/>
                <w:sz w:val="16"/>
                <w:szCs w:val="16"/>
              </w:rPr>
            </w:pPr>
            <w:r w:rsidRPr="00DB7958">
              <w:rPr>
                <w:sz w:val="16"/>
              </w:rPr>
              <w:t>*</w:t>
            </w:r>
            <w:r w:rsidRPr="00DB7958">
              <w:rPr>
                <w:sz w:val="16"/>
              </w:rPr>
              <w:tab/>
              <w:t>Die Beleuchtung von Aus- und Einfahrten muss eine Übergangszone besitzen</w:t>
            </w:r>
          </w:p>
        </w:tc>
      </w:tr>
      <w:tr w:rsidR="00E144DF" w:rsidRPr="00DB7958" w14:paraId="75DC33AD" w14:textId="77777777" w:rsidTr="00E144DF">
        <w:tc>
          <w:tcPr>
            <w:tcW w:w="1884" w:type="pct"/>
            <w:vAlign w:val="center"/>
          </w:tcPr>
          <w:p w14:paraId="6BB65EC0" w14:textId="77777777" w:rsidR="00E144DF" w:rsidRPr="00DB7958" w:rsidRDefault="00E144DF" w:rsidP="00E144DF">
            <w:pPr>
              <w:spacing w:before="20" w:after="20"/>
              <w:rPr>
                <w:rFonts w:cs="Arial"/>
                <w:sz w:val="16"/>
                <w:szCs w:val="16"/>
              </w:rPr>
            </w:pPr>
            <w:r w:rsidRPr="00DB7958">
              <w:rPr>
                <w:sz w:val="16"/>
              </w:rPr>
              <w:t>Treppen</w:t>
            </w:r>
          </w:p>
        </w:tc>
        <w:tc>
          <w:tcPr>
            <w:tcW w:w="410" w:type="pct"/>
            <w:vAlign w:val="center"/>
          </w:tcPr>
          <w:p w14:paraId="4E5DCD4E" w14:textId="77777777" w:rsidR="00E144DF" w:rsidRPr="00DB7958" w:rsidRDefault="00E144DF" w:rsidP="00E144DF">
            <w:pPr>
              <w:spacing w:before="20" w:after="20"/>
              <w:jc w:val="center"/>
              <w:rPr>
                <w:rFonts w:cs="Arial"/>
                <w:sz w:val="16"/>
                <w:szCs w:val="16"/>
              </w:rPr>
            </w:pPr>
            <w:r w:rsidRPr="00DB7958">
              <w:rPr>
                <w:sz w:val="16"/>
              </w:rPr>
              <w:t>150</w:t>
            </w:r>
          </w:p>
        </w:tc>
        <w:tc>
          <w:tcPr>
            <w:tcW w:w="410" w:type="pct"/>
            <w:vAlign w:val="center"/>
          </w:tcPr>
          <w:p w14:paraId="7F9A165A" w14:textId="77777777" w:rsidR="00E144DF" w:rsidRPr="00DB7958" w:rsidRDefault="00E144DF" w:rsidP="00E144DF">
            <w:pPr>
              <w:spacing w:before="20" w:after="20"/>
              <w:jc w:val="center"/>
              <w:rPr>
                <w:rFonts w:cs="Arial"/>
                <w:sz w:val="16"/>
                <w:szCs w:val="16"/>
              </w:rPr>
            </w:pPr>
            <w:r w:rsidRPr="00DB7958">
              <w:rPr>
                <w:sz w:val="16"/>
              </w:rPr>
              <w:t>25</w:t>
            </w:r>
          </w:p>
        </w:tc>
        <w:tc>
          <w:tcPr>
            <w:tcW w:w="410" w:type="pct"/>
            <w:vAlign w:val="center"/>
          </w:tcPr>
          <w:p w14:paraId="555885E9"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4016285E" w14:textId="77777777" w:rsidR="00E144DF" w:rsidRPr="00DB7958" w:rsidRDefault="00E144DF" w:rsidP="00E144DF">
            <w:pPr>
              <w:spacing w:before="20" w:after="20"/>
              <w:jc w:val="center"/>
              <w:rPr>
                <w:rFonts w:cs="Arial"/>
                <w:sz w:val="16"/>
                <w:szCs w:val="16"/>
              </w:rPr>
            </w:pPr>
            <w:r w:rsidRPr="00DB7958">
              <w:rPr>
                <w:sz w:val="16"/>
              </w:rPr>
              <w:t>40</w:t>
            </w:r>
          </w:p>
        </w:tc>
        <w:tc>
          <w:tcPr>
            <w:tcW w:w="1475" w:type="pct"/>
            <w:vAlign w:val="center"/>
          </w:tcPr>
          <w:p w14:paraId="2D176721" w14:textId="77777777" w:rsidR="00E144DF" w:rsidRPr="00DB7958" w:rsidRDefault="00E144DF" w:rsidP="00E144DF">
            <w:pPr>
              <w:spacing w:before="20" w:after="20"/>
              <w:rPr>
                <w:rFonts w:cs="Arial"/>
                <w:sz w:val="16"/>
                <w:szCs w:val="16"/>
              </w:rPr>
            </w:pPr>
            <w:r w:rsidRPr="00DB7958">
              <w:rPr>
                <w:sz w:val="16"/>
              </w:rPr>
              <w:t>An den Stufen wird ein größerer Kontrast gefordert</w:t>
            </w:r>
          </w:p>
        </w:tc>
      </w:tr>
      <w:tr w:rsidR="00E144DF" w:rsidRPr="00DB7958" w14:paraId="0759C57E" w14:textId="77777777" w:rsidTr="00E144DF">
        <w:tc>
          <w:tcPr>
            <w:tcW w:w="1884" w:type="pct"/>
            <w:vAlign w:val="center"/>
          </w:tcPr>
          <w:p w14:paraId="1BB77A1F" w14:textId="77777777" w:rsidR="00E144DF" w:rsidRPr="00DB7958" w:rsidRDefault="00E144DF" w:rsidP="00E144DF">
            <w:pPr>
              <w:spacing w:before="20" w:after="20"/>
              <w:rPr>
                <w:rFonts w:cs="Arial"/>
                <w:sz w:val="16"/>
                <w:szCs w:val="16"/>
              </w:rPr>
            </w:pPr>
            <w:r w:rsidRPr="00DB7958">
              <w:rPr>
                <w:sz w:val="16"/>
              </w:rPr>
              <w:t>Laderampen/-flächen</w:t>
            </w:r>
          </w:p>
        </w:tc>
        <w:tc>
          <w:tcPr>
            <w:tcW w:w="410" w:type="pct"/>
            <w:vAlign w:val="center"/>
          </w:tcPr>
          <w:p w14:paraId="68D4BDEB" w14:textId="77777777" w:rsidR="00E144DF" w:rsidRPr="00DB7958" w:rsidRDefault="00E144DF" w:rsidP="00E144DF">
            <w:pPr>
              <w:spacing w:before="20" w:after="20"/>
              <w:jc w:val="center"/>
              <w:rPr>
                <w:rFonts w:cs="Arial"/>
                <w:sz w:val="16"/>
                <w:szCs w:val="16"/>
              </w:rPr>
            </w:pPr>
            <w:r w:rsidRPr="00DB7958">
              <w:rPr>
                <w:sz w:val="16"/>
              </w:rPr>
              <w:t>150</w:t>
            </w:r>
          </w:p>
        </w:tc>
        <w:tc>
          <w:tcPr>
            <w:tcW w:w="410" w:type="pct"/>
            <w:vAlign w:val="center"/>
          </w:tcPr>
          <w:p w14:paraId="4486C53A" w14:textId="77777777" w:rsidR="00E144DF" w:rsidRPr="00DB7958" w:rsidRDefault="00E144DF" w:rsidP="00E144DF">
            <w:pPr>
              <w:spacing w:before="20" w:after="20"/>
              <w:jc w:val="center"/>
              <w:rPr>
                <w:rFonts w:cs="Arial"/>
                <w:sz w:val="16"/>
                <w:szCs w:val="16"/>
              </w:rPr>
            </w:pPr>
            <w:r w:rsidRPr="00DB7958">
              <w:rPr>
                <w:sz w:val="16"/>
              </w:rPr>
              <w:t>25</w:t>
            </w:r>
          </w:p>
        </w:tc>
        <w:tc>
          <w:tcPr>
            <w:tcW w:w="410" w:type="pct"/>
            <w:vAlign w:val="center"/>
          </w:tcPr>
          <w:p w14:paraId="01490848"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69CF6D33" w14:textId="77777777" w:rsidR="00E144DF" w:rsidRPr="00DB7958" w:rsidRDefault="00E144DF" w:rsidP="00E144DF">
            <w:pPr>
              <w:spacing w:before="20" w:after="20"/>
              <w:jc w:val="center"/>
              <w:rPr>
                <w:rFonts w:cs="Arial"/>
                <w:sz w:val="16"/>
                <w:szCs w:val="16"/>
              </w:rPr>
            </w:pPr>
            <w:r w:rsidRPr="00DB7958">
              <w:rPr>
                <w:sz w:val="16"/>
              </w:rPr>
              <w:t>40</w:t>
            </w:r>
          </w:p>
        </w:tc>
        <w:tc>
          <w:tcPr>
            <w:tcW w:w="1475" w:type="pct"/>
            <w:vAlign w:val="center"/>
          </w:tcPr>
          <w:p w14:paraId="559D1C76" w14:textId="77777777" w:rsidR="00E144DF" w:rsidRPr="00DB7958" w:rsidRDefault="00E144DF" w:rsidP="00E144DF">
            <w:pPr>
              <w:spacing w:before="20" w:after="20"/>
              <w:rPr>
                <w:rFonts w:cs="Arial"/>
                <w:sz w:val="16"/>
                <w:szCs w:val="16"/>
              </w:rPr>
            </w:pPr>
          </w:p>
        </w:tc>
      </w:tr>
      <w:tr w:rsidR="00E144DF" w:rsidRPr="00DB7958" w14:paraId="284CE9C6" w14:textId="77777777" w:rsidTr="00E144DF">
        <w:tc>
          <w:tcPr>
            <w:tcW w:w="1884" w:type="pct"/>
            <w:vAlign w:val="center"/>
          </w:tcPr>
          <w:p w14:paraId="19FA3876" w14:textId="77777777" w:rsidR="00E144DF" w:rsidRPr="00DB7958" w:rsidRDefault="00E144DF" w:rsidP="00E144DF">
            <w:pPr>
              <w:spacing w:before="20" w:after="20"/>
              <w:rPr>
                <w:rFonts w:cs="Arial"/>
                <w:sz w:val="16"/>
                <w:szCs w:val="16"/>
              </w:rPr>
            </w:pPr>
            <w:r w:rsidRPr="00DB7958">
              <w:rPr>
                <w:sz w:val="16"/>
              </w:rPr>
              <w:t>Kantinen, Küchen</w:t>
            </w:r>
          </w:p>
        </w:tc>
        <w:tc>
          <w:tcPr>
            <w:tcW w:w="410" w:type="pct"/>
            <w:vAlign w:val="center"/>
          </w:tcPr>
          <w:p w14:paraId="2F54B77F" w14:textId="77777777" w:rsidR="00E144DF" w:rsidRPr="00DB7958" w:rsidRDefault="00E144DF" w:rsidP="00E144DF">
            <w:pPr>
              <w:spacing w:before="20" w:after="20"/>
              <w:jc w:val="center"/>
              <w:rPr>
                <w:rFonts w:cs="Arial"/>
                <w:sz w:val="16"/>
                <w:szCs w:val="16"/>
              </w:rPr>
            </w:pPr>
            <w:r w:rsidRPr="00DB7958">
              <w:rPr>
                <w:sz w:val="16"/>
              </w:rPr>
              <w:t>200</w:t>
            </w:r>
          </w:p>
        </w:tc>
        <w:tc>
          <w:tcPr>
            <w:tcW w:w="410" w:type="pct"/>
            <w:vAlign w:val="center"/>
          </w:tcPr>
          <w:p w14:paraId="6010588E" w14:textId="77777777" w:rsidR="00E144DF" w:rsidRPr="00DB7958" w:rsidRDefault="00E144DF" w:rsidP="00E144DF">
            <w:pPr>
              <w:spacing w:before="20" w:after="20"/>
              <w:jc w:val="center"/>
              <w:rPr>
                <w:rFonts w:cs="Arial"/>
                <w:sz w:val="16"/>
                <w:szCs w:val="16"/>
              </w:rPr>
            </w:pPr>
            <w:r w:rsidRPr="00DB7958">
              <w:rPr>
                <w:sz w:val="16"/>
              </w:rPr>
              <w:t>22</w:t>
            </w:r>
          </w:p>
        </w:tc>
        <w:tc>
          <w:tcPr>
            <w:tcW w:w="410" w:type="pct"/>
            <w:vAlign w:val="center"/>
          </w:tcPr>
          <w:p w14:paraId="6E221C1F"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2D9DB79D" w14:textId="77777777" w:rsidR="00E144DF" w:rsidRPr="00DB7958" w:rsidRDefault="00E144DF" w:rsidP="00E144DF">
            <w:pPr>
              <w:spacing w:before="20" w:after="20"/>
              <w:jc w:val="center"/>
              <w:rPr>
                <w:rFonts w:cs="Arial"/>
                <w:sz w:val="16"/>
                <w:szCs w:val="16"/>
              </w:rPr>
            </w:pPr>
            <w:r w:rsidRPr="00DB7958">
              <w:rPr>
                <w:sz w:val="16"/>
              </w:rPr>
              <w:t>80</w:t>
            </w:r>
          </w:p>
        </w:tc>
        <w:tc>
          <w:tcPr>
            <w:tcW w:w="1475" w:type="pct"/>
            <w:vAlign w:val="center"/>
          </w:tcPr>
          <w:p w14:paraId="1699E0AC" w14:textId="77777777" w:rsidR="00E144DF" w:rsidRPr="00DB7958" w:rsidRDefault="00E144DF" w:rsidP="00E144DF">
            <w:pPr>
              <w:spacing w:before="20" w:after="20"/>
              <w:rPr>
                <w:rFonts w:cs="Arial"/>
                <w:sz w:val="16"/>
                <w:szCs w:val="16"/>
              </w:rPr>
            </w:pPr>
          </w:p>
        </w:tc>
      </w:tr>
      <w:tr w:rsidR="00E144DF" w:rsidRPr="00DB7958" w14:paraId="1E6C7F5D" w14:textId="77777777" w:rsidTr="00E144DF">
        <w:tc>
          <w:tcPr>
            <w:tcW w:w="1884" w:type="pct"/>
            <w:vAlign w:val="center"/>
          </w:tcPr>
          <w:p w14:paraId="29B108C1" w14:textId="77777777" w:rsidR="00E144DF" w:rsidRPr="00DB7958" w:rsidRDefault="00E144DF" w:rsidP="00E144DF">
            <w:pPr>
              <w:spacing w:before="20" w:after="20"/>
              <w:rPr>
                <w:rFonts w:cs="Arial"/>
                <w:sz w:val="16"/>
                <w:szCs w:val="16"/>
              </w:rPr>
            </w:pPr>
            <w:r w:rsidRPr="00DB7958">
              <w:rPr>
                <w:sz w:val="16"/>
              </w:rPr>
              <w:lastRenderedPageBreak/>
              <w:t>Pausenräume</w:t>
            </w:r>
          </w:p>
        </w:tc>
        <w:tc>
          <w:tcPr>
            <w:tcW w:w="410" w:type="pct"/>
            <w:vAlign w:val="center"/>
          </w:tcPr>
          <w:p w14:paraId="07A993F5" w14:textId="77777777" w:rsidR="00E144DF" w:rsidRPr="00DB7958" w:rsidRDefault="00E144DF" w:rsidP="00E144DF">
            <w:pPr>
              <w:spacing w:before="20" w:after="20"/>
              <w:jc w:val="center"/>
              <w:rPr>
                <w:rFonts w:cs="Arial"/>
                <w:sz w:val="16"/>
                <w:szCs w:val="16"/>
              </w:rPr>
            </w:pPr>
            <w:r w:rsidRPr="00DB7958">
              <w:rPr>
                <w:sz w:val="16"/>
              </w:rPr>
              <w:t>100</w:t>
            </w:r>
          </w:p>
        </w:tc>
        <w:tc>
          <w:tcPr>
            <w:tcW w:w="410" w:type="pct"/>
            <w:vAlign w:val="center"/>
          </w:tcPr>
          <w:p w14:paraId="0F9DC831" w14:textId="77777777" w:rsidR="00E144DF" w:rsidRPr="00DB7958" w:rsidRDefault="00E144DF" w:rsidP="00E144DF">
            <w:pPr>
              <w:spacing w:before="20" w:after="20"/>
              <w:jc w:val="center"/>
              <w:rPr>
                <w:rFonts w:cs="Arial"/>
                <w:sz w:val="16"/>
                <w:szCs w:val="16"/>
              </w:rPr>
            </w:pPr>
            <w:r w:rsidRPr="00DB7958">
              <w:rPr>
                <w:sz w:val="16"/>
              </w:rPr>
              <w:t>22</w:t>
            </w:r>
          </w:p>
        </w:tc>
        <w:tc>
          <w:tcPr>
            <w:tcW w:w="410" w:type="pct"/>
            <w:vAlign w:val="center"/>
          </w:tcPr>
          <w:p w14:paraId="3315BD65"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640F8B01" w14:textId="77777777" w:rsidR="00E144DF" w:rsidRPr="00DB7958" w:rsidRDefault="00E144DF" w:rsidP="00E144DF">
            <w:pPr>
              <w:spacing w:before="20" w:after="20"/>
              <w:jc w:val="center"/>
              <w:rPr>
                <w:rFonts w:cs="Arial"/>
                <w:sz w:val="16"/>
                <w:szCs w:val="16"/>
              </w:rPr>
            </w:pPr>
            <w:r w:rsidRPr="00DB7958">
              <w:rPr>
                <w:sz w:val="16"/>
              </w:rPr>
              <w:t>80</w:t>
            </w:r>
          </w:p>
        </w:tc>
        <w:tc>
          <w:tcPr>
            <w:tcW w:w="1475" w:type="pct"/>
            <w:vAlign w:val="center"/>
          </w:tcPr>
          <w:p w14:paraId="435491DC" w14:textId="77777777" w:rsidR="00E144DF" w:rsidRPr="00DB7958" w:rsidRDefault="00E144DF" w:rsidP="00E144DF">
            <w:pPr>
              <w:spacing w:before="20" w:after="20"/>
              <w:rPr>
                <w:rFonts w:cs="Arial"/>
                <w:sz w:val="16"/>
                <w:szCs w:val="16"/>
              </w:rPr>
            </w:pPr>
          </w:p>
        </w:tc>
      </w:tr>
      <w:tr w:rsidR="00E144DF" w:rsidRPr="00DB7958" w14:paraId="48F227C9" w14:textId="77777777" w:rsidTr="00E144DF">
        <w:tc>
          <w:tcPr>
            <w:tcW w:w="1884" w:type="pct"/>
            <w:vAlign w:val="center"/>
          </w:tcPr>
          <w:p w14:paraId="435ECF7A" w14:textId="77777777" w:rsidR="00E144DF" w:rsidRPr="00DB7958" w:rsidRDefault="00E144DF" w:rsidP="00E144DF">
            <w:pPr>
              <w:spacing w:before="20" w:after="20"/>
              <w:rPr>
                <w:rFonts w:cs="Arial"/>
                <w:sz w:val="16"/>
                <w:szCs w:val="16"/>
              </w:rPr>
            </w:pPr>
            <w:r w:rsidRPr="00DB7958">
              <w:rPr>
                <w:sz w:val="16"/>
              </w:rPr>
              <w:t>Umkleideräume, Waschräume, Badezimmer, Toiletten</w:t>
            </w:r>
          </w:p>
        </w:tc>
        <w:tc>
          <w:tcPr>
            <w:tcW w:w="410" w:type="pct"/>
            <w:vAlign w:val="center"/>
          </w:tcPr>
          <w:p w14:paraId="274A5A1B" w14:textId="77777777" w:rsidR="00E144DF" w:rsidRPr="00DB7958" w:rsidRDefault="00E144DF" w:rsidP="00E144DF">
            <w:pPr>
              <w:spacing w:before="20" w:after="20"/>
              <w:jc w:val="center"/>
              <w:rPr>
                <w:rFonts w:cs="Arial"/>
                <w:sz w:val="16"/>
                <w:szCs w:val="16"/>
              </w:rPr>
            </w:pPr>
            <w:r w:rsidRPr="00DB7958">
              <w:rPr>
                <w:sz w:val="16"/>
              </w:rPr>
              <w:t>200</w:t>
            </w:r>
          </w:p>
        </w:tc>
        <w:tc>
          <w:tcPr>
            <w:tcW w:w="410" w:type="pct"/>
            <w:vAlign w:val="center"/>
          </w:tcPr>
          <w:p w14:paraId="6A6F8F07" w14:textId="77777777" w:rsidR="00E144DF" w:rsidRPr="00DB7958" w:rsidRDefault="00E144DF" w:rsidP="00E144DF">
            <w:pPr>
              <w:spacing w:before="20" w:after="20"/>
              <w:jc w:val="center"/>
              <w:rPr>
                <w:rFonts w:cs="Arial"/>
                <w:sz w:val="16"/>
                <w:szCs w:val="16"/>
              </w:rPr>
            </w:pPr>
            <w:r w:rsidRPr="00DB7958">
              <w:rPr>
                <w:sz w:val="16"/>
              </w:rPr>
              <w:t>25</w:t>
            </w:r>
          </w:p>
        </w:tc>
        <w:tc>
          <w:tcPr>
            <w:tcW w:w="410" w:type="pct"/>
            <w:vAlign w:val="center"/>
          </w:tcPr>
          <w:p w14:paraId="54CEFBD9"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23A09AC9" w14:textId="77777777" w:rsidR="00E144DF" w:rsidRPr="00DB7958" w:rsidRDefault="00E144DF" w:rsidP="00E144DF">
            <w:pPr>
              <w:spacing w:before="20" w:after="20"/>
              <w:jc w:val="center"/>
              <w:rPr>
                <w:rFonts w:cs="Arial"/>
                <w:sz w:val="16"/>
                <w:szCs w:val="16"/>
              </w:rPr>
            </w:pPr>
            <w:r w:rsidRPr="00DB7958">
              <w:rPr>
                <w:sz w:val="16"/>
              </w:rPr>
              <w:t>80</w:t>
            </w:r>
          </w:p>
        </w:tc>
        <w:tc>
          <w:tcPr>
            <w:tcW w:w="1475" w:type="pct"/>
            <w:vAlign w:val="center"/>
          </w:tcPr>
          <w:p w14:paraId="635EDA86" w14:textId="77777777" w:rsidR="00E144DF" w:rsidRPr="00DB7958" w:rsidRDefault="00E144DF" w:rsidP="00E144DF">
            <w:pPr>
              <w:spacing w:before="20" w:after="20"/>
              <w:rPr>
                <w:rFonts w:cs="Arial"/>
                <w:sz w:val="16"/>
                <w:szCs w:val="16"/>
              </w:rPr>
            </w:pPr>
            <w:r w:rsidRPr="00DB7958">
              <w:rPr>
                <w:sz w:val="16"/>
              </w:rPr>
              <w:t>In jeder separaten Toilette, die räumlich vollständig abgeschlossen ist</w:t>
            </w:r>
          </w:p>
        </w:tc>
      </w:tr>
      <w:tr w:rsidR="00E144DF" w:rsidRPr="00DB7958" w14:paraId="4CB7654A" w14:textId="77777777" w:rsidTr="00E144DF">
        <w:tc>
          <w:tcPr>
            <w:tcW w:w="1884" w:type="pct"/>
            <w:vAlign w:val="center"/>
          </w:tcPr>
          <w:p w14:paraId="0CED3372" w14:textId="77777777" w:rsidR="00E144DF" w:rsidRPr="00DB7958" w:rsidRDefault="00E144DF" w:rsidP="00E144DF">
            <w:pPr>
              <w:spacing w:before="20" w:after="20"/>
              <w:rPr>
                <w:rFonts w:cs="Arial"/>
                <w:sz w:val="16"/>
                <w:szCs w:val="16"/>
              </w:rPr>
            </w:pPr>
            <w:r w:rsidRPr="00DB7958">
              <w:rPr>
                <w:sz w:val="16"/>
              </w:rPr>
              <w:t>Lager und Vorratsräume</w:t>
            </w:r>
          </w:p>
        </w:tc>
        <w:tc>
          <w:tcPr>
            <w:tcW w:w="410" w:type="pct"/>
            <w:vAlign w:val="center"/>
          </w:tcPr>
          <w:p w14:paraId="02DB65B3" w14:textId="77777777" w:rsidR="00E144DF" w:rsidRPr="00DB7958" w:rsidRDefault="00E144DF" w:rsidP="00E144DF">
            <w:pPr>
              <w:spacing w:before="20" w:after="20"/>
              <w:jc w:val="center"/>
              <w:rPr>
                <w:rFonts w:cs="Arial"/>
                <w:sz w:val="16"/>
                <w:szCs w:val="16"/>
              </w:rPr>
            </w:pPr>
            <w:r w:rsidRPr="00DB7958">
              <w:rPr>
                <w:sz w:val="16"/>
              </w:rPr>
              <w:t>100</w:t>
            </w:r>
          </w:p>
        </w:tc>
        <w:tc>
          <w:tcPr>
            <w:tcW w:w="410" w:type="pct"/>
            <w:vAlign w:val="center"/>
          </w:tcPr>
          <w:p w14:paraId="35D929DE" w14:textId="77777777" w:rsidR="00E144DF" w:rsidRPr="00DB7958" w:rsidRDefault="00E144DF" w:rsidP="00E144DF">
            <w:pPr>
              <w:spacing w:before="20" w:after="20"/>
              <w:jc w:val="center"/>
              <w:rPr>
                <w:rFonts w:cs="Arial"/>
                <w:sz w:val="16"/>
                <w:szCs w:val="16"/>
              </w:rPr>
            </w:pPr>
            <w:r w:rsidRPr="00DB7958">
              <w:rPr>
                <w:sz w:val="16"/>
              </w:rPr>
              <w:t>25</w:t>
            </w:r>
          </w:p>
        </w:tc>
        <w:tc>
          <w:tcPr>
            <w:tcW w:w="410" w:type="pct"/>
            <w:vAlign w:val="center"/>
          </w:tcPr>
          <w:p w14:paraId="6727F913"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038B2D11" w14:textId="77777777" w:rsidR="00E144DF" w:rsidRPr="00DB7958" w:rsidRDefault="00E144DF" w:rsidP="00E144DF">
            <w:pPr>
              <w:spacing w:before="20" w:after="20"/>
              <w:jc w:val="center"/>
              <w:rPr>
                <w:rFonts w:cs="Arial"/>
                <w:sz w:val="16"/>
                <w:szCs w:val="16"/>
              </w:rPr>
            </w:pPr>
            <w:r w:rsidRPr="00DB7958">
              <w:rPr>
                <w:sz w:val="16"/>
              </w:rPr>
              <w:t>60</w:t>
            </w:r>
          </w:p>
        </w:tc>
        <w:tc>
          <w:tcPr>
            <w:tcW w:w="1475" w:type="pct"/>
            <w:vAlign w:val="center"/>
          </w:tcPr>
          <w:p w14:paraId="0D4C8C84" w14:textId="77777777" w:rsidR="00E144DF" w:rsidRPr="00DB7958" w:rsidRDefault="00E144DF" w:rsidP="00E144DF">
            <w:pPr>
              <w:spacing w:before="20" w:after="20"/>
              <w:rPr>
                <w:rFonts w:cs="Arial"/>
                <w:sz w:val="16"/>
                <w:szCs w:val="16"/>
              </w:rPr>
            </w:pPr>
            <w:r w:rsidRPr="00DB7958">
              <w:rPr>
                <w:sz w:val="16"/>
              </w:rPr>
              <w:t>200 lx bei dauerhaftem Aufenthalt von Personen</w:t>
            </w:r>
          </w:p>
        </w:tc>
      </w:tr>
      <w:tr w:rsidR="00E144DF" w:rsidRPr="00DB7958" w14:paraId="4F959268" w14:textId="77777777" w:rsidTr="00E144DF">
        <w:tc>
          <w:tcPr>
            <w:tcW w:w="1884" w:type="pct"/>
            <w:vAlign w:val="center"/>
          </w:tcPr>
          <w:p w14:paraId="32B5B0B5" w14:textId="77777777" w:rsidR="00E144DF" w:rsidRPr="00DB7958" w:rsidRDefault="00E144DF" w:rsidP="00E144DF">
            <w:pPr>
              <w:spacing w:before="20" w:after="20"/>
              <w:rPr>
                <w:rFonts w:cs="Arial"/>
                <w:sz w:val="16"/>
                <w:szCs w:val="16"/>
              </w:rPr>
            </w:pPr>
            <w:r w:rsidRPr="00DB7958">
              <w:rPr>
                <w:sz w:val="16"/>
              </w:rPr>
              <w:t>Betriebsräume, interne Verteiler</w:t>
            </w:r>
          </w:p>
        </w:tc>
        <w:tc>
          <w:tcPr>
            <w:tcW w:w="410" w:type="pct"/>
            <w:vAlign w:val="center"/>
          </w:tcPr>
          <w:p w14:paraId="7F48EE03" w14:textId="77777777" w:rsidR="00E144DF" w:rsidRPr="00DB7958" w:rsidRDefault="00E144DF" w:rsidP="00E144DF">
            <w:pPr>
              <w:spacing w:before="20" w:after="20"/>
              <w:jc w:val="center"/>
              <w:rPr>
                <w:rFonts w:cs="Arial"/>
                <w:sz w:val="16"/>
                <w:szCs w:val="16"/>
              </w:rPr>
            </w:pPr>
            <w:r w:rsidRPr="00DB7958">
              <w:rPr>
                <w:sz w:val="16"/>
              </w:rPr>
              <w:t>200</w:t>
            </w:r>
          </w:p>
        </w:tc>
        <w:tc>
          <w:tcPr>
            <w:tcW w:w="410" w:type="pct"/>
            <w:vAlign w:val="center"/>
          </w:tcPr>
          <w:p w14:paraId="2BDFD643" w14:textId="77777777" w:rsidR="00E144DF" w:rsidRPr="00DB7958" w:rsidRDefault="00E144DF" w:rsidP="00E144DF">
            <w:pPr>
              <w:spacing w:before="20" w:after="20"/>
              <w:jc w:val="center"/>
              <w:rPr>
                <w:rFonts w:cs="Arial"/>
                <w:sz w:val="16"/>
                <w:szCs w:val="16"/>
              </w:rPr>
            </w:pPr>
            <w:r w:rsidRPr="00DB7958">
              <w:rPr>
                <w:sz w:val="16"/>
              </w:rPr>
              <w:t>25</w:t>
            </w:r>
          </w:p>
        </w:tc>
        <w:tc>
          <w:tcPr>
            <w:tcW w:w="410" w:type="pct"/>
            <w:vAlign w:val="center"/>
          </w:tcPr>
          <w:p w14:paraId="452B94D7" w14:textId="77777777" w:rsidR="00E144DF" w:rsidRPr="00DB7958" w:rsidRDefault="00E144DF" w:rsidP="00E144DF">
            <w:pPr>
              <w:spacing w:before="20" w:after="20"/>
              <w:jc w:val="center"/>
              <w:rPr>
                <w:rFonts w:cs="Arial"/>
                <w:sz w:val="16"/>
                <w:szCs w:val="16"/>
              </w:rPr>
            </w:pPr>
            <w:r w:rsidRPr="00DB7958">
              <w:rPr>
                <w:sz w:val="16"/>
              </w:rPr>
              <w:t>0,4</w:t>
            </w:r>
          </w:p>
        </w:tc>
        <w:tc>
          <w:tcPr>
            <w:tcW w:w="410" w:type="pct"/>
            <w:vAlign w:val="center"/>
          </w:tcPr>
          <w:p w14:paraId="33F9E767" w14:textId="77777777" w:rsidR="00E144DF" w:rsidRPr="00DB7958" w:rsidRDefault="00E144DF" w:rsidP="00E144DF">
            <w:pPr>
              <w:spacing w:before="20" w:after="20"/>
              <w:jc w:val="center"/>
              <w:rPr>
                <w:rFonts w:cs="Arial"/>
                <w:sz w:val="16"/>
                <w:szCs w:val="16"/>
              </w:rPr>
            </w:pPr>
            <w:r w:rsidRPr="00DB7958">
              <w:rPr>
                <w:sz w:val="16"/>
              </w:rPr>
              <w:t>60</w:t>
            </w:r>
          </w:p>
        </w:tc>
        <w:tc>
          <w:tcPr>
            <w:tcW w:w="1475" w:type="pct"/>
            <w:vAlign w:val="center"/>
          </w:tcPr>
          <w:p w14:paraId="152F3875" w14:textId="77777777" w:rsidR="00E144DF" w:rsidRPr="00DB7958" w:rsidRDefault="00E144DF" w:rsidP="00E144DF">
            <w:pPr>
              <w:spacing w:before="20" w:after="20"/>
              <w:rPr>
                <w:rFonts w:cs="Arial"/>
                <w:sz w:val="16"/>
                <w:szCs w:val="16"/>
              </w:rPr>
            </w:pPr>
          </w:p>
        </w:tc>
      </w:tr>
      <w:tr w:rsidR="00E144DF" w:rsidRPr="00DB7958" w14:paraId="1216969D" w14:textId="77777777" w:rsidTr="00E144DF">
        <w:tc>
          <w:tcPr>
            <w:tcW w:w="1884" w:type="pct"/>
            <w:vAlign w:val="center"/>
          </w:tcPr>
          <w:p w14:paraId="381E7892" w14:textId="77777777" w:rsidR="00E144DF" w:rsidRPr="00DB7958" w:rsidRDefault="00E144DF" w:rsidP="00E144DF">
            <w:pPr>
              <w:spacing w:before="20" w:after="20"/>
              <w:rPr>
                <w:rFonts w:cs="Arial"/>
                <w:sz w:val="16"/>
                <w:szCs w:val="16"/>
              </w:rPr>
            </w:pPr>
            <w:r w:rsidRPr="00DB7958">
              <w:rPr>
                <w:sz w:val="16"/>
              </w:rPr>
              <w:t>Schreiben, Maschineschreiben, Lesen, Datenverarbeitung, Arbeit an DSE</w:t>
            </w:r>
          </w:p>
        </w:tc>
        <w:tc>
          <w:tcPr>
            <w:tcW w:w="410" w:type="pct"/>
            <w:vAlign w:val="center"/>
          </w:tcPr>
          <w:p w14:paraId="04045C40" w14:textId="77777777" w:rsidR="00E144DF" w:rsidRPr="00DB7958" w:rsidRDefault="00E144DF" w:rsidP="00E144DF">
            <w:pPr>
              <w:spacing w:before="20" w:after="20"/>
              <w:jc w:val="center"/>
              <w:rPr>
                <w:rFonts w:cs="Arial"/>
                <w:sz w:val="16"/>
                <w:szCs w:val="16"/>
              </w:rPr>
            </w:pPr>
            <w:r w:rsidRPr="00DB7958">
              <w:rPr>
                <w:sz w:val="16"/>
              </w:rPr>
              <w:t>500</w:t>
            </w:r>
          </w:p>
        </w:tc>
        <w:tc>
          <w:tcPr>
            <w:tcW w:w="410" w:type="pct"/>
            <w:vAlign w:val="center"/>
          </w:tcPr>
          <w:p w14:paraId="3653A33F" w14:textId="77777777" w:rsidR="00E144DF" w:rsidRPr="00DB7958" w:rsidRDefault="00E144DF" w:rsidP="00E144DF">
            <w:pPr>
              <w:spacing w:before="20" w:after="20"/>
              <w:jc w:val="center"/>
              <w:rPr>
                <w:rFonts w:cs="Arial"/>
                <w:sz w:val="16"/>
                <w:szCs w:val="16"/>
              </w:rPr>
            </w:pPr>
            <w:r w:rsidRPr="00DB7958">
              <w:rPr>
                <w:sz w:val="16"/>
              </w:rPr>
              <w:t>19</w:t>
            </w:r>
          </w:p>
        </w:tc>
        <w:tc>
          <w:tcPr>
            <w:tcW w:w="410" w:type="pct"/>
            <w:vAlign w:val="center"/>
          </w:tcPr>
          <w:p w14:paraId="41AA70DE" w14:textId="77777777" w:rsidR="00E144DF" w:rsidRPr="00DB7958" w:rsidRDefault="00E144DF" w:rsidP="00E144DF">
            <w:pPr>
              <w:spacing w:before="20" w:after="20"/>
              <w:jc w:val="center"/>
              <w:rPr>
                <w:rFonts w:cs="Arial"/>
                <w:sz w:val="16"/>
                <w:szCs w:val="16"/>
              </w:rPr>
            </w:pPr>
            <w:r w:rsidRPr="00DB7958">
              <w:rPr>
                <w:sz w:val="16"/>
              </w:rPr>
              <w:t>0,6</w:t>
            </w:r>
          </w:p>
        </w:tc>
        <w:tc>
          <w:tcPr>
            <w:tcW w:w="410" w:type="pct"/>
            <w:vAlign w:val="center"/>
          </w:tcPr>
          <w:p w14:paraId="42B8CB57" w14:textId="77777777" w:rsidR="00E144DF" w:rsidRPr="00DB7958" w:rsidRDefault="00E144DF" w:rsidP="00E144DF">
            <w:pPr>
              <w:spacing w:before="20" w:after="20"/>
              <w:jc w:val="center"/>
              <w:rPr>
                <w:rFonts w:cs="Arial"/>
                <w:sz w:val="16"/>
                <w:szCs w:val="16"/>
              </w:rPr>
            </w:pPr>
            <w:r w:rsidRPr="00DB7958">
              <w:rPr>
                <w:sz w:val="16"/>
              </w:rPr>
              <w:t>80</w:t>
            </w:r>
          </w:p>
        </w:tc>
        <w:tc>
          <w:tcPr>
            <w:tcW w:w="1475" w:type="pct"/>
            <w:vAlign w:val="center"/>
          </w:tcPr>
          <w:p w14:paraId="465DA883" w14:textId="77777777" w:rsidR="00E144DF" w:rsidRPr="00DB7958" w:rsidRDefault="00E144DF" w:rsidP="00E144DF">
            <w:pPr>
              <w:spacing w:before="20" w:after="20"/>
              <w:rPr>
                <w:rFonts w:cs="Arial"/>
                <w:sz w:val="16"/>
                <w:szCs w:val="16"/>
              </w:rPr>
            </w:pPr>
          </w:p>
        </w:tc>
      </w:tr>
      <w:tr w:rsidR="00E144DF" w:rsidRPr="00DB7958" w14:paraId="2D3C08D9" w14:textId="77777777" w:rsidTr="00E144DF">
        <w:tc>
          <w:tcPr>
            <w:tcW w:w="1884" w:type="pct"/>
            <w:vAlign w:val="center"/>
          </w:tcPr>
          <w:p w14:paraId="079CC387" w14:textId="77777777" w:rsidR="00E144DF" w:rsidRPr="00DB7958" w:rsidRDefault="00E144DF" w:rsidP="00E144DF">
            <w:pPr>
              <w:spacing w:before="20" w:after="20"/>
              <w:rPr>
                <w:rFonts w:cs="Arial"/>
                <w:sz w:val="16"/>
                <w:szCs w:val="16"/>
              </w:rPr>
            </w:pPr>
            <w:r w:rsidRPr="00DB7958">
              <w:rPr>
                <w:sz w:val="16"/>
              </w:rPr>
              <w:t>Leitstände</w:t>
            </w:r>
          </w:p>
        </w:tc>
        <w:tc>
          <w:tcPr>
            <w:tcW w:w="410" w:type="pct"/>
            <w:vAlign w:val="center"/>
          </w:tcPr>
          <w:p w14:paraId="2405D841" w14:textId="77777777" w:rsidR="00E144DF" w:rsidRPr="00DB7958" w:rsidRDefault="00E144DF" w:rsidP="00E144DF">
            <w:pPr>
              <w:spacing w:before="20" w:after="20"/>
              <w:jc w:val="center"/>
              <w:rPr>
                <w:rFonts w:cs="Arial"/>
                <w:sz w:val="16"/>
                <w:szCs w:val="16"/>
              </w:rPr>
            </w:pPr>
            <w:r w:rsidRPr="00DB7958">
              <w:rPr>
                <w:sz w:val="16"/>
              </w:rPr>
              <w:t>500</w:t>
            </w:r>
          </w:p>
        </w:tc>
        <w:tc>
          <w:tcPr>
            <w:tcW w:w="410" w:type="pct"/>
            <w:vAlign w:val="center"/>
          </w:tcPr>
          <w:p w14:paraId="0F45F0A9" w14:textId="77777777" w:rsidR="00E144DF" w:rsidRPr="00DB7958" w:rsidRDefault="00E144DF" w:rsidP="00E144DF">
            <w:pPr>
              <w:spacing w:before="20" w:after="20"/>
              <w:jc w:val="center"/>
              <w:rPr>
                <w:rFonts w:cs="Arial"/>
                <w:sz w:val="16"/>
                <w:szCs w:val="16"/>
              </w:rPr>
            </w:pPr>
            <w:r w:rsidRPr="00DB7958">
              <w:rPr>
                <w:sz w:val="16"/>
              </w:rPr>
              <w:t>16</w:t>
            </w:r>
          </w:p>
        </w:tc>
        <w:tc>
          <w:tcPr>
            <w:tcW w:w="410" w:type="pct"/>
            <w:vAlign w:val="center"/>
          </w:tcPr>
          <w:p w14:paraId="092E3BF8" w14:textId="77777777" w:rsidR="00E144DF" w:rsidRPr="00DB7958" w:rsidRDefault="00E144DF" w:rsidP="00E144DF">
            <w:pPr>
              <w:spacing w:before="20" w:after="20"/>
              <w:jc w:val="center"/>
              <w:rPr>
                <w:rFonts w:cs="Arial"/>
                <w:sz w:val="16"/>
                <w:szCs w:val="16"/>
              </w:rPr>
            </w:pPr>
            <w:r w:rsidRPr="00DB7958">
              <w:rPr>
                <w:sz w:val="16"/>
              </w:rPr>
              <w:t>0,7</w:t>
            </w:r>
          </w:p>
        </w:tc>
        <w:tc>
          <w:tcPr>
            <w:tcW w:w="410" w:type="pct"/>
            <w:vAlign w:val="center"/>
          </w:tcPr>
          <w:p w14:paraId="4DBF51E4" w14:textId="77777777" w:rsidR="00E144DF" w:rsidRPr="00DB7958" w:rsidRDefault="00E144DF" w:rsidP="00E144DF">
            <w:pPr>
              <w:spacing w:before="20" w:after="20"/>
              <w:jc w:val="center"/>
              <w:rPr>
                <w:rFonts w:cs="Arial"/>
                <w:sz w:val="16"/>
                <w:szCs w:val="16"/>
              </w:rPr>
            </w:pPr>
            <w:r w:rsidRPr="00DB7958">
              <w:rPr>
                <w:sz w:val="16"/>
              </w:rPr>
              <w:t>80</w:t>
            </w:r>
          </w:p>
        </w:tc>
        <w:tc>
          <w:tcPr>
            <w:tcW w:w="1475" w:type="pct"/>
            <w:vAlign w:val="center"/>
          </w:tcPr>
          <w:p w14:paraId="3FB56587" w14:textId="77777777" w:rsidR="00E144DF" w:rsidRPr="00DB7958" w:rsidRDefault="00E144DF" w:rsidP="00E144DF">
            <w:pPr>
              <w:spacing w:before="20" w:after="20"/>
              <w:ind w:left="137" w:hanging="137"/>
              <w:rPr>
                <w:rFonts w:cs="Arial"/>
                <w:sz w:val="16"/>
                <w:szCs w:val="16"/>
              </w:rPr>
            </w:pPr>
            <w:r w:rsidRPr="00DB7958">
              <w:rPr>
                <w:sz w:val="16"/>
              </w:rPr>
              <w:t>*</w:t>
            </w:r>
            <w:r w:rsidRPr="00DB7958">
              <w:rPr>
                <w:sz w:val="16"/>
              </w:rPr>
              <w:tab/>
              <w:t>Steuertafeln sind oft senkrecht</w:t>
            </w:r>
          </w:p>
          <w:p w14:paraId="2D04D3BF" w14:textId="77777777" w:rsidR="00E144DF" w:rsidRPr="00DB7958" w:rsidRDefault="00E144DF" w:rsidP="00E144DF">
            <w:pPr>
              <w:spacing w:before="20" w:after="20"/>
              <w:ind w:left="137" w:hanging="137"/>
              <w:rPr>
                <w:rFonts w:cs="Arial"/>
                <w:sz w:val="16"/>
                <w:szCs w:val="16"/>
              </w:rPr>
            </w:pPr>
            <w:r w:rsidRPr="00DB7958">
              <w:rPr>
                <w:sz w:val="16"/>
              </w:rPr>
              <w:t>*</w:t>
            </w:r>
            <w:r w:rsidRPr="00DB7958">
              <w:rPr>
                <w:sz w:val="16"/>
              </w:rPr>
              <w:tab/>
              <w:t>Abdunklung kann gefordert werden</w:t>
            </w:r>
          </w:p>
        </w:tc>
      </w:tr>
    </w:tbl>
    <w:p w14:paraId="1404E157" w14:textId="187D395B" w:rsidR="004B5C26" w:rsidRPr="00DB7958" w:rsidRDefault="00A74E71" w:rsidP="00FF79C7">
      <w:pPr>
        <w:pStyle w:val="Tabulka"/>
        <w:keepNext/>
        <w:keepLines/>
        <w:numPr>
          <w:ilvl w:val="0"/>
          <w:numId w:val="0"/>
        </w:numPr>
        <w:ind w:left="1440" w:hanging="1440"/>
      </w:pPr>
      <w:r w:rsidRPr="00DB7958">
        <w:t>Tabelle 20</w:t>
      </w:r>
      <w:r w:rsidRPr="00DB7958">
        <w:tab/>
        <w:t>Beziehung zwischen der Beleuchtungsstärke an der Sehaufgabe und der Beleuchtungsstärke im unmittelbaren Umgebungsbereich</w:t>
      </w:r>
    </w:p>
    <w:tbl>
      <w:tblPr>
        <w:tblStyle w:val="TableGrid"/>
        <w:tblW w:w="7830" w:type="dxa"/>
        <w:tblInd w:w="625" w:type="dxa"/>
        <w:tblLook w:val="04A0" w:firstRow="1" w:lastRow="0" w:firstColumn="1" w:lastColumn="0" w:noHBand="0" w:noVBand="1"/>
      </w:tblPr>
      <w:tblGrid>
        <w:gridCol w:w="3915"/>
        <w:gridCol w:w="3915"/>
      </w:tblGrid>
      <w:tr w:rsidR="00E144DF" w:rsidRPr="00DB7958" w14:paraId="7E398847" w14:textId="77777777" w:rsidTr="00AF10A8">
        <w:tc>
          <w:tcPr>
            <w:tcW w:w="3915" w:type="dxa"/>
            <w:vAlign w:val="center"/>
          </w:tcPr>
          <w:p w14:paraId="360E2B4B" w14:textId="77777777" w:rsidR="00E144DF" w:rsidRPr="00DB7958" w:rsidRDefault="00E144DF" w:rsidP="00E144DF">
            <w:pPr>
              <w:keepNext/>
              <w:spacing w:before="20" w:after="20"/>
              <w:jc w:val="center"/>
              <w:rPr>
                <w:rFonts w:cs="Calibri"/>
                <w:b/>
                <w:szCs w:val="20"/>
              </w:rPr>
            </w:pPr>
            <w:r w:rsidRPr="00DB7958">
              <w:rPr>
                <w:b/>
              </w:rPr>
              <w:t>Beleuchtungsstärke an der Sehaufgabe [lx]</w:t>
            </w:r>
          </w:p>
        </w:tc>
        <w:tc>
          <w:tcPr>
            <w:tcW w:w="3915" w:type="dxa"/>
            <w:vAlign w:val="center"/>
          </w:tcPr>
          <w:p w14:paraId="589F9C3C" w14:textId="77777777" w:rsidR="00E144DF" w:rsidRPr="00DB7958" w:rsidRDefault="00E144DF" w:rsidP="00E144DF">
            <w:pPr>
              <w:keepNext/>
              <w:spacing w:before="20" w:after="20"/>
              <w:jc w:val="center"/>
              <w:rPr>
                <w:rFonts w:cs="Calibri"/>
                <w:b/>
                <w:szCs w:val="20"/>
              </w:rPr>
            </w:pPr>
            <w:r w:rsidRPr="00DB7958">
              <w:rPr>
                <w:b/>
              </w:rPr>
              <w:t>Beleuchtungsstärke im unmittelbaren Umgebungsbereich [lx]</w:t>
            </w:r>
          </w:p>
        </w:tc>
      </w:tr>
      <w:tr w:rsidR="00E144DF" w:rsidRPr="00DB7958" w14:paraId="2BF8925C" w14:textId="77777777" w:rsidTr="00AF10A8">
        <w:tc>
          <w:tcPr>
            <w:tcW w:w="3915" w:type="dxa"/>
            <w:vAlign w:val="center"/>
          </w:tcPr>
          <w:p w14:paraId="002E0DDF" w14:textId="77777777" w:rsidR="00E144DF" w:rsidRPr="00DB7958" w:rsidRDefault="00E144DF" w:rsidP="00E144DF">
            <w:pPr>
              <w:spacing w:before="20" w:after="20"/>
              <w:jc w:val="center"/>
              <w:rPr>
                <w:rFonts w:cs="Calibri"/>
                <w:szCs w:val="20"/>
              </w:rPr>
            </w:pPr>
            <w:r w:rsidRPr="00DB7958">
              <w:t>≥ 750</w:t>
            </w:r>
          </w:p>
        </w:tc>
        <w:tc>
          <w:tcPr>
            <w:tcW w:w="3915" w:type="dxa"/>
            <w:vAlign w:val="center"/>
          </w:tcPr>
          <w:p w14:paraId="01D6E414" w14:textId="77777777" w:rsidR="00E144DF" w:rsidRPr="00DB7958" w:rsidRDefault="00E144DF" w:rsidP="00E144DF">
            <w:pPr>
              <w:spacing w:before="20" w:after="20"/>
              <w:jc w:val="center"/>
              <w:rPr>
                <w:rFonts w:cs="Calibri"/>
                <w:szCs w:val="20"/>
              </w:rPr>
            </w:pPr>
            <w:r w:rsidRPr="00DB7958">
              <w:t>500</w:t>
            </w:r>
          </w:p>
        </w:tc>
      </w:tr>
      <w:tr w:rsidR="00E144DF" w:rsidRPr="00DB7958" w14:paraId="74AF5E3B" w14:textId="77777777" w:rsidTr="00AF10A8">
        <w:tc>
          <w:tcPr>
            <w:tcW w:w="3915" w:type="dxa"/>
            <w:vAlign w:val="center"/>
          </w:tcPr>
          <w:p w14:paraId="7A139305" w14:textId="77777777" w:rsidR="00E144DF" w:rsidRPr="00DB7958" w:rsidRDefault="00E144DF" w:rsidP="00E144DF">
            <w:pPr>
              <w:spacing w:before="20" w:after="20"/>
              <w:jc w:val="center"/>
              <w:rPr>
                <w:rFonts w:cs="Calibri"/>
                <w:szCs w:val="20"/>
              </w:rPr>
            </w:pPr>
            <w:r w:rsidRPr="00DB7958">
              <w:t>500</w:t>
            </w:r>
          </w:p>
        </w:tc>
        <w:tc>
          <w:tcPr>
            <w:tcW w:w="3915" w:type="dxa"/>
            <w:vAlign w:val="center"/>
          </w:tcPr>
          <w:p w14:paraId="5BFC2F4C" w14:textId="77777777" w:rsidR="00E144DF" w:rsidRPr="00DB7958" w:rsidRDefault="00E144DF" w:rsidP="00E144DF">
            <w:pPr>
              <w:spacing w:before="20" w:after="20"/>
              <w:jc w:val="center"/>
              <w:rPr>
                <w:rFonts w:cs="Calibri"/>
                <w:szCs w:val="20"/>
              </w:rPr>
            </w:pPr>
            <w:r w:rsidRPr="00DB7958">
              <w:t>300</w:t>
            </w:r>
          </w:p>
        </w:tc>
      </w:tr>
      <w:tr w:rsidR="00E144DF" w:rsidRPr="00DB7958" w14:paraId="261C0AE6" w14:textId="77777777" w:rsidTr="00AF10A8">
        <w:tc>
          <w:tcPr>
            <w:tcW w:w="3915" w:type="dxa"/>
            <w:vAlign w:val="center"/>
          </w:tcPr>
          <w:p w14:paraId="06BF05A8" w14:textId="77777777" w:rsidR="00E144DF" w:rsidRPr="00DB7958" w:rsidRDefault="00E144DF" w:rsidP="00E144DF">
            <w:pPr>
              <w:spacing w:before="20" w:after="20"/>
              <w:jc w:val="center"/>
              <w:rPr>
                <w:rFonts w:cs="Calibri"/>
                <w:szCs w:val="20"/>
              </w:rPr>
            </w:pPr>
            <w:r w:rsidRPr="00DB7958">
              <w:t>300</w:t>
            </w:r>
          </w:p>
        </w:tc>
        <w:tc>
          <w:tcPr>
            <w:tcW w:w="3915" w:type="dxa"/>
            <w:vAlign w:val="center"/>
          </w:tcPr>
          <w:p w14:paraId="6948BA32" w14:textId="77777777" w:rsidR="00E144DF" w:rsidRPr="00DB7958" w:rsidRDefault="00E144DF" w:rsidP="00E144DF">
            <w:pPr>
              <w:spacing w:before="20" w:after="20"/>
              <w:jc w:val="center"/>
              <w:rPr>
                <w:rFonts w:cs="Calibri"/>
                <w:szCs w:val="20"/>
              </w:rPr>
            </w:pPr>
            <w:r w:rsidRPr="00DB7958">
              <w:t>200</w:t>
            </w:r>
          </w:p>
        </w:tc>
      </w:tr>
      <w:tr w:rsidR="00E144DF" w:rsidRPr="00DB7958" w14:paraId="763A1EA2" w14:textId="77777777" w:rsidTr="00AF10A8">
        <w:tc>
          <w:tcPr>
            <w:tcW w:w="3915" w:type="dxa"/>
            <w:vAlign w:val="center"/>
          </w:tcPr>
          <w:p w14:paraId="1CDAE143" w14:textId="77777777" w:rsidR="00E144DF" w:rsidRPr="00DB7958" w:rsidRDefault="00E144DF" w:rsidP="00E144DF">
            <w:pPr>
              <w:spacing w:before="20" w:after="20"/>
              <w:jc w:val="center"/>
              <w:rPr>
                <w:rFonts w:cs="Calibri"/>
                <w:szCs w:val="20"/>
              </w:rPr>
            </w:pPr>
            <w:r w:rsidRPr="00DB7958">
              <w:t>200</w:t>
            </w:r>
          </w:p>
        </w:tc>
        <w:tc>
          <w:tcPr>
            <w:tcW w:w="3915" w:type="dxa"/>
            <w:vAlign w:val="center"/>
          </w:tcPr>
          <w:p w14:paraId="14009AAA" w14:textId="77777777" w:rsidR="00E144DF" w:rsidRPr="00DB7958" w:rsidRDefault="00E144DF" w:rsidP="00E144DF">
            <w:pPr>
              <w:spacing w:before="20" w:after="20"/>
              <w:jc w:val="center"/>
              <w:rPr>
                <w:rFonts w:cs="Calibri"/>
                <w:szCs w:val="20"/>
              </w:rPr>
            </w:pPr>
            <w:r w:rsidRPr="00DB7958">
              <w:t>150</w:t>
            </w:r>
          </w:p>
        </w:tc>
      </w:tr>
      <w:tr w:rsidR="00E144DF" w:rsidRPr="00DB7958" w14:paraId="01CDF5E5" w14:textId="77777777" w:rsidTr="00AF10A8">
        <w:tc>
          <w:tcPr>
            <w:tcW w:w="3915" w:type="dxa"/>
            <w:vAlign w:val="center"/>
          </w:tcPr>
          <w:p w14:paraId="2EB61381" w14:textId="77777777" w:rsidR="00E144DF" w:rsidRPr="00DB7958" w:rsidRDefault="00E144DF" w:rsidP="00E144DF">
            <w:pPr>
              <w:spacing w:before="20" w:after="20"/>
              <w:jc w:val="center"/>
              <w:rPr>
                <w:rFonts w:cs="Calibri"/>
                <w:szCs w:val="20"/>
              </w:rPr>
            </w:pPr>
            <w:r w:rsidRPr="00DB7958">
              <w:t>≤ 150</w:t>
            </w:r>
          </w:p>
        </w:tc>
        <w:tc>
          <w:tcPr>
            <w:tcW w:w="3915" w:type="dxa"/>
            <w:vAlign w:val="center"/>
          </w:tcPr>
          <w:p w14:paraId="1A171003" w14:textId="77777777" w:rsidR="00E144DF" w:rsidRPr="00DB7958" w:rsidRDefault="00E144DF" w:rsidP="00E144DF">
            <w:pPr>
              <w:spacing w:before="20" w:after="20"/>
              <w:jc w:val="center"/>
              <w:rPr>
                <w:rFonts w:cs="Calibri"/>
                <w:szCs w:val="20"/>
              </w:rPr>
            </w:pPr>
            <w:r w:rsidRPr="00DB7958">
              <w:t>dieselbe wie am Platz der Sehaufgabe</w:t>
            </w:r>
          </w:p>
        </w:tc>
      </w:tr>
    </w:tbl>
    <w:p w14:paraId="575DF073" w14:textId="75A13911" w:rsidR="00DD456B" w:rsidRPr="00DB7958" w:rsidRDefault="00DD456B" w:rsidP="008D5A2A">
      <w:pPr>
        <w:pStyle w:val="Heading2"/>
      </w:pPr>
      <w:bookmarkStart w:id="39" w:name="_Toc51875529"/>
      <w:r w:rsidRPr="00DB7958">
        <w:t>Anforderungen an sonstige im Tunnel installierte lichtemittierende Einrichtungen hinsichtlich der Tunnelbeleuchtung und des Wohlbefindens des Fahrers</w:t>
      </w:r>
      <w:bookmarkEnd w:id="39"/>
    </w:p>
    <w:p w14:paraId="49DE4637" w14:textId="77777777" w:rsidR="00DD456B" w:rsidRPr="00DB7958" w:rsidRDefault="00DD456B" w:rsidP="008D5A2A">
      <w:pPr>
        <w:pStyle w:val="Heading3"/>
        <w:numPr>
          <w:ilvl w:val="2"/>
          <w:numId w:val="2"/>
        </w:numPr>
      </w:pPr>
      <w:r w:rsidRPr="00DB7958">
        <w:t>Anforderungen an Wechselverkehrszeichen</w:t>
      </w:r>
    </w:p>
    <w:p w14:paraId="6F388F08" w14:textId="7BBE59EF" w:rsidR="000A77A0" w:rsidRPr="00DB7958" w:rsidRDefault="001477EC" w:rsidP="008D5A2A">
      <w:pPr>
        <w:pStyle w:val="tl1"/>
      </w:pPr>
      <w:r w:rsidRPr="00DB7958">
        <w:t xml:space="preserve">Wechselverkehrszeichen (WVZ) werden eingeteilt in dynamische und statische. Statische WVZ dienen der dauerhaften Anzeige von in der STN EN 12899 definierten Verkehrszeichen. Dynamische WVZ dienen der Darstellung verschiedener Informationen und müssen den Anforderungen der STN EN 12966 genügen. Die wichtigsten Anforderungen an die dargestellten Zeichen und Informationen sind Lesbarkeit, Sichtbarkeit und Unterscheidbarkeit der Farben. </w:t>
      </w:r>
    </w:p>
    <w:p w14:paraId="67D42B0D" w14:textId="77777777" w:rsidR="00105B53" w:rsidRPr="00DB7958" w:rsidRDefault="004B5C26" w:rsidP="008D5A2A">
      <w:pPr>
        <w:pStyle w:val="tl1"/>
      </w:pPr>
      <w:r w:rsidRPr="00DB7958">
        <w:t xml:space="preserve">WVZ müssen der Farbklasse C1 beziehungsweise C2 entsprechen (Tabellen 1 und 2). Farbklasse C2 bietet eine bessere Farbunterscheidung. </w:t>
      </w:r>
    </w:p>
    <w:p w14:paraId="51848962" w14:textId="50C51A0D" w:rsidR="00105B53" w:rsidRPr="00DB7958" w:rsidRDefault="00105B53" w:rsidP="008D5A2A">
      <w:pPr>
        <w:pStyle w:val="tl1"/>
      </w:pPr>
      <w:r w:rsidRPr="00DB7958">
        <w:t xml:space="preserve">Beleuchtungstechnische Parameter von Wechselverkehrszeichen müssen den Anforderungen in STN EN 12966 genügen. </w:t>
      </w:r>
    </w:p>
    <w:p w14:paraId="64975183" w14:textId="7983EC0A" w:rsidR="0023622B" w:rsidRPr="00DB7958" w:rsidRDefault="004B5C26" w:rsidP="008D5A2A">
      <w:pPr>
        <w:pStyle w:val="tl1"/>
      </w:pPr>
      <w:r w:rsidRPr="00DB7958">
        <w:t>Je nach Farbe des ausgestrahlten Lichts muss das WVZ die Grenzleuchtdichten für die verschiedenen Leuchtdichteklassen in STN EN 12966 einhalten.</w:t>
      </w:r>
    </w:p>
    <w:p w14:paraId="1C1EF16C" w14:textId="2EA590F7" w:rsidR="001114C2" w:rsidRPr="00DB7958" w:rsidRDefault="001114C2" w:rsidP="008D5A2A">
      <w:pPr>
        <w:pStyle w:val="tl1"/>
      </w:pPr>
      <w:r w:rsidRPr="00DB7958">
        <w:t xml:space="preserve">WVZ für die Verwendung in Straßentunneln haben die Leuchtdichtekennzeichnung L (T). Für die Leuchtdichteklasse L (T) besteht keine Anforderung an das Leuchtdichteverhältnis. </w:t>
      </w:r>
    </w:p>
    <w:p w14:paraId="6A20861D" w14:textId="74F9567E" w:rsidR="0023622B" w:rsidRPr="00DB7958" w:rsidRDefault="004B5C26" w:rsidP="008D5A2A">
      <w:pPr>
        <w:pStyle w:val="tl1"/>
      </w:pPr>
      <w:r w:rsidRPr="00DB7958">
        <w:t>Je nach Verwendungszweck muss das WVZ die Anforderungen für die verschiedenen in Tabelle 21 [STN EN 12966] Strahlbreiteklassen erfüllen, die je nach Klasse in den in Abbildung 15 aufgeführten [STN EN 12966] Prüfwinkeln gemessen werden.</w:t>
      </w:r>
    </w:p>
    <w:p w14:paraId="7CC5E41E" w14:textId="77777777" w:rsidR="004A259B" w:rsidRPr="00DB7958" w:rsidRDefault="004B5C26" w:rsidP="008D5A2A">
      <w:pPr>
        <w:pStyle w:val="tl1"/>
      </w:pPr>
      <w:r w:rsidRPr="00DB7958">
        <w:t xml:space="preserve">Für eine wirksame Verwendung eines WVZ ist die richtige Wahl der Kombination von Strahlbreite, Leuchtdichte und Leuchtdichteverhältnissen, wie in Tabelle 22 aufgeführt, entscheidend [STN EN 12966]. </w:t>
      </w:r>
    </w:p>
    <w:p w14:paraId="4ECD4E14" w14:textId="77777777" w:rsidR="004A259B" w:rsidRPr="00DB7958" w:rsidRDefault="004A259B" w:rsidP="008D5A2A">
      <w:pPr>
        <w:pStyle w:val="tl1"/>
      </w:pPr>
      <w:r w:rsidRPr="00DB7958">
        <w:t>Die Leuchtdichteklasse des WVZ muss unter Berücksichtigung des Aufstellortes (Innen- oder Außenbereich) gewählt werden.</w:t>
      </w:r>
    </w:p>
    <w:p w14:paraId="45112999" w14:textId="420303D1" w:rsidR="00A74E71" w:rsidRPr="00DB7958" w:rsidRDefault="004B5C26" w:rsidP="00A74E71">
      <w:pPr>
        <w:pStyle w:val="tl1"/>
      </w:pPr>
      <w:r w:rsidRPr="00DB7958">
        <w:t>Die Klasse der Strahlbreite muss für die zur Erkennung notwendige Zeit ausreichend sein. Bei der Wahl der Klasse der Strahlbreite muss Störlicht berücksichtigt werden.</w:t>
      </w:r>
    </w:p>
    <w:p w14:paraId="715D479C" w14:textId="47332E5C" w:rsidR="00085E62" w:rsidRPr="00DB7958" w:rsidRDefault="004317F6" w:rsidP="00A74E71">
      <w:pPr>
        <w:pStyle w:val="tl1"/>
      </w:pPr>
      <w:r w:rsidRPr="00DB7958">
        <w:lastRenderedPageBreak/>
        <w:t>Um die Aufmerksamkeit der Fahrer zu wecken, kann die Anzeige auf dem WVZ im Rahmen der in der STN EN 12966 für die einzelnen Lichtfarben festgelegten Leuchtdichten stufenlos geändert werden, wobei das dargestellte Symbol (Zeichen) immer sichtbar und erkennbar sein muss. Bei einer Änderung der Leuchtdichten darf die Leuchtdichte des WVZ für eine einzelne Farbe nicht unter den in der STN EN 12966 festgelegten Wert fallen.</w:t>
      </w:r>
    </w:p>
    <w:p w14:paraId="368C3F47" w14:textId="77777777" w:rsidR="004B5C26" w:rsidRPr="00DB7958" w:rsidRDefault="00A3783F" w:rsidP="008D5A2A">
      <w:pPr>
        <w:jc w:val="center"/>
      </w:pPr>
      <w:r w:rsidRPr="00DB7958">
        <w:rPr>
          <w:noProof/>
          <w:lang w:val="en-US"/>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0FBDE561" w:rsidR="004B5C26" w:rsidRPr="00DB7958" w:rsidRDefault="00A74E71" w:rsidP="00FF79C7">
      <w:pPr>
        <w:pStyle w:val="Obrzek"/>
        <w:numPr>
          <w:ilvl w:val="0"/>
          <w:numId w:val="0"/>
        </w:numPr>
        <w:tabs>
          <w:tab w:val="left" w:pos="1440"/>
        </w:tabs>
        <w:spacing w:before="240" w:after="240"/>
        <w:contextualSpacing w:val="0"/>
      </w:pPr>
      <w:r w:rsidRPr="00DB7958">
        <w:t>Abbildung 15</w:t>
      </w:r>
      <w:r w:rsidRPr="00DB7958">
        <w:tab/>
        <w:t>Vergleich der Klassen der Strahlbreite in Abhängigkeit vom Blickwinkel</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DB7958" w14:paraId="6BDC6E82" w14:textId="77777777" w:rsidTr="00E144DF">
        <w:tc>
          <w:tcPr>
            <w:tcW w:w="2500" w:type="pct"/>
          </w:tcPr>
          <w:p w14:paraId="14CA8771"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Vododrovný uhol [°]</w:t>
            </w:r>
          </w:p>
        </w:tc>
        <w:tc>
          <w:tcPr>
            <w:tcW w:w="2500" w:type="pct"/>
          </w:tcPr>
          <w:p w14:paraId="38BAA86F" w14:textId="77777777" w:rsidR="00E144DF" w:rsidRPr="00DB7958" w:rsidRDefault="00E144DF" w:rsidP="00E144DF">
            <w:pPr>
              <w:pStyle w:val="tl1"/>
              <w:spacing w:after="0"/>
              <w:ind w:firstLine="0"/>
            </w:pPr>
            <w:r w:rsidRPr="00DB7958">
              <w:t>Waagrechter Winkel [°]</w:t>
            </w:r>
          </w:p>
        </w:tc>
      </w:tr>
      <w:tr w:rsidR="00E144DF" w:rsidRPr="00DB7958" w14:paraId="6636F5B1" w14:textId="77777777" w:rsidTr="00E144DF">
        <w:tc>
          <w:tcPr>
            <w:tcW w:w="2500" w:type="pct"/>
          </w:tcPr>
          <w:p w14:paraId="0288564F" w14:textId="77777777" w:rsidR="00E144DF" w:rsidRPr="00DB7958" w:rsidRDefault="00E144DF" w:rsidP="00E144DF">
            <w:pPr>
              <w:pStyle w:val="tl1"/>
              <w:spacing w:after="0"/>
              <w:ind w:firstLine="0"/>
            </w:pPr>
            <w:r w:rsidRPr="00DB7958">
              <w:rPr>
                <w:lang w:eastAsia="sk-SK"/>
              </w:rPr>
              <w:t>Zvislý uhol [°]</w:t>
            </w:r>
          </w:p>
        </w:tc>
        <w:tc>
          <w:tcPr>
            <w:tcW w:w="2500" w:type="pct"/>
          </w:tcPr>
          <w:p w14:paraId="4363C986" w14:textId="77777777" w:rsidR="00E144DF" w:rsidRPr="00DB7958" w:rsidRDefault="00E144DF" w:rsidP="00E144DF">
            <w:pPr>
              <w:pStyle w:val="tl1"/>
              <w:spacing w:after="0"/>
              <w:ind w:firstLine="0"/>
            </w:pPr>
            <w:r w:rsidRPr="00DB7958">
              <w:t>Senkrechter Winkel [°]</w:t>
            </w:r>
          </w:p>
        </w:tc>
      </w:tr>
    </w:tbl>
    <w:p w14:paraId="6BA4AAB0" w14:textId="669228FF" w:rsidR="004B5C26" w:rsidRPr="00DB7958" w:rsidRDefault="00A74E71" w:rsidP="00FF79C7">
      <w:pPr>
        <w:pStyle w:val="Tabulka"/>
        <w:keepNext/>
        <w:keepLines/>
        <w:numPr>
          <w:ilvl w:val="0"/>
          <w:numId w:val="0"/>
        </w:numPr>
        <w:ind w:left="1440" w:hanging="1440"/>
      </w:pPr>
      <w:r w:rsidRPr="00DB7958">
        <w:t>Tabelle 21</w:t>
      </w:r>
      <w:r w:rsidRPr="00DB7958">
        <w:tab/>
        <w:t>Verwendungsbeispiele für die Klassen der Strahlbreite</w:t>
      </w:r>
    </w:p>
    <w:tbl>
      <w:tblPr>
        <w:tblStyle w:val="TableGrid"/>
        <w:tblW w:w="5000" w:type="pct"/>
        <w:tblLayout w:type="fixed"/>
        <w:tblCellMar>
          <w:left w:w="43" w:type="dxa"/>
          <w:right w:w="43" w:type="dxa"/>
        </w:tblCellMar>
        <w:tblLook w:val="04A0" w:firstRow="1" w:lastRow="0" w:firstColumn="1" w:lastColumn="0" w:noHBand="0" w:noVBand="1"/>
      </w:tblPr>
      <w:tblGrid>
        <w:gridCol w:w="1255"/>
        <w:gridCol w:w="7802"/>
      </w:tblGrid>
      <w:tr w:rsidR="00E144DF" w:rsidRPr="00DB7958" w14:paraId="0FF8DC14" w14:textId="77777777" w:rsidTr="00E144DF">
        <w:tc>
          <w:tcPr>
            <w:tcW w:w="693" w:type="pct"/>
            <w:vAlign w:val="center"/>
          </w:tcPr>
          <w:p w14:paraId="75BE7395" w14:textId="77777777" w:rsidR="00E144DF" w:rsidRPr="00DB7958" w:rsidRDefault="00E144DF" w:rsidP="00E144DF">
            <w:pPr>
              <w:keepNext/>
              <w:spacing w:before="20" w:after="20"/>
              <w:jc w:val="center"/>
              <w:rPr>
                <w:b/>
              </w:rPr>
            </w:pPr>
            <w:r w:rsidRPr="00DB7958">
              <w:rPr>
                <w:b/>
              </w:rPr>
              <w:t>Klasse der Strahlbreite</w:t>
            </w:r>
          </w:p>
        </w:tc>
        <w:tc>
          <w:tcPr>
            <w:tcW w:w="4307" w:type="pct"/>
            <w:vAlign w:val="center"/>
          </w:tcPr>
          <w:p w14:paraId="26651C3B" w14:textId="77777777" w:rsidR="00E144DF" w:rsidRPr="00DB7958" w:rsidRDefault="00E144DF" w:rsidP="00E144DF">
            <w:pPr>
              <w:keepNext/>
              <w:spacing w:before="20" w:after="20"/>
              <w:jc w:val="center"/>
              <w:rPr>
                <w:b/>
              </w:rPr>
            </w:pPr>
            <w:r w:rsidRPr="00DB7958">
              <w:rPr>
                <w:b/>
              </w:rPr>
              <w:t>Typische Verwendung</w:t>
            </w:r>
          </w:p>
        </w:tc>
      </w:tr>
      <w:tr w:rsidR="00E144DF" w:rsidRPr="00DB7958" w14:paraId="06D53ABA" w14:textId="77777777" w:rsidTr="00E144DF">
        <w:tc>
          <w:tcPr>
            <w:tcW w:w="693" w:type="pct"/>
            <w:vAlign w:val="center"/>
          </w:tcPr>
          <w:p w14:paraId="591F9A2B" w14:textId="77777777" w:rsidR="00E144DF" w:rsidRPr="00DB7958" w:rsidRDefault="00E144DF" w:rsidP="00E144DF">
            <w:pPr>
              <w:spacing w:before="20" w:after="20"/>
              <w:jc w:val="center"/>
            </w:pPr>
            <w:r w:rsidRPr="00DB7958">
              <w:t>B1</w:t>
            </w:r>
          </w:p>
        </w:tc>
        <w:tc>
          <w:tcPr>
            <w:tcW w:w="4307" w:type="pct"/>
            <w:vAlign w:val="center"/>
          </w:tcPr>
          <w:p w14:paraId="2C6A5896" w14:textId="77777777" w:rsidR="00E144DF" w:rsidRPr="00DB7958" w:rsidRDefault="00E144DF" w:rsidP="00E144DF">
            <w:pPr>
              <w:spacing w:before="20" w:after="20"/>
              <w:jc w:val="center"/>
            </w:pPr>
            <w:r w:rsidRPr="00DB7958">
              <w:t>Auf der Autobahn, auf zweispurigen (plus 1 Standstreifen) Fahrstreifen verwendet 1 Fahrstreifen ein am Portal über dem Straßenverkehr angebrachtes Zeichen, typischer Größenbereich D und E</w:t>
            </w:r>
          </w:p>
        </w:tc>
      </w:tr>
      <w:tr w:rsidR="00E144DF" w:rsidRPr="00DB7958" w14:paraId="7AFB819B" w14:textId="77777777" w:rsidTr="00E144DF">
        <w:tc>
          <w:tcPr>
            <w:tcW w:w="693" w:type="pct"/>
            <w:vAlign w:val="center"/>
          </w:tcPr>
          <w:p w14:paraId="3D3AA8F1" w14:textId="77777777" w:rsidR="00E144DF" w:rsidRPr="00DB7958" w:rsidRDefault="00E144DF" w:rsidP="00E144DF">
            <w:pPr>
              <w:spacing w:before="20" w:after="20"/>
              <w:jc w:val="center"/>
            </w:pPr>
            <w:r w:rsidRPr="00DB7958">
              <w:t>B2</w:t>
            </w:r>
          </w:p>
        </w:tc>
        <w:tc>
          <w:tcPr>
            <w:tcW w:w="4307" w:type="pct"/>
            <w:vAlign w:val="center"/>
          </w:tcPr>
          <w:p w14:paraId="0E70084F" w14:textId="77777777" w:rsidR="00E144DF" w:rsidRPr="00DB7958" w:rsidRDefault="00E144DF" w:rsidP="00E144DF">
            <w:pPr>
              <w:spacing w:before="20" w:after="20"/>
              <w:jc w:val="center"/>
            </w:pPr>
            <w:r w:rsidRPr="00DB7958">
              <w:t>Auf der Autobahn, auf dreispurigen (plus 1 Standstreifen) Fahrstreifen verwendet 1 Fahrstreifen ein am Portal über dem Straßenverkehr angebrachtes Zeichen, typischer Größenbereich D und E</w:t>
            </w:r>
          </w:p>
        </w:tc>
      </w:tr>
      <w:tr w:rsidR="00E144DF" w:rsidRPr="00DB7958" w14:paraId="0CC92841" w14:textId="77777777" w:rsidTr="00E144DF">
        <w:tc>
          <w:tcPr>
            <w:tcW w:w="693" w:type="pct"/>
            <w:vAlign w:val="center"/>
          </w:tcPr>
          <w:p w14:paraId="1DA81F61" w14:textId="77777777" w:rsidR="00E144DF" w:rsidRPr="00DB7958" w:rsidRDefault="00E144DF" w:rsidP="00E144DF">
            <w:pPr>
              <w:spacing w:before="20" w:after="20"/>
              <w:jc w:val="center"/>
            </w:pPr>
            <w:r w:rsidRPr="00DB7958">
              <w:t>B3</w:t>
            </w:r>
          </w:p>
        </w:tc>
        <w:tc>
          <w:tcPr>
            <w:tcW w:w="4307" w:type="pct"/>
            <w:vAlign w:val="center"/>
          </w:tcPr>
          <w:p w14:paraId="55C8A0AE" w14:textId="77777777" w:rsidR="00E144DF" w:rsidRPr="00DB7958" w:rsidRDefault="00E144DF" w:rsidP="00E144DF">
            <w:pPr>
              <w:spacing w:before="20" w:after="20"/>
              <w:jc w:val="center"/>
            </w:pPr>
            <w:r w:rsidRPr="00DB7958">
              <w:t>Auf der Autobahn, auf vierspurigen (plus 1 Standstreifen) Fahrstreifen verwendet 1 Fahrstreifen ein am Portal über dem Straßenverkehr angebrachtes Zeichen oder WVZ mittlerer Größe, ein am Straßenrand aufgestelltes WVZ verlangt für die Abdeckung zweier Fahrstreifen eine größere Strahlbreite, typischer Größenbereich D und E</w:t>
            </w:r>
          </w:p>
        </w:tc>
      </w:tr>
      <w:tr w:rsidR="00E144DF" w:rsidRPr="00DB7958" w14:paraId="33395E76" w14:textId="77777777" w:rsidTr="00E144DF">
        <w:tc>
          <w:tcPr>
            <w:tcW w:w="693" w:type="pct"/>
            <w:vAlign w:val="center"/>
          </w:tcPr>
          <w:p w14:paraId="1C19EE74" w14:textId="77777777" w:rsidR="00E144DF" w:rsidRPr="00DB7958" w:rsidRDefault="00E144DF" w:rsidP="00E144DF">
            <w:pPr>
              <w:spacing w:before="20" w:after="20"/>
              <w:jc w:val="center"/>
            </w:pPr>
            <w:r w:rsidRPr="00DB7958">
              <w:t>B4</w:t>
            </w:r>
          </w:p>
        </w:tc>
        <w:tc>
          <w:tcPr>
            <w:tcW w:w="4307" w:type="pct"/>
            <w:vAlign w:val="center"/>
          </w:tcPr>
          <w:p w14:paraId="29DD8B65" w14:textId="77777777" w:rsidR="00E144DF" w:rsidRPr="00DB7958" w:rsidRDefault="00E144DF" w:rsidP="00E144DF">
            <w:pPr>
              <w:spacing w:before="20" w:after="20"/>
              <w:jc w:val="center"/>
            </w:pPr>
            <w:r w:rsidRPr="00DB7958">
              <w:t>Wie B3, Zeichen in der Höhe installiert, typischer Größenbereich D und E</w:t>
            </w:r>
          </w:p>
        </w:tc>
      </w:tr>
      <w:tr w:rsidR="00E144DF" w:rsidRPr="00DB7958" w14:paraId="703D5695" w14:textId="77777777" w:rsidTr="00E144DF">
        <w:tc>
          <w:tcPr>
            <w:tcW w:w="693" w:type="pct"/>
            <w:vAlign w:val="center"/>
          </w:tcPr>
          <w:p w14:paraId="3AE99442" w14:textId="77777777" w:rsidR="00E144DF" w:rsidRPr="00DB7958" w:rsidRDefault="00E144DF" w:rsidP="00E144DF">
            <w:pPr>
              <w:spacing w:before="20" w:after="20"/>
              <w:jc w:val="center"/>
            </w:pPr>
            <w:r w:rsidRPr="00DB7958">
              <w:t>B5</w:t>
            </w:r>
          </w:p>
        </w:tc>
        <w:tc>
          <w:tcPr>
            <w:tcW w:w="4307" w:type="pct"/>
            <w:vAlign w:val="center"/>
          </w:tcPr>
          <w:p w14:paraId="2DE97514" w14:textId="77777777" w:rsidR="00E144DF" w:rsidRPr="00DB7958" w:rsidRDefault="00E144DF" w:rsidP="00E144DF">
            <w:pPr>
              <w:spacing w:before="20" w:after="20"/>
              <w:jc w:val="center"/>
            </w:pPr>
            <w:r w:rsidRPr="00DB7958">
              <w:t>Wie B3, aber ein sehr großes Zeichen deckt mehr als zwei Fahrstreifen ab, typischer Größenbereich C, D und E</w:t>
            </w:r>
          </w:p>
        </w:tc>
      </w:tr>
      <w:tr w:rsidR="00E144DF" w:rsidRPr="00DB7958" w14:paraId="63063C8B" w14:textId="77777777" w:rsidTr="00E144DF">
        <w:tc>
          <w:tcPr>
            <w:tcW w:w="693" w:type="pct"/>
            <w:vAlign w:val="center"/>
          </w:tcPr>
          <w:p w14:paraId="7C2F758E" w14:textId="77777777" w:rsidR="00E144DF" w:rsidRPr="00DB7958" w:rsidRDefault="00E144DF" w:rsidP="00E144DF">
            <w:pPr>
              <w:spacing w:before="20" w:after="20"/>
              <w:jc w:val="center"/>
            </w:pPr>
            <w:r w:rsidRPr="00DB7958">
              <w:t>B6</w:t>
            </w:r>
          </w:p>
        </w:tc>
        <w:tc>
          <w:tcPr>
            <w:tcW w:w="4307" w:type="pct"/>
            <w:tcBorders>
              <w:bottom w:val="single" w:sz="4" w:space="0" w:color="auto"/>
            </w:tcBorders>
            <w:vAlign w:val="center"/>
          </w:tcPr>
          <w:p w14:paraId="43BDCA49" w14:textId="77777777" w:rsidR="00E144DF" w:rsidRPr="00DB7958" w:rsidRDefault="00E144DF" w:rsidP="00E144DF">
            <w:pPr>
              <w:spacing w:before="20" w:after="20"/>
              <w:jc w:val="center"/>
            </w:pPr>
            <w:r w:rsidRPr="00DB7958">
              <w:t>Wie B5, Zeichen in der Höhe installiert</w:t>
            </w:r>
          </w:p>
        </w:tc>
      </w:tr>
      <w:tr w:rsidR="00E144DF" w:rsidRPr="00DB7958" w14:paraId="402BA532" w14:textId="77777777" w:rsidTr="00E144DF">
        <w:tc>
          <w:tcPr>
            <w:tcW w:w="693" w:type="pct"/>
            <w:vMerge w:val="restart"/>
            <w:vAlign w:val="center"/>
          </w:tcPr>
          <w:p w14:paraId="014D7B2A" w14:textId="77777777" w:rsidR="00E144DF" w:rsidRPr="00DB7958" w:rsidRDefault="00E144DF" w:rsidP="00E144DF">
            <w:pPr>
              <w:spacing w:before="20" w:after="20"/>
              <w:jc w:val="center"/>
            </w:pPr>
            <w:r w:rsidRPr="00DB7958">
              <w:t>B7</w:t>
            </w:r>
          </w:p>
        </w:tc>
        <w:tc>
          <w:tcPr>
            <w:tcW w:w="4307" w:type="pct"/>
            <w:tcBorders>
              <w:bottom w:val="single" w:sz="8" w:space="0" w:color="808080" w:themeColor="background1" w:themeShade="80"/>
            </w:tcBorders>
            <w:vAlign w:val="center"/>
          </w:tcPr>
          <w:p w14:paraId="147AA57F" w14:textId="77777777" w:rsidR="00E144DF" w:rsidRPr="00DB7958" w:rsidRDefault="00E144DF" w:rsidP="00E144DF">
            <w:pPr>
              <w:spacing w:before="20" w:after="20"/>
              <w:jc w:val="center"/>
            </w:pPr>
            <w:r w:rsidRPr="00DB7958">
              <w:t>Für besondere Verwendung dort, wo sehr große waagerechte und senkrechte Strahlbreiten gefordert werden.</w:t>
            </w:r>
          </w:p>
        </w:tc>
      </w:tr>
      <w:tr w:rsidR="00E144DF" w:rsidRPr="00DB7958" w14:paraId="11C1686B" w14:textId="77777777" w:rsidTr="00E144DF">
        <w:tc>
          <w:tcPr>
            <w:tcW w:w="693" w:type="pct"/>
            <w:vMerge/>
            <w:vAlign w:val="center"/>
          </w:tcPr>
          <w:p w14:paraId="656D4D03" w14:textId="77777777" w:rsidR="00E144DF" w:rsidRPr="00DB7958" w:rsidRDefault="00E144DF" w:rsidP="00E144DF">
            <w:pPr>
              <w:spacing w:before="20" w:after="20"/>
              <w:jc w:val="center"/>
            </w:pPr>
          </w:p>
        </w:tc>
        <w:tc>
          <w:tcPr>
            <w:tcW w:w="4307" w:type="pct"/>
            <w:tcBorders>
              <w:top w:val="single" w:sz="8" w:space="0" w:color="808080" w:themeColor="background1" w:themeShade="80"/>
            </w:tcBorders>
            <w:vAlign w:val="center"/>
          </w:tcPr>
          <w:p w14:paraId="2D304628" w14:textId="77777777" w:rsidR="00E144DF" w:rsidRPr="00DB7958" w:rsidRDefault="00E144DF" w:rsidP="00E144DF">
            <w:pPr>
              <w:spacing w:before="20" w:after="20"/>
              <w:jc w:val="left"/>
              <w:rPr>
                <w:i/>
                <w:sz w:val="16"/>
              </w:rPr>
            </w:pPr>
            <w:r w:rsidRPr="00DB7958">
              <w:rPr>
                <w:i/>
                <w:sz w:val="16"/>
              </w:rPr>
              <w:t>ANMERKUNG 1: Klasse B7 kann an Innerortsstraßen dort verwendet werden, wo die Geschwindigkeit niedrig und die für die Lesbarkeit erforderliche Entfernung gering sind, was dann für Fahrradfahrer und Fußgänger von Bedeutung wäre.</w:t>
            </w:r>
          </w:p>
          <w:p w14:paraId="30002CBF" w14:textId="77777777" w:rsidR="00E144DF" w:rsidRPr="00DB7958" w:rsidRDefault="00E144DF" w:rsidP="00E144DF">
            <w:pPr>
              <w:spacing w:before="20" w:after="20"/>
              <w:jc w:val="left"/>
              <w:rPr>
                <w:sz w:val="16"/>
              </w:rPr>
            </w:pPr>
            <w:r w:rsidRPr="00DB7958">
              <w:rPr>
                <w:i/>
                <w:sz w:val="16"/>
              </w:rPr>
              <w:t>ANMERKUNG 2: Klasse B7 kann an Autobahnen dort verwendet werden, wo eine extreme Krümmung der Straße für eine Anpassung zum Beispiel an einen kreisförmigen Autobahnzubringer sorgen soll</w:t>
            </w:r>
          </w:p>
        </w:tc>
      </w:tr>
      <w:tr w:rsidR="00E144DF" w:rsidRPr="00DB7958" w14:paraId="0982AE1D" w14:textId="77777777" w:rsidTr="00E144DF">
        <w:tc>
          <w:tcPr>
            <w:tcW w:w="5000" w:type="pct"/>
            <w:gridSpan w:val="2"/>
            <w:vAlign w:val="center"/>
          </w:tcPr>
          <w:p w14:paraId="43CF79DB" w14:textId="77777777" w:rsidR="00E144DF" w:rsidRPr="00DB7958" w:rsidRDefault="00E144DF" w:rsidP="00E144DF">
            <w:pPr>
              <w:spacing w:before="20" w:after="20"/>
              <w:jc w:val="center"/>
              <w:rPr>
                <w:sz w:val="16"/>
              </w:rPr>
            </w:pPr>
            <w:r w:rsidRPr="00DB7958">
              <w:rPr>
                <w:sz w:val="16"/>
              </w:rPr>
              <w:t>Anmerkung 3: Autobahn: Autobahn, auf der 85 % der Geschwindigkeiten bei über 100 km/h liegen</w:t>
            </w:r>
          </w:p>
        </w:tc>
      </w:tr>
    </w:tbl>
    <w:p w14:paraId="06195C67" w14:textId="5E013332" w:rsidR="004B5C26" w:rsidRPr="00DB7958" w:rsidRDefault="00A74E71" w:rsidP="00FF79C7">
      <w:pPr>
        <w:pStyle w:val="Tabulka"/>
        <w:keepNext/>
        <w:keepLines/>
        <w:numPr>
          <w:ilvl w:val="0"/>
          <w:numId w:val="0"/>
        </w:numPr>
        <w:ind w:left="1440" w:hanging="1440"/>
      </w:pPr>
      <w:r w:rsidRPr="00DB7958">
        <w:t>Tabelle 22</w:t>
      </w:r>
      <w:r w:rsidRPr="00DB7958">
        <w:tab/>
        <w:t>Übersicht der Klassen von WVZ-Parametern</w:t>
      </w:r>
    </w:p>
    <w:tbl>
      <w:tblPr>
        <w:tblStyle w:val="TableGrid"/>
        <w:tblW w:w="5000" w:type="pct"/>
        <w:tblLayout w:type="fixed"/>
        <w:tblCellMar>
          <w:left w:w="43" w:type="dxa"/>
          <w:right w:w="43" w:type="dxa"/>
        </w:tblCellMar>
        <w:tblLook w:val="04A0" w:firstRow="1" w:lastRow="0" w:firstColumn="1" w:lastColumn="0" w:noHBand="0" w:noVBand="1"/>
      </w:tblPr>
      <w:tblGrid>
        <w:gridCol w:w="2065"/>
        <w:gridCol w:w="3599"/>
        <w:gridCol w:w="3393"/>
      </w:tblGrid>
      <w:tr w:rsidR="00E144DF" w:rsidRPr="00DB7958" w14:paraId="1DB661E1" w14:textId="77777777" w:rsidTr="00E144DF">
        <w:tc>
          <w:tcPr>
            <w:tcW w:w="1140" w:type="pct"/>
            <w:vAlign w:val="center"/>
          </w:tcPr>
          <w:p w14:paraId="62DF89C9" w14:textId="77777777" w:rsidR="00E144DF" w:rsidRPr="00DB7958" w:rsidRDefault="00E144DF" w:rsidP="00E144DF">
            <w:pPr>
              <w:keepNext/>
              <w:spacing w:before="20" w:after="20"/>
              <w:jc w:val="center"/>
              <w:rPr>
                <w:b/>
              </w:rPr>
            </w:pPr>
            <w:r w:rsidRPr="00DB7958">
              <w:rPr>
                <w:b/>
              </w:rPr>
              <w:t>Optischer funktionaler Parameter</w:t>
            </w:r>
          </w:p>
        </w:tc>
        <w:tc>
          <w:tcPr>
            <w:tcW w:w="1987" w:type="pct"/>
            <w:vAlign w:val="center"/>
          </w:tcPr>
          <w:p w14:paraId="34B5BFBC" w14:textId="77777777" w:rsidR="00E144DF" w:rsidRPr="00DB7958" w:rsidRDefault="00E144DF" w:rsidP="00E144DF">
            <w:pPr>
              <w:keepNext/>
              <w:spacing w:before="20" w:after="20"/>
              <w:jc w:val="center"/>
              <w:rPr>
                <w:b/>
              </w:rPr>
            </w:pPr>
            <w:r w:rsidRPr="00DB7958">
              <w:rPr>
                <w:b/>
              </w:rPr>
              <w:t>Bezeichnung der Klasse</w:t>
            </w:r>
          </w:p>
        </w:tc>
        <w:tc>
          <w:tcPr>
            <w:tcW w:w="1873" w:type="pct"/>
            <w:vAlign w:val="center"/>
          </w:tcPr>
          <w:p w14:paraId="3B894F5C" w14:textId="77777777" w:rsidR="00E144DF" w:rsidRPr="00DB7958" w:rsidRDefault="00E144DF" w:rsidP="00E144DF">
            <w:pPr>
              <w:keepNext/>
              <w:spacing w:before="20" w:after="20"/>
              <w:jc w:val="center"/>
              <w:rPr>
                <w:b/>
              </w:rPr>
            </w:pPr>
            <w:r w:rsidRPr="00DB7958">
              <w:rPr>
                <w:b/>
              </w:rPr>
              <w:t>Anmerkungen</w:t>
            </w:r>
          </w:p>
        </w:tc>
      </w:tr>
      <w:tr w:rsidR="00E144DF" w:rsidRPr="00DB7958" w14:paraId="74281697" w14:textId="77777777" w:rsidTr="00E144DF">
        <w:tc>
          <w:tcPr>
            <w:tcW w:w="1140" w:type="pct"/>
            <w:vAlign w:val="center"/>
          </w:tcPr>
          <w:p w14:paraId="78D5A5F7" w14:textId="77777777" w:rsidR="00E144DF" w:rsidRPr="00DB7958" w:rsidRDefault="00E144DF" w:rsidP="00E144DF">
            <w:pPr>
              <w:spacing w:before="20" w:after="20"/>
              <w:jc w:val="center"/>
            </w:pPr>
            <w:r w:rsidRPr="00DB7958">
              <w:t>Farbe</w:t>
            </w:r>
          </w:p>
        </w:tc>
        <w:tc>
          <w:tcPr>
            <w:tcW w:w="1987" w:type="pct"/>
            <w:vAlign w:val="center"/>
          </w:tcPr>
          <w:p w14:paraId="374CDB88" w14:textId="77777777" w:rsidR="00E144DF" w:rsidRPr="00DB7958" w:rsidRDefault="00E144DF" w:rsidP="00E144DF">
            <w:pPr>
              <w:spacing w:before="20" w:after="20"/>
              <w:jc w:val="left"/>
            </w:pPr>
            <w:r w:rsidRPr="00DB7958">
              <w:t>C1, C2</w:t>
            </w:r>
            <w:r w:rsidRPr="00DB7958">
              <w:rPr>
                <w:vertAlign w:val="superscript"/>
              </w:rPr>
              <w:t>1)</w:t>
            </w:r>
          </w:p>
        </w:tc>
        <w:tc>
          <w:tcPr>
            <w:tcW w:w="1873" w:type="pct"/>
            <w:vAlign w:val="center"/>
          </w:tcPr>
          <w:p w14:paraId="1A8ED257" w14:textId="77777777" w:rsidR="00E144DF" w:rsidRPr="00DB7958" w:rsidRDefault="00E144DF" w:rsidP="00E144DF">
            <w:pPr>
              <w:spacing w:before="20" w:after="20"/>
              <w:jc w:val="left"/>
            </w:pPr>
            <w:r w:rsidRPr="00DB7958">
              <w:t>C2 ist stärker einschränken</w:t>
            </w:r>
          </w:p>
        </w:tc>
      </w:tr>
      <w:tr w:rsidR="00E144DF" w:rsidRPr="00DB7958" w14:paraId="7EE05947" w14:textId="77777777" w:rsidTr="00E144DF">
        <w:tc>
          <w:tcPr>
            <w:tcW w:w="1140" w:type="pct"/>
            <w:vMerge w:val="restart"/>
            <w:vAlign w:val="center"/>
          </w:tcPr>
          <w:p w14:paraId="40F78788" w14:textId="77777777" w:rsidR="00E144DF" w:rsidRPr="00DB7958" w:rsidRDefault="00E144DF" w:rsidP="00E144DF">
            <w:pPr>
              <w:spacing w:before="20" w:after="20"/>
              <w:jc w:val="center"/>
            </w:pPr>
            <w:r w:rsidRPr="00DB7958">
              <w:lastRenderedPageBreak/>
              <w:t>Leuchtdichte (La)</w:t>
            </w:r>
          </w:p>
        </w:tc>
        <w:tc>
          <w:tcPr>
            <w:tcW w:w="1987" w:type="pct"/>
            <w:vAlign w:val="bottom"/>
          </w:tcPr>
          <w:p w14:paraId="5D8480DA" w14:textId="77777777" w:rsidR="00E144DF" w:rsidRPr="00DB7958" w:rsidRDefault="00E144DF" w:rsidP="00E144DF">
            <w:pPr>
              <w:spacing w:before="20" w:after="20"/>
              <w:jc w:val="left"/>
            </w:pPr>
            <w:r w:rsidRPr="00DB7958">
              <w:t>L1, L2, L3, L1(*), L2(*), L3(*)</w:t>
            </w:r>
            <w:r w:rsidRPr="00DB7958">
              <w:rPr>
                <w:vertAlign w:val="superscript"/>
              </w:rPr>
              <w:t>2)</w:t>
            </w:r>
          </w:p>
        </w:tc>
        <w:tc>
          <w:tcPr>
            <w:tcW w:w="1873" w:type="pct"/>
            <w:vAlign w:val="bottom"/>
          </w:tcPr>
          <w:p w14:paraId="369E8EF0" w14:textId="77777777" w:rsidR="00E144DF" w:rsidRPr="00DB7958" w:rsidRDefault="00E144DF" w:rsidP="00E144DF">
            <w:pPr>
              <w:spacing w:before="20" w:after="20"/>
              <w:jc w:val="left"/>
            </w:pPr>
            <w:r w:rsidRPr="00DB7958">
              <w:t>L3 hat die höchste Leuchtdichte</w:t>
            </w:r>
          </w:p>
          <w:p w14:paraId="3F50191E" w14:textId="1D17F53F" w:rsidR="00E144DF" w:rsidRPr="00DB7958" w:rsidRDefault="00E144DF" w:rsidP="00E144DF">
            <w:pPr>
              <w:spacing w:before="20" w:after="20"/>
              <w:jc w:val="left"/>
            </w:pPr>
            <w:r w:rsidRPr="00DB7958">
              <w:t>(*) für besondere Situationen</w:t>
            </w:r>
          </w:p>
        </w:tc>
      </w:tr>
      <w:tr w:rsidR="00E144DF" w:rsidRPr="00DB7958" w14:paraId="2C988F07" w14:textId="77777777" w:rsidTr="00E144DF">
        <w:tc>
          <w:tcPr>
            <w:tcW w:w="1140" w:type="pct"/>
            <w:vMerge/>
            <w:vAlign w:val="center"/>
          </w:tcPr>
          <w:p w14:paraId="7FCE00A2" w14:textId="77777777" w:rsidR="00E144DF" w:rsidRPr="00DB7958" w:rsidRDefault="00E144DF" w:rsidP="00E144DF">
            <w:pPr>
              <w:spacing w:before="20" w:after="20"/>
              <w:jc w:val="center"/>
            </w:pPr>
          </w:p>
        </w:tc>
        <w:tc>
          <w:tcPr>
            <w:tcW w:w="1987" w:type="pct"/>
            <w:vAlign w:val="center"/>
          </w:tcPr>
          <w:p w14:paraId="1CFB5332" w14:textId="77777777" w:rsidR="00E144DF" w:rsidRPr="00DB7958" w:rsidRDefault="00E144DF" w:rsidP="00E144DF">
            <w:pPr>
              <w:spacing w:before="20" w:after="20"/>
              <w:jc w:val="left"/>
            </w:pPr>
            <w:r w:rsidRPr="00DB7958">
              <w:t>L1(T), L2(T), L3(T)</w:t>
            </w:r>
            <w:r w:rsidRPr="00DB7958">
              <w:rPr>
                <w:vertAlign w:val="superscript"/>
              </w:rPr>
              <w:t>3)</w:t>
            </w:r>
          </w:p>
        </w:tc>
        <w:tc>
          <w:tcPr>
            <w:tcW w:w="1873" w:type="pct"/>
            <w:vAlign w:val="center"/>
          </w:tcPr>
          <w:p w14:paraId="70B360E1" w14:textId="77777777" w:rsidR="00E144DF" w:rsidRPr="00DB7958" w:rsidRDefault="00E144DF" w:rsidP="00E144DF">
            <w:pPr>
              <w:spacing w:before="20" w:after="20"/>
              <w:jc w:val="left"/>
            </w:pPr>
            <w:r w:rsidRPr="00DB7958">
              <w:t>Für die Verwendung in Tunneln</w:t>
            </w:r>
          </w:p>
        </w:tc>
      </w:tr>
      <w:tr w:rsidR="00E144DF" w:rsidRPr="00DB7958" w14:paraId="67EBF448" w14:textId="77777777" w:rsidTr="00E144DF">
        <w:tc>
          <w:tcPr>
            <w:tcW w:w="1140" w:type="pct"/>
            <w:vAlign w:val="center"/>
          </w:tcPr>
          <w:p w14:paraId="73B3B99C" w14:textId="77777777" w:rsidR="00E144DF" w:rsidRPr="00DB7958" w:rsidRDefault="00E144DF" w:rsidP="00E144DF">
            <w:pPr>
              <w:spacing w:before="20" w:after="20"/>
              <w:jc w:val="center"/>
            </w:pPr>
            <w:r w:rsidRPr="00DB7958">
              <w:t>Leuchtdichteverhältnis (LR)</w:t>
            </w:r>
          </w:p>
        </w:tc>
        <w:tc>
          <w:tcPr>
            <w:tcW w:w="1987" w:type="pct"/>
            <w:vAlign w:val="center"/>
          </w:tcPr>
          <w:p w14:paraId="50E48D1B" w14:textId="77777777" w:rsidR="00E144DF" w:rsidRPr="00DB7958" w:rsidRDefault="00E144DF" w:rsidP="00E144DF">
            <w:pPr>
              <w:spacing w:before="20" w:after="20"/>
              <w:jc w:val="left"/>
            </w:pPr>
            <w:r w:rsidRPr="00DB7958">
              <w:t>R1, R2, R3</w:t>
            </w:r>
            <w:r w:rsidRPr="00DB7958">
              <w:rPr>
                <w:vertAlign w:val="superscript"/>
              </w:rPr>
              <w:t>4)</w:t>
            </w:r>
          </w:p>
        </w:tc>
        <w:tc>
          <w:tcPr>
            <w:tcW w:w="1873" w:type="pct"/>
            <w:vAlign w:val="center"/>
          </w:tcPr>
          <w:p w14:paraId="6B063353" w14:textId="77777777" w:rsidR="00E144DF" w:rsidRPr="00DB7958" w:rsidRDefault="00E144DF" w:rsidP="00E144DF">
            <w:pPr>
              <w:spacing w:before="20" w:after="20"/>
              <w:jc w:val="left"/>
            </w:pPr>
            <w:r w:rsidRPr="00DB7958">
              <w:t>R3 hat das höchste Leuchtdichteverhältnis</w:t>
            </w:r>
          </w:p>
        </w:tc>
      </w:tr>
      <w:tr w:rsidR="00E144DF" w:rsidRPr="00DB7958" w14:paraId="0034FF46" w14:textId="77777777" w:rsidTr="00E144DF">
        <w:tc>
          <w:tcPr>
            <w:tcW w:w="1140" w:type="pct"/>
            <w:vAlign w:val="center"/>
          </w:tcPr>
          <w:p w14:paraId="6207552E" w14:textId="77777777" w:rsidR="00E144DF" w:rsidRPr="00DB7958" w:rsidRDefault="00E144DF" w:rsidP="00E144DF">
            <w:pPr>
              <w:spacing w:before="20" w:after="20"/>
              <w:jc w:val="center"/>
            </w:pPr>
            <w:r w:rsidRPr="00DB7958">
              <w:t>Strahlbreite</w:t>
            </w:r>
          </w:p>
        </w:tc>
        <w:tc>
          <w:tcPr>
            <w:tcW w:w="1987" w:type="pct"/>
            <w:vAlign w:val="center"/>
          </w:tcPr>
          <w:p w14:paraId="4E5BBC8C" w14:textId="77777777" w:rsidR="00E144DF" w:rsidRPr="00DB7958" w:rsidRDefault="00E144DF" w:rsidP="00E144DF">
            <w:pPr>
              <w:spacing w:before="20" w:after="20"/>
              <w:jc w:val="left"/>
            </w:pPr>
            <w:r w:rsidRPr="00DB7958">
              <w:t>B1, B2, B3, B4, B5, B6, B7</w:t>
            </w:r>
          </w:p>
        </w:tc>
        <w:tc>
          <w:tcPr>
            <w:tcW w:w="1873" w:type="pct"/>
            <w:vAlign w:val="center"/>
          </w:tcPr>
          <w:p w14:paraId="305D23D9" w14:textId="77777777" w:rsidR="00E144DF" w:rsidRPr="00DB7958" w:rsidRDefault="00E144DF" w:rsidP="00E144DF">
            <w:pPr>
              <w:spacing w:before="20" w:after="20"/>
              <w:jc w:val="left"/>
            </w:pPr>
            <w:r w:rsidRPr="00DB7958">
              <w:t>B7 hat den breitesten Strahl</w:t>
            </w:r>
          </w:p>
        </w:tc>
      </w:tr>
      <w:tr w:rsidR="00E144DF" w:rsidRPr="00DB7958" w14:paraId="08EB99E8" w14:textId="77777777" w:rsidTr="00E144DF">
        <w:tc>
          <w:tcPr>
            <w:tcW w:w="5000" w:type="pct"/>
            <w:gridSpan w:val="3"/>
            <w:vAlign w:val="center"/>
          </w:tcPr>
          <w:p w14:paraId="0C31BFD4" w14:textId="77777777" w:rsidR="00E144DF" w:rsidRPr="00DB7958" w:rsidRDefault="00E144DF" w:rsidP="00E144DF">
            <w:pPr>
              <w:spacing w:before="20" w:after="20"/>
              <w:jc w:val="left"/>
              <w:rPr>
                <w:i/>
                <w:sz w:val="16"/>
              </w:rPr>
            </w:pPr>
            <w:r w:rsidRPr="00DB7958">
              <w:rPr>
                <w:i/>
                <w:sz w:val="16"/>
              </w:rPr>
              <w:t>1) Wenn für ein WVZ beide Klassen für verschiedene Farben verwendet werden, dann wird jede Farbe zusammen mit der Farbklasse festgelegt</w:t>
            </w:r>
          </w:p>
          <w:p w14:paraId="6B98DF9D" w14:textId="77777777" w:rsidR="00E144DF" w:rsidRPr="00DB7958" w:rsidRDefault="00E144DF" w:rsidP="00E144DF">
            <w:pPr>
              <w:spacing w:before="20" w:after="20"/>
              <w:jc w:val="left"/>
              <w:rPr>
                <w:i/>
                <w:sz w:val="16"/>
              </w:rPr>
            </w:pPr>
            <w:r w:rsidRPr="00DB7958">
              <w:rPr>
                <w:i/>
                <w:sz w:val="16"/>
              </w:rPr>
              <w:t>2) Es kann nur eine Leuchtdichteklasse verwendet werden</w:t>
            </w:r>
          </w:p>
          <w:p w14:paraId="62C769B5" w14:textId="77777777" w:rsidR="00E144DF" w:rsidRPr="00DB7958" w:rsidRDefault="00E144DF" w:rsidP="00E144DF">
            <w:pPr>
              <w:spacing w:before="20" w:after="20"/>
              <w:jc w:val="left"/>
              <w:rPr>
                <w:i/>
                <w:sz w:val="16"/>
              </w:rPr>
            </w:pPr>
            <w:r w:rsidRPr="00DB7958">
              <w:rPr>
                <w:i/>
                <w:sz w:val="16"/>
              </w:rPr>
              <w:t>3) Die Anforderungen für Klassen in Tunneln sind in den Klassen L1, L2 und L3 enthalten</w:t>
            </w:r>
          </w:p>
          <w:p w14:paraId="172F3406" w14:textId="77777777" w:rsidR="00E144DF" w:rsidRPr="00DB7958" w:rsidRDefault="00E144DF" w:rsidP="00E144DF">
            <w:pPr>
              <w:spacing w:before="20" w:after="20"/>
              <w:jc w:val="left"/>
              <w:rPr>
                <w:sz w:val="16"/>
              </w:rPr>
            </w:pPr>
            <w:r w:rsidRPr="00DB7958">
              <w:rPr>
                <w:i/>
                <w:sz w:val="16"/>
              </w:rPr>
              <w:t>4) Für das Leuchtdichteverhältnis kann nur eine Klasse angegeben werden</w:t>
            </w:r>
          </w:p>
        </w:tc>
      </w:tr>
    </w:tbl>
    <w:p w14:paraId="625FCE8E" w14:textId="77777777" w:rsidR="00DD456B" w:rsidRPr="00DB7958" w:rsidRDefault="00DD456B" w:rsidP="00C2142E">
      <w:pPr>
        <w:pStyle w:val="Heading1"/>
      </w:pPr>
      <w:bookmarkStart w:id="40" w:name="_Toc51875530"/>
      <w:r w:rsidRPr="00DB7958">
        <w:t>Mindestanforderungen an Beleuchtungssteuerungssysteme</w:t>
      </w:r>
      <w:bookmarkEnd w:id="40"/>
    </w:p>
    <w:p w14:paraId="10841759" w14:textId="67D96B01" w:rsidR="004B5C26" w:rsidRPr="00DB7958" w:rsidRDefault="004B5C26" w:rsidP="008D5A2A">
      <w:pPr>
        <w:pStyle w:val="tl1"/>
      </w:pPr>
      <w:r w:rsidRPr="00DB7958">
        <w:t xml:space="preserve">Die Leuchtdichte der Annäherungsstrecke ändert sich in Abhängigkeit von den Änderungen des Tageslichts. Am Tag steht die Leuchtdichte in der Einsicht- und Übergangsstrecke in einem Verhältnis zur Leuchtdichte in der Annäherungsstrecke. Daher ist eine automatische Steuerung der Beleuchtung der Einfahrtstrecke notwendig. Der Steuerungsvorgang muss um einige Minuten verzögert erfolgen, um kurzfristige, durch Wolken verursachte Änderungen zu vermeiden. In Tunneln mit Kamerasystem muss im Entwurf eine kontinuierliche (stufenlose) Abdunkelung berücksichtigt werden, die bei einer Änderung der Beleuchtung die Detektionsfunktion des Kamerasystems nicht beeinträchtigt. Grundlage für eine automatische Beleuchtungssteuerung ist die sachgerechte Verortung und Ausrichtung des Leuchtdichtemessers, der den tatsächlichen Leuchtdichtewert </w:t>
      </w:r>
      <w:r w:rsidRPr="00DB7958">
        <w:rPr>
          <w:i/>
        </w:rPr>
        <w:t>L</w:t>
      </w:r>
      <w:r w:rsidRPr="00DB7958">
        <w:rPr>
          <w:vertAlign w:val="subscript"/>
        </w:rPr>
        <w:t>20</w:t>
      </w:r>
      <w:r w:rsidRPr="00DB7958">
        <w:t xml:space="preserve"> misst. Ein Leuchtdichtemesser mit einem Öffnungswinkel von 20° (Leuchtdichtemesser 1 in Abbildung 16) ist auf ungefähr ein Viertel der Höhe des Eingangsportals aus einer dem Bremsweg entsprechenden Entfernung zentriert. Der Leuchtdichtemesser muss einmal jährlich ( je nach Herstelleranweisung gegebenenfalls häufiger) in der installierten Lage kalibriert werden. Die Leuchtdichte </w:t>
      </w:r>
      <w:r w:rsidRPr="00DB7958">
        <w:rPr>
          <w:i/>
        </w:rPr>
        <w:t>L</w:t>
      </w:r>
      <w:r w:rsidRPr="00DB7958">
        <w:rPr>
          <w:vertAlign w:val="subscript"/>
        </w:rPr>
        <w:t>20</w:t>
      </w:r>
      <w:r w:rsidRPr="00DB7958">
        <w:t xml:space="preserve"> wird an jedem Portal getrennt gemessen. Fällt einer der die Leuchtdichte </w:t>
      </w:r>
      <w:r w:rsidRPr="00DB7958">
        <w:rPr>
          <w:i/>
        </w:rPr>
        <w:t>L</w:t>
      </w:r>
      <w:r w:rsidRPr="00DB7958">
        <w:rPr>
          <w:vertAlign w:val="subscript"/>
        </w:rPr>
        <w:t>20</w:t>
      </w:r>
      <w:r w:rsidRPr="00DB7958">
        <w:t xml:space="preserve"> messenden Leuchtdichtemesser aus, wird der Wert des zweiten Leuchtdichtemessers verwendet. Für die Korrektur des aktuell eingestellten Werts der Einfahrtstrecke wegen der Verschmutzung von Leuchten und Tunnelflächen muss ein Regelungsleuchtdichtemesser (Leuchtdichtemesser 2 in Abbildung 16) in der ersten Hälfte der Einsichtstrecke aufgestellt werden. Dieser Leuchtdichtemesser muss ebenfalls einmal jährlich ( je nach Herstelleranweisung gegebenenfalls häufiger) in der installierten Lage kalibriert werden. Die Messwerte der genannten Leuchtdichtemesser müssen auf dem entsprechenden Prozessbildschirm als analoge Werte dargestellt werden. Eine Störung einer Messanlage wird am Bedienerarbeitsplatz durch Generieren einer Alarmmeldung angezeigt, die von einem dazugehörigen akustischen Signal begleitet wird. Die Adaptionsbeleuchtung kann, was den Bediener betrifft, automatisch ferngesteuert werden (auf der Grundlage der Daten aus der Leuchtdichtemessung) oder durch manuelle Einstellung. Das Umschalten des Betriebswahlschalters (Vorort-/Fernbetrieb) in die Position Vorort ermöglicht es der Bedienung, die adaptive Beleuchtung direkt vom Vorort-Steuerpanel aus zu steuern. Während der Vorort-Steuerung ist die Fernsteuerung inaktiv. Das Umschalten auf Vorort-Steuerung muss im CRS angezeigt werden. </w:t>
      </w:r>
    </w:p>
    <w:p w14:paraId="36806B2D" w14:textId="42D75927" w:rsidR="004B5C26" w:rsidRPr="00DB7958" w:rsidRDefault="00D71EBF" w:rsidP="00FF79C7">
      <w:pPr>
        <w:pStyle w:val="tl1"/>
      </w:pPr>
      <w:r w:rsidRPr="00DB7958">
        <w:t>Die Änderung der Beleuchtung der Innenstrecke muss in Straßentunneln, die mit Kameradetektionssystemen ausgerüstet sind, kontinuierlich (stufenlos) sein und darf die Detektionsfunktion des Kamerasystems nicht beeinträchtigen. Für die Regelung des aktuell eingestellten Werts der Beleuchtungsstärke in der Innenstrecke muss ein Regelungsleuchtdichtemesser (Leuchtdichtemesser 3 in Abbildung 16) in der Innenstrecke aufgestellt werden. Dieser Leuchtdichtemesser muss einmal jährlich ( je nach Herstelleranweisung gegebenenfalls häufiger) in der installierten Lage kalibriert werden. Die Durchfahrtsbeleuchtung kann, was den Bediener betrifft, automatisch ferngesteuert werden oder durch manuelle Einstellung. Das Umschalten des Betriebswahlschalters (Vorort-/Fernbetrieb) in die Position Vorort ermöglicht es der Bedienung, die Durchfahrtsbeleuchtung direkt vom Vorort-Steuerpanel aus zu steuern. Während der Vorort-Steuerung ist die Fernsteuerung inaktiv.</w:t>
      </w:r>
    </w:p>
    <w:p w14:paraId="49E2AF1B" w14:textId="77777777" w:rsidR="00D1648B" w:rsidRPr="00DB7958" w:rsidRDefault="00D1648B" w:rsidP="00FF79C7">
      <w:pPr>
        <w:pStyle w:val="tl1"/>
      </w:pPr>
      <w:r w:rsidRPr="00DB7958">
        <w:t xml:space="preserve">Bei Tunneln ohne Kameradetektionssystem kann in den einzelnen Tunnelstrecken eine Stufenregelung eingesetzt werden. </w:t>
      </w:r>
    </w:p>
    <w:p w14:paraId="084C7E00" w14:textId="77777777" w:rsidR="004B5C26" w:rsidRPr="00DB7958" w:rsidRDefault="004F0574" w:rsidP="008D5A2A">
      <w:pPr>
        <w:jc w:val="center"/>
      </w:pPr>
      <w:r w:rsidRPr="00DB7958">
        <w:rPr>
          <w:b/>
          <w:bCs/>
          <w:noProof/>
          <w:szCs w:val="20"/>
          <w:lang w:val="en-US"/>
        </w:rPr>
        <w:lastRenderedPageBreak/>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798A6C96" w14:textId="3577D6C5" w:rsidR="004B5C26" w:rsidRPr="00DB7958" w:rsidRDefault="00BC3439" w:rsidP="00FF79C7">
      <w:pPr>
        <w:pStyle w:val="Obrzek"/>
        <w:numPr>
          <w:ilvl w:val="0"/>
          <w:numId w:val="0"/>
        </w:numPr>
        <w:tabs>
          <w:tab w:val="left" w:pos="1440"/>
        </w:tabs>
        <w:spacing w:before="240" w:after="240"/>
        <w:contextualSpacing w:val="0"/>
      </w:pPr>
      <w:r w:rsidRPr="00DB7958">
        <w:t>Abbildung 16</w:t>
      </w:r>
      <w:r w:rsidRPr="00DB7958">
        <w:tab/>
        <w:t>Empfohlene Aufstellungsorte für die Leuchtdichtemesser in den einzelnen Strecken eines Straßentunnels</w:t>
      </w:r>
    </w:p>
    <w:p w14:paraId="4E74A53C" w14:textId="424BDBE8" w:rsidR="004B5C26" w:rsidRPr="00DB7958" w:rsidRDefault="004B5C26" w:rsidP="00AF10A8">
      <w:pPr>
        <w:pStyle w:val="tl1"/>
        <w:ind w:firstLine="0"/>
      </w:pPr>
      <w:r w:rsidRPr="00DB7958">
        <w:t>1 - Leuchtdichtemesser im Außenbereich mit 20°-Öffnungswinkel (</w:t>
      </w:r>
      <w:r w:rsidRPr="00DB7958">
        <w:rPr>
          <w:i/>
        </w:rPr>
        <w:t>L</w:t>
      </w:r>
      <w:r w:rsidRPr="00DB7958">
        <w:rPr>
          <w:vertAlign w:val="subscript"/>
        </w:rPr>
        <w:t>20</w:t>
      </w:r>
      <w:r w:rsidRPr="00DB7958">
        <w:t>), 2 - Leuchtdichtemesser im Innenbereich zur Kontrolle der Leuchtdichte in der Einsichtstrecke, 3 - Leuchtdichtemesser im Innenbereich zur Kontrolle der Leuchtdichte in der Innenstrecke</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DB7958" w14:paraId="4C05C8CC" w14:textId="77777777" w:rsidTr="00E144DF">
        <w:tc>
          <w:tcPr>
            <w:tcW w:w="2500" w:type="pct"/>
          </w:tcPr>
          <w:p w14:paraId="253D30A7"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Približovacie pásmo</w:t>
            </w:r>
          </w:p>
        </w:tc>
        <w:tc>
          <w:tcPr>
            <w:tcW w:w="2500" w:type="pct"/>
          </w:tcPr>
          <w:p w14:paraId="378031DD" w14:textId="77777777" w:rsidR="00E144DF" w:rsidRPr="00DB7958" w:rsidRDefault="00E144DF" w:rsidP="00E144DF">
            <w:pPr>
              <w:pStyle w:val="tl1"/>
              <w:spacing w:after="0"/>
              <w:ind w:firstLine="0"/>
            </w:pPr>
            <w:r w:rsidRPr="00DB7958">
              <w:t>Annäherungsstrecke</w:t>
            </w:r>
          </w:p>
        </w:tc>
      </w:tr>
      <w:tr w:rsidR="00E144DF" w:rsidRPr="00DB7958" w14:paraId="6F466F28" w14:textId="77777777" w:rsidTr="00E144DF">
        <w:tc>
          <w:tcPr>
            <w:tcW w:w="2500" w:type="pct"/>
          </w:tcPr>
          <w:p w14:paraId="14F507F6"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Medzné pásmo</w:t>
            </w:r>
          </w:p>
        </w:tc>
        <w:tc>
          <w:tcPr>
            <w:tcW w:w="2500" w:type="pct"/>
          </w:tcPr>
          <w:p w14:paraId="173F37A5" w14:textId="77777777" w:rsidR="00E144DF" w:rsidRPr="00DB7958" w:rsidRDefault="00E144DF" w:rsidP="00E144DF">
            <w:pPr>
              <w:pStyle w:val="tl1"/>
              <w:spacing w:after="0"/>
              <w:ind w:firstLine="0"/>
            </w:pPr>
            <w:r w:rsidRPr="00DB7958">
              <w:t>Einsichtstrecke</w:t>
            </w:r>
          </w:p>
        </w:tc>
      </w:tr>
      <w:tr w:rsidR="00E144DF" w:rsidRPr="00DB7958" w14:paraId="41261004" w14:textId="77777777" w:rsidTr="00E144DF">
        <w:tc>
          <w:tcPr>
            <w:tcW w:w="2500" w:type="pct"/>
          </w:tcPr>
          <w:p w14:paraId="7C2356E6"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Prechodové pásmo</w:t>
            </w:r>
          </w:p>
        </w:tc>
        <w:tc>
          <w:tcPr>
            <w:tcW w:w="2500" w:type="pct"/>
          </w:tcPr>
          <w:p w14:paraId="72C9C20B" w14:textId="77777777" w:rsidR="00E144DF" w:rsidRPr="00DB7958" w:rsidRDefault="00E144DF" w:rsidP="00E144DF">
            <w:pPr>
              <w:pStyle w:val="tl1"/>
              <w:spacing w:after="0"/>
              <w:ind w:firstLine="0"/>
            </w:pPr>
            <w:r w:rsidRPr="00DB7958">
              <w:t>Übergangsstrecke</w:t>
            </w:r>
          </w:p>
        </w:tc>
      </w:tr>
      <w:tr w:rsidR="00E144DF" w:rsidRPr="00DB7958" w14:paraId="78FF72D6" w14:textId="77777777" w:rsidTr="00E144DF">
        <w:tc>
          <w:tcPr>
            <w:tcW w:w="2500" w:type="pct"/>
          </w:tcPr>
          <w:p w14:paraId="6C413235"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Vnútorné pásmo</w:t>
            </w:r>
          </w:p>
        </w:tc>
        <w:tc>
          <w:tcPr>
            <w:tcW w:w="2500" w:type="pct"/>
          </w:tcPr>
          <w:p w14:paraId="1C300368" w14:textId="77777777" w:rsidR="00E144DF" w:rsidRPr="00DB7958" w:rsidRDefault="00E144DF" w:rsidP="00E144DF">
            <w:pPr>
              <w:pStyle w:val="tl1"/>
              <w:spacing w:after="0"/>
              <w:ind w:firstLine="0"/>
            </w:pPr>
            <w:r w:rsidRPr="00DB7958">
              <w:t>Innenstrecke</w:t>
            </w:r>
          </w:p>
        </w:tc>
      </w:tr>
      <w:tr w:rsidR="00E144DF" w:rsidRPr="00DB7958" w14:paraId="56B71EFE" w14:textId="77777777" w:rsidTr="00E144DF">
        <w:tc>
          <w:tcPr>
            <w:tcW w:w="2500" w:type="pct"/>
          </w:tcPr>
          <w:p w14:paraId="7AE57593"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Výjazdové pásmo</w:t>
            </w:r>
          </w:p>
        </w:tc>
        <w:tc>
          <w:tcPr>
            <w:tcW w:w="2500" w:type="pct"/>
          </w:tcPr>
          <w:p w14:paraId="4FDC6FBA" w14:textId="77777777" w:rsidR="00E144DF" w:rsidRPr="00DB7958" w:rsidRDefault="00E144DF" w:rsidP="00E144DF">
            <w:pPr>
              <w:pStyle w:val="tl1"/>
              <w:spacing w:after="0"/>
              <w:ind w:firstLine="0"/>
            </w:pPr>
            <w:r w:rsidRPr="00DB7958">
              <w:t>Ausfahrtstrecke</w:t>
            </w:r>
          </w:p>
        </w:tc>
      </w:tr>
      <w:tr w:rsidR="00E144DF" w:rsidRPr="00DB7958" w14:paraId="61EB33EF" w14:textId="77777777" w:rsidTr="00E144DF">
        <w:tc>
          <w:tcPr>
            <w:tcW w:w="2500" w:type="pct"/>
          </w:tcPr>
          <w:p w14:paraId="4A2CC9BE"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Vzďaľovacie pásmo</w:t>
            </w:r>
          </w:p>
        </w:tc>
        <w:tc>
          <w:tcPr>
            <w:tcW w:w="2500" w:type="pct"/>
          </w:tcPr>
          <w:p w14:paraId="33446533" w14:textId="1ABBA036" w:rsidR="00E144DF" w:rsidRPr="00DB7958" w:rsidRDefault="00E144DF" w:rsidP="00E144DF">
            <w:pPr>
              <w:pStyle w:val="tl1"/>
              <w:spacing w:after="0"/>
              <w:ind w:firstLine="0"/>
            </w:pPr>
            <w:r w:rsidRPr="00DB7958">
              <w:t>Entfernungsstrecke</w:t>
            </w:r>
          </w:p>
        </w:tc>
      </w:tr>
    </w:tbl>
    <w:p w14:paraId="6BF3DA9E" w14:textId="77777777" w:rsidR="004B5C26" w:rsidRPr="00DB7958" w:rsidRDefault="004B5C26" w:rsidP="008D5A2A">
      <w:pPr>
        <w:pStyle w:val="tl1"/>
      </w:pPr>
      <w:r w:rsidRPr="00DB7958">
        <w:t>Die Leitbeleuchtung muss in drei Stufen (100 %, 50 %, 25 %) regelbar und mit einem Schnell- und Langsamblinkmodus ausgerüstet sein. Die Leitbeleuchtung kann, was den Bediener betrifft, automatisch ferngesteuert werden (auf der Grundlage der aktuellen Verkehrslage) oder manuell mit Befehlen für die einzelnen Abschnitte. Das Umschalten des Betriebswahlschalters (Vorort-/Fernbetrieb) in die Position Vorort ermöglicht es der Bedienung, die Leitbeleuchtung direkt vom Vorort-Steuerpanel aus zu steuern. Während der Vorort-Steuerung ist die Fernsteuerung inaktiv.</w:t>
      </w:r>
    </w:p>
    <w:p w14:paraId="0516C7DA" w14:textId="1693E1D8" w:rsidR="005C1215" w:rsidRPr="00DB7958" w:rsidRDefault="008C2D81" w:rsidP="008D5A2A">
      <w:pPr>
        <w:pStyle w:val="tl1"/>
      </w:pPr>
      <w:r w:rsidRPr="00DB7958">
        <w:t>Die Regelung von innenbeleuchteten Verkehrszeichen muss mindestens zweistufig (100 % in einer Notsituation, 25 % im Normalbetrieb), gegebenenfalls dreistufig (100 % in einer Notsituation, 50 % im Normalbetrieb am Tag, 25 % im Normalbetrieb nachts) sein.</w:t>
      </w:r>
    </w:p>
    <w:p w14:paraId="55FDB1C3" w14:textId="77777777" w:rsidR="005C1215" w:rsidRPr="00DB7958" w:rsidRDefault="004B5C26" w:rsidP="008D5A2A">
      <w:pPr>
        <w:pStyle w:val="tl1"/>
      </w:pPr>
      <w:r w:rsidRPr="00DB7958">
        <w:t xml:space="preserve">Die Regelung der grünen Begrenzungsleuchten zur Kennzeichnung von Notausgängen muss mindestens zweistufig (100 % in einer Notsituation, 25 % im Normalbetrieb), gegebenenfalls dreistufig (100 % in einer Notsituation, 50 % im Normalbetrieb am Tag, 25 % im Normalbetrieb nachts) sein. </w:t>
      </w:r>
    </w:p>
    <w:p w14:paraId="00996F31" w14:textId="77777777" w:rsidR="004B5C26" w:rsidRPr="00DB7958" w:rsidRDefault="004B5C26" w:rsidP="008D5A2A">
      <w:pPr>
        <w:pStyle w:val="tl1"/>
      </w:pPr>
      <w:r w:rsidRPr="00DB7958">
        <w:t>Die Leuchte zur Beleuchtung des Fußbodens vor der Notausgangstür muss nicht regelbar sein, da sie im Normalbetrieb ausgeschaltet ist.</w:t>
      </w:r>
    </w:p>
    <w:p w14:paraId="194B6D1D" w14:textId="77777777" w:rsidR="004B5C26" w:rsidRPr="00DB7958" w:rsidRDefault="004B5C26" w:rsidP="008D5A2A">
      <w:pPr>
        <w:pStyle w:val="tl1"/>
      </w:pPr>
      <w:r w:rsidRPr="00DB7958">
        <w:t>Die Brandnotbeleuchtung kann, was den Bediener betrifft, automatisch ferngesteuert werden (im Brandfall aufgrund der Meldung aus dem BMA-System, eines Verkehrsunfalls u. ä. gemäß [T5]) oder manuell mit Befehlen für die einzelnen Abschnitte. Das Umschalten des Betriebswahlschalters (Vorort-/Fernbetrieb) in die Position Vorort ermöglicht es der Bedienung, die Brandbeleuchtung direkt vom Vorort-Steuerpanel aus zu steuern. Während der Vorort-Steuerung ist die Fernsteuerung inaktiv.</w:t>
      </w:r>
    </w:p>
    <w:p w14:paraId="7DA5C1DB" w14:textId="77777777" w:rsidR="004B5C26" w:rsidRPr="00DB7958" w:rsidRDefault="004B5C26" w:rsidP="008D5A2A">
      <w:pPr>
        <w:pStyle w:val="tl1"/>
      </w:pPr>
      <w:r w:rsidRPr="00DB7958">
        <w:t xml:space="preserve">Die Beleuchtung der Fluchtwege kann, was den Bediener betrifft, automatisch ferngesteuert werden (im Brandfall oder durch Öffnen einer Tür zu den Fluchtwegen) oder manuell mit Befehlen für die einzelnen Abschnitte. Das Umschalten des Betriebswahlschalters (Vorort-/Fernbetrieb) in die Position Vorort ermöglicht es der Bedienung, die Beleuchtung direkt vom Vorort-Steuerpanel aus zu steuern. Während der Vorort-Steuerung ist die Fernsteuerung inaktiv. </w:t>
      </w:r>
    </w:p>
    <w:p w14:paraId="5B0AEF79" w14:textId="33E0A949" w:rsidR="00232CB3" w:rsidRPr="00DB7958" w:rsidRDefault="004B5C26" w:rsidP="008D5A2A">
      <w:pPr>
        <w:pStyle w:val="tl1"/>
      </w:pPr>
      <w:r w:rsidRPr="00DB7958">
        <w:lastRenderedPageBreak/>
        <w:t xml:space="preserve">Die Beleuchtung der Rettungswege (der Teil der Durchfahrtsbeleuchtung, der gleichzeitig die Funktion der Beleuchtung der Rettungswege in der Tunnelröhre erfüllt) kann, was den Bediener betrifft, automatisch ferngesteuert werden (im Brandfall) oder manuell mit Befehlen für die einzelnen Abschnitte. Das Umschalten des Betriebswahlschalters (Vorort-/Fernbetrieb) in die Position Vorort ermöglicht es der Bedienung, die Beleuchtung direkt vom Vorort-Steuerpanel aus zu steuern. Während der Vorort-Steuerung ist die Fernsteuerung inaktiv. </w:t>
      </w:r>
    </w:p>
    <w:p w14:paraId="4D91CF65" w14:textId="77777777" w:rsidR="004B5C26" w:rsidRPr="00DB7958" w:rsidRDefault="004B5C26" w:rsidP="008D5A2A">
      <w:pPr>
        <w:pStyle w:val="tl1"/>
      </w:pPr>
      <w:r w:rsidRPr="00DB7958">
        <w:t>Die Beleuchtungsstärke der Vorportalbereiche muss nicht geregelt werden. Die Vorportalbeleuchtung kann, was den Bediener betrifft, automatisch ferngesteuert werden (auf der Grundlage der Daten aus der Leuchtdichtemessung beim Übergang in den Nachtbetrieb) oder manuell mit Befehlen für die einzelnen Abschnitte. Das Umschalten des Betriebswahlschalters (Vorort-/Fern-) in die Position Vorort ermöglicht es der Bedienung, die Vorportalbeleuchtung direkt vom Vorort-Steuerpanel aus zu steuern. Während der Vorort-Steuerung ist die Fernsteuerung inaktiv.</w:t>
      </w:r>
    </w:p>
    <w:p w14:paraId="6DCE38BE" w14:textId="77777777" w:rsidR="003D7232" w:rsidRPr="00DB7958" w:rsidRDefault="003D7232" w:rsidP="008D5A2A">
      <w:pPr>
        <w:pStyle w:val="tl1"/>
      </w:pPr>
      <w:r w:rsidRPr="00DB7958">
        <w:t>Die Beleuchtungssteuerung muss [T5] entsprechen</w:t>
      </w:r>
    </w:p>
    <w:p w14:paraId="1B63D62C" w14:textId="77777777" w:rsidR="00DD456B" w:rsidRPr="00DB7958" w:rsidRDefault="00DD456B" w:rsidP="00C2142E">
      <w:pPr>
        <w:pStyle w:val="Heading1"/>
      </w:pPr>
      <w:bookmarkStart w:id="41" w:name="_Toc51875531"/>
      <w:r w:rsidRPr="00DB7958">
        <w:t>Mindestanforderungen an die Energieeffizienz von Beleuchtungssystemen</w:t>
      </w:r>
      <w:bookmarkEnd w:id="41"/>
    </w:p>
    <w:p w14:paraId="601C2748" w14:textId="77777777" w:rsidR="00DD456B" w:rsidRPr="00DB7958" w:rsidRDefault="004B5C26" w:rsidP="008D5A2A">
      <w:pPr>
        <w:pStyle w:val="tl1"/>
      </w:pPr>
      <w:r w:rsidRPr="00DB7958">
        <w:t>Aktuell können alle Strecken in Straßentunneln bereits mit LED-Leuchten beleuchtet werden. Die wachsende Popularität der LED-Technologie ist dadurch begründet, dass sie deutliche Einsparungen beim Energieverbrauch erlaubt und gleichzeitig dank des verbesserten optischen Systems eine gleichmäßigere Beleuchtung und einen höheren Farbwiedergabeindex als die traditionell verwendeten Natriumdampf-Hochdrucklampen bietet. LED-Leuchten stellen auch ein Einsparpotential dar wegen der besseren Anpassung der Absenkungskurve der Leuchtdichte in der Übergangsstrecke (Abbildung 8) durch den Einsatz einer stufenlosen Steuerung der Beleuchtung in der Einsicht- und der Übergangsstrecke, wodurch die durch übermäßige Beleuchtung verursachten Verluste deutlich gesenkt werden. Durch die Verwendung der LED-Technologie werden die Kosten für das Auswechseln der Leuchtmittel minimiert, das bei der Verwendung von Natriumdampf-Hochdrucklampen alle 4 Jahre erfolgen muss, um die geforderten Parameter einzuhalten (Abbildung 17).</w:t>
      </w:r>
    </w:p>
    <w:p w14:paraId="331BD212" w14:textId="77777777" w:rsidR="004B5C26" w:rsidRPr="00DB7958" w:rsidRDefault="00A3783F" w:rsidP="008D5A2A">
      <w:pPr>
        <w:jc w:val="center"/>
        <w:rPr>
          <w:rFonts w:ascii="Times New Roman" w:hAnsi="Times New Roman"/>
          <w:sz w:val="24"/>
        </w:rPr>
      </w:pPr>
      <w:r w:rsidRPr="00DB7958">
        <w:rPr>
          <w:rFonts w:ascii="Times New Roman" w:hAnsi="Times New Roman"/>
          <w:noProof/>
          <w:sz w:val="24"/>
          <w:lang w:val="en-US"/>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5E7F952E" w:rsidR="004B5C26" w:rsidRPr="00DB7958" w:rsidRDefault="00BC3439" w:rsidP="00FF79C7">
      <w:pPr>
        <w:pStyle w:val="Obrzek"/>
        <w:numPr>
          <w:ilvl w:val="0"/>
          <w:numId w:val="0"/>
        </w:numPr>
        <w:tabs>
          <w:tab w:val="left" w:pos="1440"/>
        </w:tabs>
        <w:spacing w:before="240" w:after="240"/>
        <w:contextualSpacing w:val="0"/>
      </w:pPr>
      <w:r w:rsidRPr="00DB7958">
        <w:t>Abbildung 17</w:t>
      </w:r>
      <w:r w:rsidRPr="00DB7958">
        <w:tab/>
        <w:t>Zusammenhang zwischen der Senkung des Stromverbrauchs in der Einsichtstrecke und der Betriebsdauer</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DB7958" w14:paraId="471C573F" w14:textId="77777777" w:rsidTr="00E144DF">
        <w:tc>
          <w:tcPr>
            <w:tcW w:w="2500" w:type="pct"/>
          </w:tcPr>
          <w:p w14:paraId="71B41665" w14:textId="77777777" w:rsidR="00E144DF" w:rsidRPr="00DB7958" w:rsidRDefault="00E144DF" w:rsidP="00E144DF">
            <w:pPr>
              <w:pStyle w:val="Obrzek"/>
              <w:numPr>
                <w:ilvl w:val="0"/>
                <w:numId w:val="0"/>
              </w:numPr>
              <w:jc w:val="both"/>
              <w:rPr>
                <w:rFonts w:cs="Times New Roman"/>
                <w:szCs w:val="24"/>
              </w:rPr>
            </w:pPr>
            <w:r w:rsidRPr="00DB7958">
              <w:rPr>
                <w:szCs w:val="24"/>
                <w:lang w:eastAsia="sk-SK"/>
              </w:rPr>
              <w:t>Pre</w:t>
            </w:r>
            <w:r w:rsidRPr="00DB7958">
              <w:rPr>
                <w:lang w:eastAsia="sk-SK"/>
              </w:rPr>
              <w:t>vádzka (rok)</w:t>
            </w:r>
          </w:p>
        </w:tc>
        <w:tc>
          <w:tcPr>
            <w:tcW w:w="2500" w:type="pct"/>
          </w:tcPr>
          <w:p w14:paraId="24CC27B7" w14:textId="77777777" w:rsidR="00E144DF" w:rsidRPr="00DB7958" w:rsidRDefault="00E144DF" w:rsidP="00E144DF">
            <w:pPr>
              <w:pStyle w:val="tl1"/>
              <w:spacing w:after="0"/>
              <w:ind w:firstLine="0"/>
            </w:pPr>
            <w:r w:rsidRPr="00DB7958">
              <w:t>Betrieb (Jahr)</w:t>
            </w:r>
          </w:p>
        </w:tc>
      </w:tr>
      <w:tr w:rsidR="00E144DF" w:rsidRPr="00DB7958" w14:paraId="351C7BA4" w14:textId="77777777" w:rsidTr="00E144DF">
        <w:tc>
          <w:tcPr>
            <w:tcW w:w="2500" w:type="pct"/>
          </w:tcPr>
          <w:p w14:paraId="254BD578" w14:textId="77777777" w:rsidR="00E144DF" w:rsidRPr="00DB7958" w:rsidRDefault="00E144DF" w:rsidP="00E144DF">
            <w:pPr>
              <w:pStyle w:val="Obrzek"/>
              <w:numPr>
                <w:ilvl w:val="0"/>
                <w:numId w:val="0"/>
              </w:numPr>
              <w:jc w:val="both"/>
              <w:rPr>
                <w:rFonts w:cs="Times New Roman"/>
                <w:szCs w:val="24"/>
              </w:rPr>
            </w:pPr>
            <w:r w:rsidRPr="00DB7958">
              <w:rPr>
                <w:lang w:eastAsia="sk-SK"/>
              </w:rPr>
              <w:t>LED</w:t>
            </w:r>
          </w:p>
        </w:tc>
        <w:tc>
          <w:tcPr>
            <w:tcW w:w="2500" w:type="pct"/>
          </w:tcPr>
          <w:p w14:paraId="69491E4E" w14:textId="77777777" w:rsidR="00E144DF" w:rsidRPr="00DB7958" w:rsidRDefault="00E144DF" w:rsidP="00E144DF">
            <w:pPr>
              <w:pStyle w:val="tl1"/>
              <w:spacing w:after="0"/>
              <w:ind w:firstLine="0"/>
            </w:pPr>
            <w:r w:rsidRPr="00DB7958">
              <w:t>LED</w:t>
            </w:r>
          </w:p>
        </w:tc>
      </w:tr>
      <w:tr w:rsidR="00E144DF" w:rsidRPr="00DB7958" w14:paraId="21118381" w14:textId="77777777" w:rsidTr="00E144DF">
        <w:tc>
          <w:tcPr>
            <w:tcW w:w="2500" w:type="pct"/>
          </w:tcPr>
          <w:p w14:paraId="20C00C3C" w14:textId="77777777" w:rsidR="00E144DF" w:rsidRPr="00DB7958" w:rsidRDefault="00E144DF" w:rsidP="00E144DF">
            <w:pPr>
              <w:pStyle w:val="Obrzek"/>
              <w:numPr>
                <w:ilvl w:val="0"/>
                <w:numId w:val="0"/>
              </w:numPr>
              <w:jc w:val="both"/>
              <w:rPr>
                <w:rFonts w:cs="Times New Roman"/>
                <w:szCs w:val="24"/>
              </w:rPr>
            </w:pPr>
            <w:r w:rsidRPr="00DB7958">
              <w:rPr>
                <w:lang w:eastAsia="sk-SK"/>
              </w:rPr>
              <w:t>HPS</w:t>
            </w:r>
          </w:p>
        </w:tc>
        <w:tc>
          <w:tcPr>
            <w:tcW w:w="2500" w:type="pct"/>
          </w:tcPr>
          <w:p w14:paraId="02A2227B" w14:textId="77777777" w:rsidR="00E144DF" w:rsidRPr="00DB7958" w:rsidRDefault="00E144DF" w:rsidP="00E144DF">
            <w:pPr>
              <w:pStyle w:val="tl1"/>
              <w:spacing w:after="0"/>
              <w:ind w:firstLine="0"/>
            </w:pPr>
            <w:r w:rsidRPr="00DB7958">
              <w:t>HPS</w:t>
            </w:r>
          </w:p>
        </w:tc>
      </w:tr>
    </w:tbl>
    <w:p w14:paraId="26D556E5" w14:textId="168943D7" w:rsidR="004B5C26" w:rsidRPr="00DB7958" w:rsidRDefault="004B5C26" w:rsidP="008D5A2A">
      <w:pPr>
        <w:pStyle w:val="tl1"/>
      </w:pPr>
      <w:r w:rsidRPr="00DB7958">
        <w:t>Wegen der Prognose des Austauschbedarfs an LED-Leuchtmitteln muss die Betriebsdauer für jede eigenständig verwaltete Sektion erfasst werden. In einer eigenen Datei mit dem Namen DD/MM/RR/DOBA_PREVADZKY [TT/MM/JJ/BETRIEBSDAUER], die jeden Tag automatisch angelegt werden muss, wird die mittlere tägliche Betriebsdauer für jede Sektion im Verlauf eines Tages erfasst. Die mittlere monatliche Betriebsdauer der einzelnen Sektionen wird in einer eigenen Datei mit dem Namen MM/RR/SUHRN [MM/JJ/ZUSAMMENFASSUNG] erfasst, die jeden Monat automatisch angelegt werden muss.</w:t>
      </w:r>
    </w:p>
    <w:p w14:paraId="61736402" w14:textId="77777777" w:rsidR="00DD456B" w:rsidRPr="00DB7958" w:rsidRDefault="00DD456B" w:rsidP="008D5A2A">
      <w:pPr>
        <w:pStyle w:val="Heading2"/>
      </w:pPr>
      <w:bookmarkStart w:id="42" w:name="_Toc51875532"/>
      <w:r w:rsidRPr="00DB7958">
        <w:lastRenderedPageBreak/>
        <w:t>Anforderungen an die Leuchten für die Vorportalbeleuchtung</w:t>
      </w:r>
      <w:bookmarkEnd w:id="42"/>
    </w:p>
    <w:p w14:paraId="3687357B" w14:textId="77777777" w:rsidR="004B5C26" w:rsidRPr="00DB7958" w:rsidRDefault="004B5C26" w:rsidP="008D5A2A">
      <w:pPr>
        <w:pStyle w:val="ListParagraph"/>
        <w:numPr>
          <w:ilvl w:val="0"/>
          <w:numId w:val="6"/>
        </w:numPr>
        <w:spacing w:after="200" w:line="276" w:lineRule="auto"/>
        <w:rPr>
          <w:rFonts w:cs="Arial"/>
        </w:rPr>
      </w:pPr>
      <w:r w:rsidRPr="00DB7958">
        <w:t>Das Gehäuse der Leuchten muss mindestens IP 66 sein.</w:t>
      </w:r>
    </w:p>
    <w:p w14:paraId="7C1B8B2B" w14:textId="77777777" w:rsidR="004B5C26" w:rsidRPr="00DB7958" w:rsidRDefault="004B5C26" w:rsidP="008D5A2A">
      <w:pPr>
        <w:pStyle w:val="ListParagraph"/>
        <w:numPr>
          <w:ilvl w:val="0"/>
          <w:numId w:val="6"/>
        </w:numPr>
        <w:spacing w:after="200" w:line="276" w:lineRule="auto"/>
        <w:rPr>
          <w:rFonts w:cs="Arial"/>
        </w:rPr>
      </w:pPr>
      <w:r w:rsidRPr="00DB7958">
        <w:t>Die Stromversorgung des Vorschaltgeräts der Leuchten erfolgt ausschließlich mit der Spannung TN-S 230/400 V ± 10 %.</w:t>
      </w:r>
    </w:p>
    <w:p w14:paraId="47B6E882" w14:textId="77777777" w:rsidR="004B5C26" w:rsidRPr="00DB7958" w:rsidRDefault="004B5C26" w:rsidP="008D5A2A">
      <w:pPr>
        <w:pStyle w:val="ListParagraph"/>
        <w:numPr>
          <w:ilvl w:val="0"/>
          <w:numId w:val="6"/>
        </w:numPr>
        <w:spacing w:after="200" w:line="276" w:lineRule="auto"/>
        <w:rPr>
          <w:rFonts w:cs="Arial"/>
        </w:rPr>
      </w:pPr>
      <w:r w:rsidRPr="00DB7958">
        <w:t>Der Leistungsfaktor (power factor) der gesamten Leuchte beträgt bei 100 % Leistung min. 0,95.</w:t>
      </w:r>
    </w:p>
    <w:p w14:paraId="4F028EAE" w14:textId="77777777" w:rsidR="004B5C26" w:rsidRPr="00DB7958" w:rsidRDefault="004B5C26" w:rsidP="008D5A2A">
      <w:pPr>
        <w:pStyle w:val="ListParagraph"/>
        <w:numPr>
          <w:ilvl w:val="0"/>
          <w:numId w:val="6"/>
        </w:numPr>
        <w:spacing w:after="200" w:line="276" w:lineRule="auto"/>
        <w:jc w:val="left"/>
        <w:rPr>
          <w:rFonts w:cs="Arial"/>
        </w:rPr>
      </w:pPr>
      <w:r w:rsidRPr="00DB7958">
        <w:t>Soll die Leuchte abgedunkelt werden können, müssen die Vorschaltgeräte einen aktiven Leistungsfaktorkorrekturfilter besitzen.</w:t>
      </w:r>
    </w:p>
    <w:p w14:paraId="30287FAE" w14:textId="77777777" w:rsidR="004B5C26" w:rsidRPr="00DB7958" w:rsidRDefault="004B5C26" w:rsidP="008D5A2A">
      <w:pPr>
        <w:pStyle w:val="ListParagraph"/>
        <w:numPr>
          <w:ilvl w:val="0"/>
          <w:numId w:val="6"/>
        </w:numPr>
        <w:spacing w:after="200" w:line="276" w:lineRule="auto"/>
        <w:rPr>
          <w:rFonts w:cs="Arial"/>
        </w:rPr>
      </w:pPr>
      <w:r w:rsidRPr="00DB7958">
        <w:t>Die Leuchtengehäuse müssen so ausgeführt sein, dass sie die Leuchten wirksam vor mechanischer Beschädigung schützen (mindestens IK06).</w:t>
      </w:r>
    </w:p>
    <w:p w14:paraId="1CB70137" w14:textId="77777777" w:rsidR="004B5C26" w:rsidRPr="00DB7958" w:rsidRDefault="004B5C26" w:rsidP="008D5A2A">
      <w:pPr>
        <w:pStyle w:val="ListParagraph"/>
        <w:numPr>
          <w:ilvl w:val="0"/>
          <w:numId w:val="6"/>
        </w:numPr>
        <w:spacing w:after="200" w:line="276" w:lineRule="auto"/>
        <w:rPr>
          <w:rFonts w:cs="Arial"/>
        </w:rPr>
      </w:pPr>
      <w:r w:rsidRPr="00DB7958">
        <w:t>Die Leuchte muss in dem im Protokoll über die Ermittlung äußerer Einflüsse genannten Temperaturbereich betrieben werden können.</w:t>
      </w:r>
    </w:p>
    <w:p w14:paraId="33B66E01" w14:textId="77777777" w:rsidR="004B5C26" w:rsidRPr="00DB7958" w:rsidRDefault="004B5C26" w:rsidP="008D5A2A">
      <w:pPr>
        <w:pStyle w:val="ListParagraph"/>
        <w:numPr>
          <w:ilvl w:val="0"/>
          <w:numId w:val="6"/>
        </w:numPr>
        <w:spacing w:after="200" w:line="276" w:lineRule="auto"/>
        <w:rPr>
          <w:rFonts w:cs="Arial"/>
        </w:rPr>
      </w:pPr>
      <w:r w:rsidRPr="00DB7958">
        <w:t>Minimaler Farbwiedergabeindex Ra = 70.</w:t>
      </w:r>
    </w:p>
    <w:p w14:paraId="78A6D9BA" w14:textId="77777777" w:rsidR="004B5C26" w:rsidRPr="00DB7958" w:rsidRDefault="004B5C26" w:rsidP="008D5A2A">
      <w:pPr>
        <w:pStyle w:val="ListParagraph"/>
        <w:numPr>
          <w:ilvl w:val="0"/>
          <w:numId w:val="6"/>
        </w:numPr>
        <w:spacing w:after="200" w:line="276" w:lineRule="auto"/>
        <w:rPr>
          <w:rFonts w:cs="Arial"/>
        </w:rPr>
      </w:pPr>
      <w:r w:rsidRPr="00DB7958">
        <w:t>Ähnliche Farbtemperatur der LED-Leuchte 2700 – 5000 K.</w:t>
      </w:r>
    </w:p>
    <w:p w14:paraId="33FBABB5" w14:textId="77777777" w:rsidR="004B5C26" w:rsidRPr="00DB7958" w:rsidRDefault="004B5C26" w:rsidP="008D5A2A">
      <w:pPr>
        <w:pStyle w:val="ListParagraph"/>
        <w:numPr>
          <w:ilvl w:val="0"/>
          <w:numId w:val="6"/>
        </w:numPr>
        <w:spacing w:after="200" w:line="276" w:lineRule="auto"/>
        <w:rPr>
          <w:rFonts w:cs="Arial"/>
        </w:rPr>
      </w:pPr>
      <w:r w:rsidRPr="00DB7958">
        <w:t>Der Lichtstrom der Lichtquelle der im Entwurf vorgesehenen LED-Leuchten darf unter Anwendung der LM-80-Messwerte in einem Zeitraum von 100 000 Stunden nicht unter 80 % des Nennwerts absinken.</w:t>
      </w:r>
    </w:p>
    <w:p w14:paraId="58F71166" w14:textId="77777777" w:rsidR="004B5C26" w:rsidRPr="00DB7958" w:rsidRDefault="004B5C26" w:rsidP="008D5A2A">
      <w:pPr>
        <w:pStyle w:val="ListParagraph"/>
        <w:numPr>
          <w:ilvl w:val="0"/>
          <w:numId w:val="6"/>
        </w:numPr>
        <w:spacing w:after="200" w:line="276" w:lineRule="auto"/>
        <w:rPr>
          <w:rFonts w:cs="Arial"/>
        </w:rPr>
      </w:pPr>
      <w:r w:rsidRPr="00DB7958">
        <w:t xml:space="preserve">Die Leuchte muss eine Lichtausbeute von mindestens 120 lm/W aufweisen. </w:t>
      </w:r>
    </w:p>
    <w:p w14:paraId="19635D4F" w14:textId="2CB2675C" w:rsidR="004B5C26" w:rsidRPr="00DB7958" w:rsidRDefault="004B5C26" w:rsidP="008D5A2A">
      <w:pPr>
        <w:pStyle w:val="ListParagraph"/>
        <w:numPr>
          <w:ilvl w:val="0"/>
          <w:numId w:val="6"/>
        </w:numPr>
        <w:spacing w:after="200" w:line="276" w:lineRule="auto"/>
        <w:rPr>
          <w:rFonts w:cs="Arial"/>
        </w:rPr>
      </w:pPr>
      <w:r w:rsidRPr="00DB7958">
        <w:t xml:space="preserve">Die Leuchte muss mit einem Universalsockel (Ø 60 mm) ausgestattet sein, mit dem die Leuchte an einem Auslegerarm, aber auch an der Spitze eines Stahlmasten ohne Ausleger befestigt werden kann. </w:t>
      </w:r>
    </w:p>
    <w:p w14:paraId="13FF5EB8" w14:textId="77777777" w:rsidR="004B5C26" w:rsidRPr="00DB7958" w:rsidRDefault="004B5C26" w:rsidP="008D5A2A">
      <w:pPr>
        <w:pStyle w:val="ListParagraph"/>
        <w:numPr>
          <w:ilvl w:val="0"/>
          <w:numId w:val="6"/>
        </w:numPr>
        <w:spacing w:after="200" w:line="276" w:lineRule="auto"/>
        <w:rPr>
          <w:rFonts w:cs="Arial"/>
        </w:rPr>
      </w:pPr>
      <w:r w:rsidRPr="00DB7958">
        <w:t>Erforderlich sind CE- und ENEC-Zertifikate nach EU-Recht.</w:t>
      </w:r>
    </w:p>
    <w:p w14:paraId="46E1631A" w14:textId="77777777" w:rsidR="004B5C26" w:rsidRPr="00DB7958" w:rsidRDefault="004B5C26" w:rsidP="008D5A2A">
      <w:pPr>
        <w:pStyle w:val="ListParagraph"/>
        <w:numPr>
          <w:ilvl w:val="0"/>
          <w:numId w:val="6"/>
        </w:numPr>
        <w:spacing w:after="200" w:line="276" w:lineRule="auto"/>
        <w:rPr>
          <w:rFonts w:cs="Arial"/>
        </w:rPr>
      </w:pPr>
      <w:r w:rsidRPr="00DB7958">
        <w:t xml:space="preserve">Die konstruktive Lösung der Leuchte muss modular sein, sodass ein unabhängiger Austausch von Komponenten möglich ist. </w:t>
      </w:r>
    </w:p>
    <w:p w14:paraId="4FA3C75E" w14:textId="58DADFA9" w:rsidR="004B5C26" w:rsidRPr="00DB7958" w:rsidRDefault="004B5C26" w:rsidP="008D5A2A">
      <w:pPr>
        <w:pStyle w:val="ListParagraph"/>
        <w:numPr>
          <w:ilvl w:val="0"/>
          <w:numId w:val="6"/>
        </w:numPr>
        <w:spacing w:line="276" w:lineRule="auto"/>
        <w:rPr>
          <w:rFonts w:cs="Arial"/>
        </w:rPr>
      </w:pPr>
      <w:r w:rsidRPr="00DB7958">
        <w:t>Die Leuchte muss so konstruiert sein, dass der Leuchtmittel-Teil vom Vorschaltgerät mechanisch getrennt werden kann.</w:t>
      </w:r>
    </w:p>
    <w:p w14:paraId="592442B4" w14:textId="77777777" w:rsidR="004B5C26" w:rsidRPr="00DB7958" w:rsidRDefault="00232CB3" w:rsidP="008D5A2A">
      <w:pPr>
        <w:pStyle w:val="ListParagraph"/>
        <w:numPr>
          <w:ilvl w:val="0"/>
          <w:numId w:val="6"/>
        </w:numPr>
        <w:spacing w:line="276" w:lineRule="auto"/>
        <w:rPr>
          <w:rFonts w:cs="Arial"/>
        </w:rPr>
      </w:pPr>
      <w:r w:rsidRPr="00DB7958">
        <w:t>Die Leuchte muss sich ohne Hilfe von Spezialwerkzeug öffnen lassen.</w:t>
      </w:r>
    </w:p>
    <w:p w14:paraId="5F1FE043" w14:textId="77777777" w:rsidR="004B5C26" w:rsidRPr="00DB7958" w:rsidRDefault="004B5C26" w:rsidP="008D5A2A">
      <w:pPr>
        <w:pStyle w:val="ListParagraph"/>
        <w:numPr>
          <w:ilvl w:val="0"/>
          <w:numId w:val="6"/>
        </w:numPr>
        <w:spacing w:after="200" w:line="276" w:lineRule="auto"/>
        <w:rPr>
          <w:rFonts w:cs="Arial"/>
        </w:rPr>
      </w:pPr>
      <w:r w:rsidRPr="00DB7958">
        <w:t>Die Leuchte muss über eine Technologie verfügen, mit der das Eindringen von Feuchtigkeit in den Leuchtenkörper verhindert wird.</w:t>
      </w:r>
    </w:p>
    <w:p w14:paraId="64EB4141" w14:textId="77777777" w:rsidR="004B5C26" w:rsidRPr="00DB7958" w:rsidRDefault="004B5C26" w:rsidP="008D5A2A">
      <w:pPr>
        <w:pStyle w:val="ListParagraph"/>
        <w:numPr>
          <w:ilvl w:val="0"/>
          <w:numId w:val="6"/>
        </w:numPr>
        <w:spacing w:after="200" w:line="276" w:lineRule="auto"/>
        <w:rPr>
          <w:rFonts w:cs="Arial"/>
        </w:rPr>
      </w:pPr>
      <w:r w:rsidRPr="00DB7958">
        <w:t>Jeder LED-Punkt muss mit einer Optik aus UV-beständigem Material bestückt sein.</w:t>
      </w:r>
    </w:p>
    <w:p w14:paraId="30334F6E" w14:textId="77777777" w:rsidR="004B5C26" w:rsidRPr="00DB7958" w:rsidRDefault="004B5C26" w:rsidP="008D5A2A">
      <w:pPr>
        <w:pStyle w:val="ListParagraph"/>
        <w:numPr>
          <w:ilvl w:val="0"/>
          <w:numId w:val="6"/>
        </w:numPr>
        <w:spacing w:after="200" w:line="276" w:lineRule="auto"/>
        <w:rPr>
          <w:rFonts w:cs="Arial"/>
        </w:rPr>
      </w:pPr>
      <w:r w:rsidRPr="00DB7958">
        <w:t>Der Lichtstrom muss direkt ohne sekundäre Reflexionen, d. h., ohne Verwendung von Reflektoren oder ähnlichen Elementen verteilt abgegeben werden. In den unteren Halbraum muss die Leuchte 100 % ihres Lichtstroms abstrahlen, in den oberen 0 %. (ULOR 0 %)</w:t>
      </w:r>
    </w:p>
    <w:p w14:paraId="3B7AE941" w14:textId="77777777" w:rsidR="004B5C26" w:rsidRPr="00DB7958" w:rsidRDefault="004B5C26" w:rsidP="008D5A2A">
      <w:pPr>
        <w:pStyle w:val="ListParagraph"/>
        <w:numPr>
          <w:ilvl w:val="0"/>
          <w:numId w:val="6"/>
        </w:numPr>
        <w:spacing w:after="200" w:line="276" w:lineRule="auto"/>
        <w:rPr>
          <w:rFonts w:cs="Arial"/>
        </w:rPr>
      </w:pPr>
      <w:r w:rsidRPr="00DB7958">
        <w:t>Kühlung der Leuchte – Leuchtenkörper aus Aluminiumlegierung, ohne obere Vertikalrippen in der Funktion eines Kühlgeräts. Die Leuchte muss passiv gekühlt werden. Die Leuchte muss so gestaltet sein, dass Wasser an ihr herunterfließt (nicht auf ihr stehen bleibt) und sie dadurch selbst reinigt.</w:t>
      </w:r>
    </w:p>
    <w:p w14:paraId="75534896" w14:textId="77777777" w:rsidR="004B5C26" w:rsidRPr="00DB7958" w:rsidRDefault="004B5C26" w:rsidP="008D5A2A">
      <w:pPr>
        <w:pStyle w:val="ListParagraph"/>
        <w:numPr>
          <w:ilvl w:val="0"/>
          <w:numId w:val="6"/>
        </w:numPr>
        <w:spacing w:after="200" w:line="276" w:lineRule="auto"/>
        <w:rPr>
          <w:rFonts w:cs="Arial"/>
        </w:rPr>
      </w:pPr>
      <w:r w:rsidRPr="00DB7958">
        <w:t>Die Leuchte muss einen Überhitzungsschutz besitzen.</w:t>
      </w:r>
    </w:p>
    <w:p w14:paraId="1714AADD" w14:textId="77777777" w:rsidR="004B5C26" w:rsidRPr="00DB7958" w:rsidRDefault="004B5C26" w:rsidP="008D5A2A">
      <w:pPr>
        <w:pStyle w:val="ListParagraph"/>
        <w:numPr>
          <w:ilvl w:val="0"/>
          <w:numId w:val="6"/>
        </w:numPr>
        <w:spacing w:after="200" w:line="276" w:lineRule="auto"/>
        <w:rPr>
          <w:rFonts w:cs="Arial"/>
        </w:rPr>
      </w:pPr>
      <w:r w:rsidRPr="00DB7958">
        <w:t>Die Leuchte muss eine einstellbare Auslageneigung haben.</w:t>
      </w:r>
    </w:p>
    <w:p w14:paraId="0EEBAA3E" w14:textId="77777777" w:rsidR="004B5C26" w:rsidRPr="00DB7958" w:rsidRDefault="004B5C26" w:rsidP="008D5A2A">
      <w:pPr>
        <w:pStyle w:val="ListParagraph"/>
        <w:numPr>
          <w:ilvl w:val="0"/>
          <w:numId w:val="6"/>
        </w:numPr>
        <w:spacing w:after="200" w:line="276" w:lineRule="auto"/>
        <w:rPr>
          <w:rFonts w:cs="Arial"/>
        </w:rPr>
      </w:pPr>
      <w:r w:rsidRPr="00DB7958">
        <w:t>EMC-Zertifikat für die verwendeten elektronischen Vorschaltgeräte.</w:t>
      </w:r>
    </w:p>
    <w:p w14:paraId="01EECAB8" w14:textId="77777777" w:rsidR="004B5C26" w:rsidRPr="00DB7958" w:rsidRDefault="004B5C26" w:rsidP="008D5A2A">
      <w:pPr>
        <w:pStyle w:val="ListParagraph"/>
        <w:numPr>
          <w:ilvl w:val="0"/>
          <w:numId w:val="6"/>
        </w:numPr>
        <w:spacing w:after="200" w:line="276" w:lineRule="auto"/>
        <w:rPr>
          <w:rFonts w:cs="Arial"/>
        </w:rPr>
      </w:pPr>
      <w:r w:rsidRPr="00DB7958">
        <w:t>Prüf- und Messprotokoll der fotometrischen Parameter der verwendeten Leuchten einer unabhängigen akkreditierten Prüfstelle gemäß STN EN ISO/IEC 17025.</w:t>
      </w:r>
    </w:p>
    <w:p w14:paraId="40E39F2E" w14:textId="77777777" w:rsidR="004B5C26" w:rsidRPr="00DB7958" w:rsidRDefault="004B5C26" w:rsidP="008D5A2A">
      <w:pPr>
        <w:pStyle w:val="ListParagraph"/>
        <w:numPr>
          <w:ilvl w:val="0"/>
          <w:numId w:val="6"/>
        </w:numPr>
        <w:spacing w:after="200" w:line="276" w:lineRule="auto"/>
        <w:rPr>
          <w:rFonts w:cs="Arial"/>
        </w:rPr>
      </w:pPr>
      <w:r w:rsidRPr="00DB7958">
        <w:t>Prüf- und Messprotokoll der Temperaturabhängigkeit der fotometrischen Parameter gemäß LM-82-12.</w:t>
      </w:r>
    </w:p>
    <w:p w14:paraId="775E733D" w14:textId="77777777" w:rsidR="00DD456B" w:rsidRPr="00DB7958" w:rsidRDefault="00DD456B" w:rsidP="008D5A2A">
      <w:pPr>
        <w:pStyle w:val="Heading2"/>
      </w:pPr>
      <w:bookmarkStart w:id="43" w:name="_Toc51875533"/>
      <w:r w:rsidRPr="00DB7958">
        <w:t>Anforderungen an die Leuchten für die Hauptbeleuchtung im Tunnel</w:t>
      </w:r>
      <w:bookmarkEnd w:id="43"/>
    </w:p>
    <w:p w14:paraId="7AC9D4E8" w14:textId="77777777" w:rsidR="004B5C26" w:rsidRPr="00DB7958" w:rsidRDefault="004B5C26" w:rsidP="008D5A2A">
      <w:pPr>
        <w:pStyle w:val="ListParagraph"/>
        <w:numPr>
          <w:ilvl w:val="0"/>
          <w:numId w:val="7"/>
        </w:numPr>
        <w:spacing w:after="200" w:line="276" w:lineRule="auto"/>
        <w:rPr>
          <w:rFonts w:cs="Arial"/>
        </w:rPr>
      </w:pPr>
      <w:r w:rsidRPr="00DB7958">
        <w:t>Das Gehäuse der Leuchten muss mindestens IP 66 sein.</w:t>
      </w:r>
    </w:p>
    <w:p w14:paraId="2BF9D0E1" w14:textId="77777777" w:rsidR="004B5C26" w:rsidRPr="00DB7958" w:rsidRDefault="004B5C26" w:rsidP="008D5A2A">
      <w:pPr>
        <w:pStyle w:val="ListParagraph"/>
        <w:numPr>
          <w:ilvl w:val="0"/>
          <w:numId w:val="7"/>
        </w:numPr>
        <w:spacing w:after="200" w:line="276" w:lineRule="auto"/>
        <w:rPr>
          <w:rFonts w:cs="Arial"/>
        </w:rPr>
      </w:pPr>
      <w:r w:rsidRPr="00DB7958">
        <w:t>Die Stromversorgung der Vorschaltgeräte der Leuchten erfolgt ausschließlich mit der Spannung TN-S 230/400 V ± 10 %.</w:t>
      </w:r>
    </w:p>
    <w:p w14:paraId="29CF0050" w14:textId="77777777" w:rsidR="004B5C26" w:rsidRPr="00DB7958" w:rsidRDefault="004B5C26" w:rsidP="008D5A2A">
      <w:pPr>
        <w:pStyle w:val="ListParagraph"/>
        <w:numPr>
          <w:ilvl w:val="0"/>
          <w:numId w:val="7"/>
        </w:numPr>
        <w:spacing w:after="200" w:line="276" w:lineRule="auto"/>
        <w:rPr>
          <w:rFonts w:cs="Arial"/>
        </w:rPr>
      </w:pPr>
      <w:r w:rsidRPr="00DB7958">
        <w:t>Der Leistungsfaktor (power factor) der gesamten Leuchte beträgt bei 100 % Leistung min. 0,95.</w:t>
      </w:r>
    </w:p>
    <w:p w14:paraId="054BB5DD" w14:textId="77777777" w:rsidR="00BF30EB" w:rsidRPr="00DB7958" w:rsidRDefault="00BF30EB" w:rsidP="008D5A2A">
      <w:pPr>
        <w:pStyle w:val="ListParagraph"/>
        <w:numPr>
          <w:ilvl w:val="0"/>
          <w:numId w:val="7"/>
        </w:numPr>
        <w:spacing w:after="200" w:line="276" w:lineRule="auto"/>
        <w:rPr>
          <w:rFonts w:cs="Arial"/>
        </w:rPr>
      </w:pPr>
      <w:r w:rsidRPr="00DB7958">
        <w:t xml:space="preserve">Soll die Leuchte abgedunkelt werden können, müssen die Vorschaltgeräte einen aktiven Leistungsfaktorkorrekturfilter besitzen. </w:t>
      </w:r>
    </w:p>
    <w:p w14:paraId="448C869F" w14:textId="77777777" w:rsidR="004B5C26" w:rsidRPr="00DB7958" w:rsidRDefault="004B5C26" w:rsidP="008D5A2A">
      <w:pPr>
        <w:pStyle w:val="ListParagraph"/>
        <w:numPr>
          <w:ilvl w:val="0"/>
          <w:numId w:val="7"/>
        </w:numPr>
        <w:spacing w:after="200" w:line="276" w:lineRule="auto"/>
        <w:rPr>
          <w:rFonts w:cs="Arial"/>
        </w:rPr>
      </w:pPr>
      <w:r w:rsidRPr="00DB7958">
        <w:lastRenderedPageBreak/>
        <w:t>Die Leuchtengehäuse müssen so ausgeführt sein, dass sie die Leuchten wirksam vor mechanischer Beschädigung schützen (mindestens IK08).</w:t>
      </w:r>
    </w:p>
    <w:p w14:paraId="5E156976" w14:textId="77777777" w:rsidR="00BF30EB" w:rsidRPr="00DB7958" w:rsidRDefault="00BF30EB" w:rsidP="008D5A2A">
      <w:pPr>
        <w:pStyle w:val="ListParagraph"/>
        <w:numPr>
          <w:ilvl w:val="0"/>
          <w:numId w:val="7"/>
        </w:numPr>
        <w:spacing w:after="200" w:line="276" w:lineRule="auto"/>
        <w:rPr>
          <w:rFonts w:cs="Arial"/>
        </w:rPr>
      </w:pPr>
      <w:r w:rsidRPr="00DB7958">
        <w:t xml:space="preserve">Die Leuchte muss in dem im Protokoll über die Ermittlung äußerer Einflüsse genannten Temperaturbereich betrieben werden können. </w:t>
      </w:r>
    </w:p>
    <w:p w14:paraId="767BBCB0" w14:textId="77777777" w:rsidR="004B5C26" w:rsidRPr="00DB7958" w:rsidRDefault="004B5C26" w:rsidP="008D5A2A">
      <w:pPr>
        <w:pStyle w:val="ListParagraph"/>
        <w:numPr>
          <w:ilvl w:val="0"/>
          <w:numId w:val="7"/>
        </w:numPr>
        <w:spacing w:after="200" w:line="276" w:lineRule="auto"/>
        <w:rPr>
          <w:rFonts w:cs="Arial"/>
        </w:rPr>
      </w:pPr>
      <w:r w:rsidRPr="00DB7958">
        <w:t>Minimaler Farbwiedergabeindex Ra = 70.</w:t>
      </w:r>
    </w:p>
    <w:p w14:paraId="0402B091" w14:textId="0D4526D6" w:rsidR="004B5C26" w:rsidRPr="00DB7958" w:rsidRDefault="004B5C26" w:rsidP="008D5A2A">
      <w:pPr>
        <w:pStyle w:val="ListParagraph"/>
        <w:numPr>
          <w:ilvl w:val="0"/>
          <w:numId w:val="7"/>
        </w:numPr>
        <w:spacing w:after="200" w:line="276" w:lineRule="auto"/>
        <w:rPr>
          <w:rFonts w:cs="Arial"/>
        </w:rPr>
      </w:pPr>
      <w:r w:rsidRPr="00DB7958">
        <w:t>Ähnliche Farbtemperatur der LED-Leuchten für die Hauptbeleuchtung im Tunnel 2700 – 5000 K.</w:t>
      </w:r>
    </w:p>
    <w:p w14:paraId="763C4B44" w14:textId="77777777" w:rsidR="004B5C26" w:rsidRPr="00DB7958" w:rsidRDefault="004B5C26" w:rsidP="008D5A2A">
      <w:pPr>
        <w:pStyle w:val="ListParagraph"/>
        <w:numPr>
          <w:ilvl w:val="0"/>
          <w:numId w:val="7"/>
        </w:numPr>
        <w:spacing w:after="200" w:line="276" w:lineRule="auto"/>
        <w:rPr>
          <w:rFonts w:cs="Arial"/>
        </w:rPr>
      </w:pPr>
      <w:r w:rsidRPr="00DB7958">
        <w:t>Der Lichtstrom der Lichtquelle der im Entwurf vorgesehenen LED-Leuchten darf unter Anwendung der LM-80-Messwerte in einem Zeitraum von 100 000 Stunden nicht unter 80 % des Nennwerts absinken.</w:t>
      </w:r>
    </w:p>
    <w:p w14:paraId="0220706F" w14:textId="77777777" w:rsidR="004B5C26" w:rsidRPr="00DB7958" w:rsidRDefault="004B5C26" w:rsidP="008D5A2A">
      <w:pPr>
        <w:pStyle w:val="ListParagraph"/>
        <w:numPr>
          <w:ilvl w:val="0"/>
          <w:numId w:val="7"/>
        </w:numPr>
        <w:spacing w:after="200" w:line="276" w:lineRule="auto"/>
        <w:rPr>
          <w:rFonts w:cs="Arial"/>
        </w:rPr>
      </w:pPr>
      <w:r w:rsidRPr="00DB7958">
        <w:t>Die Leuchte muss eine Lichtausbeute von mindestens 100 lm/W aufweisen.</w:t>
      </w:r>
    </w:p>
    <w:p w14:paraId="31860833" w14:textId="77777777" w:rsidR="004B5C26" w:rsidRPr="00DB7958" w:rsidRDefault="004B5C26" w:rsidP="008D5A2A">
      <w:pPr>
        <w:pStyle w:val="ListParagraph"/>
        <w:numPr>
          <w:ilvl w:val="0"/>
          <w:numId w:val="7"/>
        </w:numPr>
        <w:spacing w:after="200" w:line="276" w:lineRule="auto"/>
        <w:rPr>
          <w:rFonts w:cs="Arial"/>
        </w:rPr>
      </w:pPr>
      <w:r w:rsidRPr="00DB7958">
        <w:t>Erforderlich sind CE- und ENEC-Zertifikate nach EU-Recht.</w:t>
      </w:r>
    </w:p>
    <w:p w14:paraId="7DF55701" w14:textId="77777777" w:rsidR="004B5C26" w:rsidRPr="00DB7958" w:rsidRDefault="004B5C26" w:rsidP="008D5A2A">
      <w:pPr>
        <w:pStyle w:val="ListParagraph"/>
        <w:numPr>
          <w:ilvl w:val="0"/>
          <w:numId w:val="7"/>
        </w:numPr>
        <w:spacing w:after="200" w:line="276" w:lineRule="auto"/>
        <w:rPr>
          <w:rFonts w:cs="Arial"/>
        </w:rPr>
      </w:pPr>
      <w:r w:rsidRPr="00DB7958">
        <w:t xml:space="preserve">Die konstruktive Lösung der Leuchte muss modular sein, sodass ein unabhängiger Austausch von Komponenten möglich ist. </w:t>
      </w:r>
    </w:p>
    <w:p w14:paraId="4817C756" w14:textId="376C315F" w:rsidR="004B5C26" w:rsidRPr="00DB7958" w:rsidRDefault="004B5C26" w:rsidP="008D5A2A">
      <w:pPr>
        <w:pStyle w:val="ListParagraph"/>
        <w:numPr>
          <w:ilvl w:val="0"/>
          <w:numId w:val="7"/>
        </w:numPr>
        <w:spacing w:line="276" w:lineRule="auto"/>
        <w:rPr>
          <w:rFonts w:cs="Arial"/>
        </w:rPr>
      </w:pPr>
      <w:r w:rsidRPr="00DB7958">
        <w:t>Die Leuchte muss so konstruiert sein, dass der Leuchtmittel-Teil vom Vorschaltgerät mechanisch getrennt werden kann.</w:t>
      </w:r>
    </w:p>
    <w:p w14:paraId="5346FF64" w14:textId="77777777" w:rsidR="004B5C26" w:rsidRPr="00DB7958" w:rsidRDefault="004B5C26" w:rsidP="008D5A2A">
      <w:pPr>
        <w:pStyle w:val="ListParagraph"/>
        <w:numPr>
          <w:ilvl w:val="0"/>
          <w:numId w:val="7"/>
        </w:numPr>
        <w:spacing w:after="200" w:line="276" w:lineRule="auto"/>
        <w:rPr>
          <w:rFonts w:cs="Arial"/>
        </w:rPr>
      </w:pPr>
      <w:r w:rsidRPr="00DB7958">
        <w:t>Die Leuchte muss über eine Technologie verfügen, mit der das Eindringen von Feuchtigkeit in den Leuchtenkörper verhindert wird.</w:t>
      </w:r>
    </w:p>
    <w:p w14:paraId="65C06E4D" w14:textId="77777777" w:rsidR="00FA0B87" w:rsidRPr="00DB7958" w:rsidRDefault="00FA0B87" w:rsidP="008D5A2A">
      <w:pPr>
        <w:pStyle w:val="ListParagraph"/>
        <w:numPr>
          <w:ilvl w:val="0"/>
          <w:numId w:val="7"/>
        </w:numPr>
        <w:spacing w:after="200" w:line="276" w:lineRule="auto"/>
        <w:rPr>
          <w:rFonts w:cs="Arial"/>
        </w:rPr>
      </w:pPr>
      <w:r w:rsidRPr="00DB7958">
        <w:t>Die Lampendichtung muss mehrstufig sein, um ein Eindringen von Wasser oder Staub auszuschließen.</w:t>
      </w:r>
    </w:p>
    <w:p w14:paraId="22546B0C" w14:textId="77777777" w:rsidR="004B5C26" w:rsidRPr="00DB7958" w:rsidRDefault="004B5C26" w:rsidP="008D5A2A">
      <w:pPr>
        <w:pStyle w:val="ListParagraph"/>
        <w:numPr>
          <w:ilvl w:val="0"/>
          <w:numId w:val="7"/>
        </w:numPr>
        <w:spacing w:after="200" w:line="276" w:lineRule="auto"/>
        <w:rPr>
          <w:rFonts w:cs="Arial"/>
        </w:rPr>
      </w:pPr>
      <w:r w:rsidRPr="00DB7958">
        <w:t>Jeder LED-Punkt muss mit einer Optik aus UV-beständigem Material bestückt sein und vor dem LED-Array muss eine flache optische Abdeckung aufgesetzt sein.</w:t>
      </w:r>
    </w:p>
    <w:p w14:paraId="1B9B747E" w14:textId="77777777" w:rsidR="004B5C26" w:rsidRPr="00DB7958" w:rsidRDefault="002748D7" w:rsidP="008D5A2A">
      <w:pPr>
        <w:pStyle w:val="ListParagraph"/>
        <w:numPr>
          <w:ilvl w:val="0"/>
          <w:numId w:val="7"/>
        </w:numPr>
        <w:spacing w:after="200" w:line="276" w:lineRule="auto"/>
        <w:rPr>
          <w:rFonts w:cs="Arial"/>
        </w:rPr>
      </w:pPr>
      <w:r w:rsidRPr="00DB7958">
        <w:t>Die Optik der Leuchten muss an die symmetrische und Gegenstrahlbeleuchtung angepasst werden.</w:t>
      </w:r>
    </w:p>
    <w:p w14:paraId="35D0C40A" w14:textId="77777777" w:rsidR="004B5C26" w:rsidRPr="00DB7958" w:rsidRDefault="00893C31" w:rsidP="008D5A2A">
      <w:pPr>
        <w:pStyle w:val="ListParagraph"/>
        <w:numPr>
          <w:ilvl w:val="0"/>
          <w:numId w:val="7"/>
        </w:numPr>
        <w:spacing w:after="200" w:line="276" w:lineRule="auto"/>
        <w:rPr>
          <w:rFonts w:cs="Arial"/>
        </w:rPr>
      </w:pPr>
      <w:r w:rsidRPr="00DB7958">
        <w:t>Im Tunnel herrscht eine hochaggressive Umgebung und es besteht eine starke mechanische Belastung der Leuchten, weswegen die Materialspezifikation aller konstruktiven Teile der Leuchten, die mit dieser Umgebung in Kontakt kommen (Rahmen, Abdeckung einschließlich Abdeckung/Konstruktion des Kühlgeräts), einschließlich der Befestigungselemente der Leuchten ausnahmslos die Anforderungen der in [T4] beschrieben minimalen Entwurfslebensdauer erfüllen müssen. Bei der Beurteilung der Lebensdauer gemäß [T4] wird der zusätzliche Oberflächenschutz der Leuchten nicht berücksichtigt, sondern nur die Lebensdauer des Materials selbst, aus dem sie gefertigt sind.</w:t>
      </w:r>
    </w:p>
    <w:p w14:paraId="24FD8B4D" w14:textId="77777777" w:rsidR="000278CD" w:rsidRPr="00DB7958" w:rsidRDefault="000278CD" w:rsidP="008D5A2A">
      <w:pPr>
        <w:pStyle w:val="ListParagraph"/>
        <w:numPr>
          <w:ilvl w:val="0"/>
          <w:numId w:val="7"/>
        </w:numPr>
        <w:spacing w:after="200" w:line="276" w:lineRule="auto"/>
        <w:rPr>
          <w:rFonts w:cs="Arial"/>
        </w:rPr>
      </w:pPr>
      <w:r w:rsidRPr="00DB7958">
        <w:t>Die Leuchte muss passiv gekühlt werden. Der Leuchtenkörper muss eine glatte Oberfläche ohne Rippen haben.</w:t>
      </w:r>
    </w:p>
    <w:p w14:paraId="2DD5D061" w14:textId="77777777" w:rsidR="000278CD" w:rsidRPr="00DB7958" w:rsidRDefault="000278CD" w:rsidP="008D5A2A">
      <w:pPr>
        <w:pStyle w:val="ListParagraph"/>
        <w:numPr>
          <w:ilvl w:val="0"/>
          <w:numId w:val="7"/>
        </w:numPr>
        <w:spacing w:after="200" w:line="276" w:lineRule="auto"/>
        <w:rPr>
          <w:rFonts w:cs="Arial"/>
        </w:rPr>
      </w:pPr>
      <w:r w:rsidRPr="00DB7958">
        <w:t>Die Leuchte muss einen Überhitzungsschutz besitzen.</w:t>
      </w:r>
    </w:p>
    <w:p w14:paraId="7EA7F70C" w14:textId="2247354A" w:rsidR="000278CD" w:rsidRPr="00DB7958" w:rsidRDefault="009F3802" w:rsidP="008D5A2A">
      <w:pPr>
        <w:pStyle w:val="ListParagraph"/>
        <w:numPr>
          <w:ilvl w:val="0"/>
          <w:numId w:val="7"/>
        </w:numPr>
        <w:spacing w:after="200" w:line="276" w:lineRule="auto"/>
        <w:rPr>
          <w:rFonts w:cs="Arial"/>
        </w:rPr>
      </w:pPr>
      <w:r w:rsidRPr="00DB7958">
        <w:t>EMC-Zertifikat für die ganze LED-Einrichtung (Definition nach STN EN 13032-4 + A1) einschließlich der Anschlusskabel.</w:t>
      </w:r>
    </w:p>
    <w:p w14:paraId="0CBD7116" w14:textId="77777777" w:rsidR="000278CD" w:rsidRPr="00DB7958" w:rsidRDefault="000278CD" w:rsidP="008D5A2A">
      <w:pPr>
        <w:pStyle w:val="ListParagraph"/>
        <w:numPr>
          <w:ilvl w:val="0"/>
          <w:numId w:val="7"/>
        </w:numPr>
        <w:spacing w:after="200" w:line="276" w:lineRule="auto"/>
        <w:rPr>
          <w:rFonts w:cs="Arial"/>
        </w:rPr>
      </w:pPr>
      <w:r w:rsidRPr="00DB7958">
        <w:t>Prüf- und Messprotokoll der fotometrischen Parameter der verwendeten Leuchten einer unabhängigen akkreditierten Prüfstelle gemäß STN EN ISO/IEC 17025.</w:t>
      </w:r>
    </w:p>
    <w:p w14:paraId="5AA817DB" w14:textId="77777777" w:rsidR="00A43488" w:rsidRPr="00DB7958" w:rsidRDefault="000278CD" w:rsidP="008D5A2A">
      <w:pPr>
        <w:pStyle w:val="ListParagraph"/>
        <w:numPr>
          <w:ilvl w:val="0"/>
          <w:numId w:val="7"/>
        </w:numPr>
        <w:spacing w:after="200" w:line="276" w:lineRule="auto"/>
        <w:rPr>
          <w:rFonts w:cs="Arial"/>
        </w:rPr>
      </w:pPr>
      <w:r w:rsidRPr="00DB7958">
        <w:t>Prüf- und Messprotokoll der Temperaturabhängigkeit der fotometrischen Parameter gemäß LM-82-12.</w:t>
      </w:r>
    </w:p>
    <w:p w14:paraId="3451CE79" w14:textId="77777777" w:rsidR="00DD456B" w:rsidRPr="00DB7958" w:rsidRDefault="00DD456B" w:rsidP="00C2142E">
      <w:pPr>
        <w:pStyle w:val="Heading1"/>
      </w:pPr>
      <w:bookmarkStart w:id="44" w:name="_Toc51875534"/>
      <w:r w:rsidRPr="00DB7958">
        <w:t>Mindestanforderungen an die Ausgangsmessungen und Kontrollmessungen der Beleuchtung in Tunneln</w:t>
      </w:r>
      <w:bookmarkEnd w:id="44"/>
    </w:p>
    <w:p w14:paraId="416AD8D7" w14:textId="72D3AA9F" w:rsidR="001F66E8" w:rsidRPr="00DB7958" w:rsidRDefault="001F66E8" w:rsidP="008D5A2A">
      <w:pPr>
        <w:pStyle w:val="tl1"/>
      </w:pPr>
      <w:r w:rsidRPr="00DB7958">
        <w:t xml:space="preserve">Die Messung der Beleuchtung kann nur ein nach STN EN ISO/IEC 17025 akkreditiertes Prüflabor vornehmen. Vor der Messung der geforderten Beleuchtungsparameter in einem Straßentunnel müssen die Mitarbeiter des Prüflabors sich eingehend mit der Projektdokumentation des Straßentunnels einschließlich der Installationsorte der technologischen Ausstattung des Tunnels vertraut machen. Bei den Abschnitten, in denen es wegen der Umgehung eines Hindernisses oder aus anderen Gründen zu einer Änderung der Geometrie des Beleuchtungssystems kommt, kann die Messung der einzelnen Parameter der Beleuchtung in diesem Abschnitt gefordert werden. </w:t>
      </w:r>
    </w:p>
    <w:p w14:paraId="3B0D84A0" w14:textId="73906A43" w:rsidR="001F66E8" w:rsidRPr="00DB7958" w:rsidRDefault="001F66E8" w:rsidP="008D5A2A">
      <w:pPr>
        <w:pStyle w:val="tl1"/>
      </w:pPr>
      <w:r w:rsidRPr="00DB7958">
        <w:lastRenderedPageBreak/>
        <w:t xml:space="preserve">Die Messung der einzelnen Parameter muss in demselben Punktenetz vorgenommen werden, in dem die Berechnung erfolgt ist. Wurde die Berechnung gemäß dem in der TNI CEN/CR 14380 aufgeführten Messnetz durchgeführt, muss die Messung in einem Netz mit der Mehrzahl der Punkte gemäß STN EN 13201-3 vorgenommen werden. </w:t>
      </w:r>
    </w:p>
    <w:p w14:paraId="10A5C3C5" w14:textId="4B40493F" w:rsidR="001F66E8" w:rsidRPr="00DB7958" w:rsidRDefault="001F66E8" w:rsidP="008D5A2A">
      <w:pPr>
        <w:pStyle w:val="tl1"/>
      </w:pPr>
      <w:r w:rsidRPr="00DB7958">
        <w:t xml:space="preserve">Vor der Messung muss die zur Stabilisierung der Parameter notwendige Mindestleuchtdauer der einzelnen Lichtquellen verstrichen sein. Die Mindestleuchtdauer hängt vom Typ der Lichtquelle ab und ist unterschiedlich. Entladungslampen müssen mindestens 100 h in Betrieb gewesen sein. LED-Lichtquellen müssen mindestens 100 h in Betrieb gewesen sein oder, wie vom Hersteller angegeben. Vor dem Beginn der Messung müssen sich die Parameter des Beleuchtungssystems stabilisiert haben. Das Beleuchtungssystem muss mindestens 20 min in Betrieb gewesen sein. Die Stabilisierung kann durch wiederholte Messungen der Beleuchtungsstärke in ein und demselben Punkt im Abstand von einigen Minuten überprüft werden. Das Beleuchtungssystem ist dann stabilisiert, wenn der in ein und demselben Punkt dreimal im Abstand von einigen Minuten gemessene Wert der Beleuchtungsstärke keine systematischen Änderungen zeigt. Kommt es während der Messung zu einer Änderung des Beleuchtungsbetriebs (Wechsel von Nacht- auf Tagbeleuchtung) ist eine erneute Stabilisierung der Parameter des Beleuchtungssystems erforderlich. </w:t>
      </w:r>
    </w:p>
    <w:p w14:paraId="425427A5" w14:textId="77777777" w:rsidR="00DD456B" w:rsidRPr="00DB7958" w:rsidRDefault="001F66E8" w:rsidP="008D5A2A">
      <w:pPr>
        <w:pStyle w:val="tl1"/>
      </w:pPr>
      <w:r w:rsidRPr="00DB7958">
        <w:t xml:space="preserve">Die Messung der einzelnen Parameter muss mit geeigneten Messmethoden, die in den normativen Dokumenten, internationalen Empfehlungen oder wissenschaftlichen Artikeln beschrieben sind, durchgeführt werden. Die Geräte dürfen nur von qualifizierten Mitarbeitern des Prüflabors, die mit den Messmethoden und -verfahren vertraut sind, bedient werden. </w:t>
      </w:r>
    </w:p>
    <w:p w14:paraId="3181BEEE" w14:textId="77777777" w:rsidR="001F66E8" w:rsidRPr="00DB7958" w:rsidRDefault="001F66E8" w:rsidP="008D5A2A">
      <w:pPr>
        <w:pStyle w:val="tl1"/>
      </w:pPr>
      <w:r w:rsidRPr="00DB7958">
        <w:t>Vor dem Messen müssen alle Eichscheine der für die Messung verwendeten Messgeräte vorgelegt werden. Das Prüflabor muss vor der Messung den Zustand und die Funktionstüchtigkeit der verwendeten Messgeräte kontrollieren.</w:t>
      </w:r>
    </w:p>
    <w:p w14:paraId="59869011" w14:textId="77777777" w:rsidR="001F66E8" w:rsidRPr="00DB7958" w:rsidRDefault="001F66E8" w:rsidP="008D5A2A">
      <w:pPr>
        <w:pStyle w:val="Heading2"/>
      </w:pPr>
      <w:bookmarkStart w:id="45" w:name="_Toc51875535"/>
      <w:r w:rsidRPr="00DB7958">
        <w:t>Anforderungen an die Messgeräte</w:t>
      </w:r>
      <w:bookmarkEnd w:id="45"/>
    </w:p>
    <w:p w14:paraId="1A51D3B0" w14:textId="77777777" w:rsidR="001F66E8" w:rsidRPr="00DB7958" w:rsidRDefault="0016402A" w:rsidP="008D5A2A">
      <w:pPr>
        <w:pStyle w:val="tl1"/>
      </w:pPr>
      <w:r w:rsidRPr="00DB7958">
        <w:t xml:space="preserve">In diesem Kapitel werden die Messgeräte beschrieben, die bei den praktischen Messungen der fotometrischen Parameter der öffentlichen Beleuchtung der Abschnitte vor den Portalen und der fotometrischen Parameter der Tunnelbeleuchtung bei den Ausgangs- und Kontrollmessungen verwendet werden, die zur Überprüfung der beleuchtungstechnischen Berechnungen beim Entwurf des Beleuchtungssystems des Vorportalbereichs und der Tunnelbeleuchtung durchgeführt werden. </w:t>
      </w:r>
    </w:p>
    <w:p w14:paraId="5032D5E9" w14:textId="528B512E" w:rsidR="00787042" w:rsidRPr="00DB7958" w:rsidRDefault="004317F6" w:rsidP="00FF79C7">
      <w:pPr>
        <w:pStyle w:val="tl1"/>
        <w:rPr>
          <w:noProof/>
        </w:rPr>
      </w:pPr>
      <w:r w:rsidRPr="00DB7958">
        <w:t>Zur Messung der Beleuchtungsstärke in der Ebene werden Luxmeter verwendet. Diese Geräte sind integrierte Messgeräte, bei denen die Empfindlichkeit des Detektors für die CIE-Funktionen mit optischen Filtern und einem Kosinusaufsatz zur Korrektur des aus einer anderen Richtung als senkrecht einfallenden Lichts abgesichert wird. Bei diesen Geräten muss insbesondere auf die Anpassung des Detektors an die Empfindlichkeit des photopischen oder skotopischen Beobachters geachtet werden. Je ungenauer die Anpassung dieses Filters ist, umso größer sind die Abweichungen, die der Benutzer beim Messen erhält (Abbildung 18).</w:t>
      </w:r>
    </w:p>
    <w:p w14:paraId="7F50F9F8" w14:textId="77777777" w:rsidR="0018490E" w:rsidRPr="00DB7958" w:rsidRDefault="0018490E" w:rsidP="008D5A2A">
      <w:pPr>
        <w:pStyle w:val="tl1"/>
        <w:rPr>
          <w:rFonts w:cs="Arial"/>
        </w:rPr>
      </w:pPr>
      <w:r w:rsidRPr="00DB7958">
        <w:t>Beim Messen in der Praxis muss ein Luxmeter mit einem fotometrischen Messkopf in Sandwichbauweise verwendet werden. Um möglichst genaue Messergebnisse zu erhalten, muss beim Messen auf den Richtungsfehler und die Linearität des gesamten Messsystems geachtet werden. Luxmeter in der Slowakischen Republik gehören zur gesetzlichen Kategorie der definierten Messgeräte gemäß [Z3] und je nach Bestimmungszweck unterliegt dieses Messgerät einer metrologischen Kontrolle gemäß [Z8].</w:t>
      </w:r>
    </w:p>
    <w:p w14:paraId="7593E5BB" w14:textId="77777777" w:rsidR="00787042" w:rsidRPr="00DB7958" w:rsidRDefault="00A3783F" w:rsidP="008D5A2A">
      <w:pPr>
        <w:jc w:val="center"/>
        <w:rPr>
          <w:rFonts w:cs="Arial"/>
        </w:rPr>
      </w:pPr>
      <w:r w:rsidRPr="00DB7958">
        <w:rPr>
          <w:noProof/>
          <w:lang w:val="en-US"/>
        </w:rPr>
        <w:lastRenderedPageBreak/>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7089150B" w:rsidR="00787042" w:rsidRPr="00DB7958" w:rsidRDefault="00BC3439" w:rsidP="00FF79C7">
      <w:pPr>
        <w:pStyle w:val="Obrzek"/>
        <w:numPr>
          <w:ilvl w:val="0"/>
          <w:numId w:val="0"/>
        </w:numPr>
        <w:tabs>
          <w:tab w:val="left" w:pos="1440"/>
        </w:tabs>
        <w:spacing w:before="240" w:after="240"/>
        <w:contextualSpacing w:val="0"/>
      </w:pPr>
      <w:r w:rsidRPr="00DB7958">
        <w:t>Abbildung 18</w:t>
      </w:r>
      <w:r w:rsidRPr="00DB7958">
        <w:tab/>
        <w:t>Vergleich von Luxmetern mit unterschiedlicher spektraler Empfindlichkeit</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DB7958" w14:paraId="4818EB00" w14:textId="77777777" w:rsidTr="00E144DF">
        <w:tc>
          <w:tcPr>
            <w:tcW w:w="2500" w:type="pct"/>
          </w:tcPr>
          <w:p w14:paraId="260DBBF1" w14:textId="77777777" w:rsidR="00E144DF" w:rsidRPr="00DB7958" w:rsidRDefault="00E144DF" w:rsidP="00E144DF">
            <w:pPr>
              <w:pStyle w:val="Obrzek"/>
              <w:numPr>
                <w:ilvl w:val="0"/>
                <w:numId w:val="0"/>
              </w:numPr>
              <w:jc w:val="both"/>
            </w:pPr>
            <w:r w:rsidRPr="00DB7958">
              <w:rPr>
                <w:lang w:eastAsia="hu-HU"/>
              </w:rPr>
              <w:t>fotometer s dobrým V(</w:t>
            </w:r>
            <w:r w:rsidRPr="00DB7958">
              <w:rPr>
                <w:i/>
                <w:lang w:eastAsia="hu-HU"/>
              </w:rPr>
              <w:t>λ</w:t>
            </w:r>
            <w:r w:rsidRPr="00DB7958">
              <w:rPr>
                <w:lang w:eastAsia="hu-HU"/>
              </w:rPr>
              <w:t>) filtrom</w:t>
            </w:r>
          </w:p>
        </w:tc>
        <w:tc>
          <w:tcPr>
            <w:tcW w:w="2500" w:type="pct"/>
          </w:tcPr>
          <w:p w14:paraId="77EFDDB2" w14:textId="77777777" w:rsidR="00E144DF" w:rsidRPr="00DB7958" w:rsidRDefault="00E144DF" w:rsidP="00E144DF">
            <w:pPr>
              <w:pStyle w:val="tl1"/>
              <w:spacing w:after="0"/>
              <w:ind w:firstLine="0"/>
            </w:pPr>
            <w:r w:rsidRPr="00DB7958">
              <w:t>Fotometer mit gutem V(</w:t>
            </w:r>
            <w:r w:rsidRPr="00DB7958">
              <w:rPr>
                <w:i/>
              </w:rPr>
              <w:t>λ</w:t>
            </w:r>
            <w:r w:rsidRPr="00DB7958">
              <w:t>)-Filter</w:t>
            </w:r>
          </w:p>
        </w:tc>
      </w:tr>
      <w:tr w:rsidR="00E144DF" w:rsidRPr="00DB7958" w14:paraId="4B0CDF77" w14:textId="77777777" w:rsidTr="00E144DF">
        <w:tc>
          <w:tcPr>
            <w:tcW w:w="2500" w:type="pct"/>
          </w:tcPr>
          <w:p w14:paraId="7EFC4A38" w14:textId="77777777" w:rsidR="00E144DF" w:rsidRPr="00DB7958" w:rsidRDefault="00E144DF" w:rsidP="00E144DF">
            <w:pPr>
              <w:pStyle w:val="Obrzek"/>
              <w:numPr>
                <w:ilvl w:val="0"/>
                <w:numId w:val="0"/>
              </w:numPr>
              <w:jc w:val="both"/>
              <w:rPr>
                <w:rFonts w:cs="Times New Roman"/>
                <w:szCs w:val="24"/>
              </w:rPr>
            </w:pPr>
            <w:r w:rsidRPr="00DB7958">
              <w:rPr>
                <w:lang w:eastAsia="hu-HU"/>
              </w:rPr>
              <w:t>V(</w:t>
            </w:r>
            <w:r w:rsidRPr="00DB7958">
              <w:rPr>
                <w:i/>
                <w:lang w:eastAsia="hu-HU"/>
              </w:rPr>
              <w:t>λ</w:t>
            </w:r>
            <w:r w:rsidRPr="00DB7958">
              <w:rPr>
                <w:lang w:eastAsia="hu-HU"/>
              </w:rPr>
              <w:t>) funkcia, fotopický pozorvateľ</w:t>
            </w:r>
          </w:p>
        </w:tc>
        <w:tc>
          <w:tcPr>
            <w:tcW w:w="2500" w:type="pct"/>
          </w:tcPr>
          <w:p w14:paraId="2FB843C6" w14:textId="77777777" w:rsidR="00E144DF" w:rsidRPr="00DB7958" w:rsidRDefault="00E144DF" w:rsidP="00E144DF">
            <w:pPr>
              <w:pStyle w:val="tl1"/>
              <w:spacing w:after="0"/>
              <w:ind w:firstLine="0"/>
            </w:pPr>
            <w:r w:rsidRPr="00DB7958">
              <w:t>V(</w:t>
            </w:r>
            <w:r w:rsidRPr="00DB7958">
              <w:rPr>
                <w:i/>
              </w:rPr>
              <w:t>λ</w:t>
            </w:r>
            <w:r w:rsidRPr="00DB7958">
              <w:t>)-Funktion, photopischer Beobachter</w:t>
            </w:r>
          </w:p>
        </w:tc>
      </w:tr>
      <w:tr w:rsidR="00E144DF" w:rsidRPr="00DB7958" w14:paraId="0301BAC0" w14:textId="77777777" w:rsidTr="00E144DF">
        <w:tc>
          <w:tcPr>
            <w:tcW w:w="2500" w:type="pct"/>
          </w:tcPr>
          <w:p w14:paraId="47E5BE95" w14:textId="77777777" w:rsidR="00E144DF" w:rsidRPr="00DB7958" w:rsidRDefault="00E144DF" w:rsidP="00E144DF">
            <w:pPr>
              <w:pStyle w:val="Obrzek"/>
              <w:numPr>
                <w:ilvl w:val="0"/>
                <w:numId w:val="0"/>
              </w:numPr>
              <w:jc w:val="both"/>
              <w:rPr>
                <w:rFonts w:cs="Times New Roman"/>
                <w:szCs w:val="24"/>
              </w:rPr>
            </w:pPr>
            <w:r w:rsidRPr="00DB7958">
              <w:rPr>
                <w:lang w:eastAsia="hu-HU"/>
              </w:rPr>
              <w:t>fotometer s horším V(</w:t>
            </w:r>
            <w:r w:rsidRPr="00DB7958">
              <w:rPr>
                <w:i/>
                <w:lang w:eastAsia="hu-HU"/>
              </w:rPr>
              <w:t>λ</w:t>
            </w:r>
            <w:r w:rsidRPr="00DB7958">
              <w:rPr>
                <w:lang w:eastAsia="hu-HU"/>
              </w:rPr>
              <w:t>) filtrom</w:t>
            </w:r>
          </w:p>
        </w:tc>
        <w:tc>
          <w:tcPr>
            <w:tcW w:w="2500" w:type="pct"/>
          </w:tcPr>
          <w:p w14:paraId="53CD389D" w14:textId="77777777" w:rsidR="00E144DF" w:rsidRPr="00DB7958" w:rsidRDefault="00E144DF" w:rsidP="00E144DF">
            <w:pPr>
              <w:pStyle w:val="tl1"/>
              <w:spacing w:after="0"/>
              <w:ind w:firstLine="0"/>
            </w:pPr>
            <w:r w:rsidRPr="00DB7958">
              <w:t>Fotometer mit schlechterem V(</w:t>
            </w:r>
            <w:r w:rsidRPr="00DB7958">
              <w:rPr>
                <w:i/>
              </w:rPr>
              <w:t>λ</w:t>
            </w:r>
            <w:r w:rsidRPr="00DB7958">
              <w:t>)-Filter</w:t>
            </w:r>
          </w:p>
        </w:tc>
      </w:tr>
      <w:tr w:rsidR="00E144DF" w:rsidRPr="00DB7958" w14:paraId="70B8C41F" w14:textId="77777777" w:rsidTr="00E144DF">
        <w:tc>
          <w:tcPr>
            <w:tcW w:w="2500" w:type="pct"/>
          </w:tcPr>
          <w:p w14:paraId="746617D0" w14:textId="77777777" w:rsidR="00E144DF" w:rsidRPr="00DB7958" w:rsidRDefault="00E144DF" w:rsidP="00E144DF">
            <w:pPr>
              <w:pStyle w:val="Obrzek"/>
              <w:numPr>
                <w:ilvl w:val="0"/>
                <w:numId w:val="0"/>
              </w:numPr>
              <w:jc w:val="both"/>
              <w:rPr>
                <w:rFonts w:cs="Times New Roman"/>
                <w:szCs w:val="24"/>
              </w:rPr>
            </w:pPr>
            <w:r w:rsidRPr="00DB7958">
              <w:rPr>
                <w:lang w:eastAsia="hu-HU"/>
              </w:rPr>
              <w:t>CIE illuminant A (T</w:t>
            </w:r>
            <w:r w:rsidRPr="00DB7958">
              <w:rPr>
                <w:i/>
                <w:vertAlign w:val="subscript"/>
                <w:lang w:eastAsia="hu-HU"/>
              </w:rPr>
              <w:t>c</w:t>
            </w:r>
            <w:r w:rsidRPr="00DB7958">
              <w:rPr>
                <w:lang w:eastAsia="hu-HU"/>
              </w:rPr>
              <w:t xml:space="preserve"> = 2856 K)</w:t>
            </w:r>
          </w:p>
        </w:tc>
        <w:tc>
          <w:tcPr>
            <w:tcW w:w="2500" w:type="pct"/>
          </w:tcPr>
          <w:p w14:paraId="0BAC6C05" w14:textId="77777777" w:rsidR="00E144DF" w:rsidRPr="00DB7958" w:rsidRDefault="00E144DF" w:rsidP="00E144DF">
            <w:pPr>
              <w:pStyle w:val="tl1"/>
              <w:spacing w:after="0"/>
              <w:ind w:firstLine="0"/>
              <w:rPr>
                <w:lang w:val="fr-FR"/>
              </w:rPr>
            </w:pPr>
            <w:r w:rsidRPr="00DB7958">
              <w:rPr>
                <w:lang w:val="fr-FR"/>
              </w:rPr>
              <w:t>CIE-Lichtquelle A (T</w:t>
            </w:r>
            <w:r w:rsidRPr="00DB7958">
              <w:rPr>
                <w:i/>
                <w:vertAlign w:val="subscript"/>
                <w:lang w:val="fr-FR"/>
              </w:rPr>
              <w:t>c</w:t>
            </w:r>
            <w:r w:rsidRPr="00DB7958">
              <w:rPr>
                <w:lang w:val="fr-FR"/>
              </w:rPr>
              <w:t xml:space="preserve"> = 2856 K)</w:t>
            </w:r>
          </w:p>
        </w:tc>
      </w:tr>
      <w:tr w:rsidR="00E144DF" w:rsidRPr="00DB7958" w14:paraId="666B5882" w14:textId="77777777" w:rsidTr="00E144DF">
        <w:tc>
          <w:tcPr>
            <w:tcW w:w="2500" w:type="pct"/>
          </w:tcPr>
          <w:p w14:paraId="7B48BDF6" w14:textId="77777777" w:rsidR="00E144DF" w:rsidRPr="00DB7958" w:rsidRDefault="00E144DF" w:rsidP="00E144DF">
            <w:pPr>
              <w:pStyle w:val="Obrzek"/>
              <w:numPr>
                <w:ilvl w:val="0"/>
                <w:numId w:val="0"/>
              </w:numPr>
              <w:jc w:val="both"/>
              <w:rPr>
                <w:rFonts w:cs="Times New Roman"/>
                <w:szCs w:val="24"/>
                <w:lang w:val="fr-FR"/>
              </w:rPr>
            </w:pPr>
            <w:r w:rsidRPr="00DB7958">
              <w:rPr>
                <w:lang w:val="fr-FR" w:eastAsia="hu-HU"/>
              </w:rPr>
              <w:t>relatívna spektrálna odozva fotometrov</w:t>
            </w:r>
          </w:p>
        </w:tc>
        <w:tc>
          <w:tcPr>
            <w:tcW w:w="2500" w:type="pct"/>
          </w:tcPr>
          <w:p w14:paraId="30AC8B5E" w14:textId="77777777" w:rsidR="00E144DF" w:rsidRPr="00DB7958" w:rsidRDefault="00E144DF" w:rsidP="00E144DF">
            <w:pPr>
              <w:pStyle w:val="tl1"/>
              <w:spacing w:after="0"/>
              <w:ind w:firstLine="0"/>
            </w:pPr>
            <w:r w:rsidRPr="00DB7958">
              <w:t>relative spektrale Empfindlichkeit von Fotometern</w:t>
            </w:r>
          </w:p>
        </w:tc>
      </w:tr>
    </w:tbl>
    <w:p w14:paraId="636B24D3" w14:textId="77777777" w:rsidR="0016402A" w:rsidRPr="00DB7958" w:rsidRDefault="004317F6" w:rsidP="008D5A2A">
      <w:pPr>
        <w:pStyle w:val="tl1"/>
      </w:pPr>
      <w:r w:rsidRPr="00DB7958">
        <w:t>Für die Messung der Leuchtdichte werden Leuchtdichtemesser mit definiertem Sichtwinkel verwendet, der die Größe der gemessenen Fläche des Messobjekts begrenzt. Das Messprinzip ist in Abbildung 19 dargestellt.</w:t>
      </w:r>
    </w:p>
    <w:p w14:paraId="20708C0B" w14:textId="1582B3FD" w:rsidR="00AA77B3" w:rsidRPr="00DB7958" w:rsidRDefault="00AA77B3" w:rsidP="008D5A2A">
      <w:pPr>
        <w:pStyle w:val="tl1"/>
      </w:pPr>
      <w:r w:rsidRPr="00DB7958">
        <w:t>Die Qualität der Optik (Objektiv, Linsen) und die gewählte Geometrie beeinflussen die Ergebnisse der Leuchtdichtemessung. Genau wie bei den Luxmetern hat die Anpassung des optischen Filters vor dem Detektor für die CIE-Funktionen des photopischen oder skotopischen Beobachters großen Einfluss auf die Messergebnisse für unterschiedliche Lichtquellen mit unterschiedlicher spektraler Zusammensetzung.</w:t>
      </w:r>
    </w:p>
    <w:p w14:paraId="18B95039" w14:textId="77777777" w:rsidR="0016402A" w:rsidRPr="00DB7958" w:rsidRDefault="00A3783F" w:rsidP="008D5A2A">
      <w:pPr>
        <w:jc w:val="center"/>
      </w:pPr>
      <w:r w:rsidRPr="00DB7958">
        <w:rPr>
          <w:noProof/>
          <w:lang w:val="en-US"/>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31">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557854EE" w:rsidR="0016402A" w:rsidRPr="00DB7958" w:rsidRDefault="00BC3439" w:rsidP="00FF79C7">
      <w:pPr>
        <w:pStyle w:val="Obrzek"/>
        <w:numPr>
          <w:ilvl w:val="0"/>
          <w:numId w:val="0"/>
        </w:numPr>
        <w:tabs>
          <w:tab w:val="left" w:pos="1440"/>
        </w:tabs>
        <w:spacing w:before="240" w:after="240"/>
        <w:contextualSpacing w:val="0"/>
      </w:pPr>
      <w:r w:rsidRPr="00DB7958">
        <w:t>Abbildung 19</w:t>
      </w:r>
      <w:r w:rsidRPr="00DB7958">
        <w:tab/>
        <w:t>Prinzip der Leuchtdichtemessung mit einem Spot-Leuchtdichtemesser</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DB7958" w14:paraId="1E6D718F" w14:textId="77777777" w:rsidTr="00E144DF">
        <w:tc>
          <w:tcPr>
            <w:tcW w:w="2500" w:type="pct"/>
          </w:tcPr>
          <w:p w14:paraId="7B94D756" w14:textId="77777777" w:rsidR="00E144DF" w:rsidRPr="00DB7958" w:rsidRDefault="00E144DF" w:rsidP="00E144DF">
            <w:pPr>
              <w:pStyle w:val="Obrzek"/>
              <w:numPr>
                <w:ilvl w:val="0"/>
                <w:numId w:val="0"/>
              </w:numPr>
              <w:jc w:val="both"/>
            </w:pPr>
            <w:r w:rsidRPr="00DB7958">
              <w:rPr>
                <w:lang w:eastAsia="sk-SK"/>
              </w:rPr>
              <w:t>Meraná plocha</w:t>
            </w:r>
          </w:p>
        </w:tc>
        <w:tc>
          <w:tcPr>
            <w:tcW w:w="2500" w:type="pct"/>
          </w:tcPr>
          <w:p w14:paraId="1815FBE6" w14:textId="77777777" w:rsidR="00E144DF" w:rsidRPr="00DB7958" w:rsidRDefault="00E144DF" w:rsidP="00E144DF">
            <w:pPr>
              <w:pStyle w:val="tl1"/>
              <w:spacing w:after="0"/>
              <w:ind w:firstLine="0"/>
            </w:pPr>
            <w:r w:rsidRPr="00DB7958">
              <w:t>Messfläche</w:t>
            </w:r>
          </w:p>
        </w:tc>
      </w:tr>
      <w:tr w:rsidR="00E144DF" w:rsidRPr="00DB7958" w14:paraId="7CD89D6C" w14:textId="77777777" w:rsidTr="00E144DF">
        <w:tc>
          <w:tcPr>
            <w:tcW w:w="2500" w:type="pct"/>
          </w:tcPr>
          <w:p w14:paraId="67AA4DF8" w14:textId="77777777" w:rsidR="00E144DF" w:rsidRPr="00DB7958" w:rsidRDefault="00E144DF" w:rsidP="00E144DF">
            <w:pPr>
              <w:pStyle w:val="Obrzek"/>
              <w:numPr>
                <w:ilvl w:val="0"/>
                <w:numId w:val="0"/>
              </w:numPr>
              <w:jc w:val="both"/>
              <w:rPr>
                <w:rFonts w:cs="Times New Roman"/>
                <w:szCs w:val="24"/>
              </w:rPr>
            </w:pPr>
            <w:r w:rsidRPr="00DB7958">
              <w:rPr>
                <w:lang w:eastAsia="sk-SK"/>
              </w:rPr>
              <w:lastRenderedPageBreak/>
              <w:t>Geometria merania</w:t>
            </w:r>
          </w:p>
        </w:tc>
        <w:tc>
          <w:tcPr>
            <w:tcW w:w="2500" w:type="pct"/>
          </w:tcPr>
          <w:p w14:paraId="0B7E06D4" w14:textId="77777777" w:rsidR="00E144DF" w:rsidRPr="00DB7958" w:rsidRDefault="00E144DF" w:rsidP="00E144DF">
            <w:pPr>
              <w:pStyle w:val="tl1"/>
              <w:spacing w:after="0"/>
              <w:ind w:firstLine="0"/>
            </w:pPr>
            <w:r w:rsidRPr="00DB7958">
              <w:t>Messgeometrie</w:t>
            </w:r>
          </w:p>
        </w:tc>
      </w:tr>
      <w:tr w:rsidR="00E144DF" w:rsidRPr="00DB7958" w14:paraId="1B45E366" w14:textId="77777777" w:rsidTr="00E144DF">
        <w:tc>
          <w:tcPr>
            <w:tcW w:w="2500" w:type="pct"/>
          </w:tcPr>
          <w:p w14:paraId="1D1C3119" w14:textId="77777777" w:rsidR="00E144DF" w:rsidRPr="00DB7958" w:rsidRDefault="00E144DF" w:rsidP="00E144DF">
            <w:pPr>
              <w:pStyle w:val="Obrzek"/>
              <w:numPr>
                <w:ilvl w:val="0"/>
                <w:numId w:val="0"/>
              </w:numPr>
              <w:jc w:val="both"/>
              <w:rPr>
                <w:rFonts w:cs="Times New Roman"/>
                <w:szCs w:val="24"/>
              </w:rPr>
            </w:pPr>
            <w:r w:rsidRPr="00DB7958">
              <w:rPr>
                <w:lang w:eastAsia="sk-SK"/>
              </w:rPr>
              <w:t>Jasomer</w:t>
            </w:r>
          </w:p>
        </w:tc>
        <w:tc>
          <w:tcPr>
            <w:tcW w:w="2500" w:type="pct"/>
          </w:tcPr>
          <w:p w14:paraId="5D943F1B" w14:textId="77777777" w:rsidR="00E144DF" w:rsidRPr="00DB7958" w:rsidRDefault="00E144DF" w:rsidP="00E144DF">
            <w:pPr>
              <w:pStyle w:val="tl1"/>
              <w:spacing w:after="0"/>
              <w:ind w:firstLine="0"/>
            </w:pPr>
            <w:r w:rsidRPr="00DB7958">
              <w:t>Leuchtdichtemesser</w:t>
            </w:r>
          </w:p>
        </w:tc>
      </w:tr>
      <w:tr w:rsidR="00E144DF" w:rsidRPr="00DB7958" w14:paraId="2589AF3B" w14:textId="77777777" w:rsidTr="00E144DF">
        <w:tc>
          <w:tcPr>
            <w:tcW w:w="2500" w:type="pct"/>
          </w:tcPr>
          <w:p w14:paraId="63318BCE" w14:textId="77777777" w:rsidR="00E144DF" w:rsidRPr="00DB7958" w:rsidRDefault="00E144DF" w:rsidP="00E144DF">
            <w:pPr>
              <w:pStyle w:val="Obrzek"/>
              <w:numPr>
                <w:ilvl w:val="0"/>
                <w:numId w:val="0"/>
              </w:numPr>
              <w:jc w:val="both"/>
              <w:rPr>
                <w:rFonts w:cs="Times New Roman"/>
                <w:szCs w:val="24"/>
              </w:rPr>
            </w:pPr>
            <w:r w:rsidRPr="00DB7958">
              <w:rPr>
                <w:lang w:eastAsia="sk-SK"/>
              </w:rPr>
              <w:t>Šošovka</w:t>
            </w:r>
          </w:p>
        </w:tc>
        <w:tc>
          <w:tcPr>
            <w:tcW w:w="2500" w:type="pct"/>
          </w:tcPr>
          <w:p w14:paraId="7ECD502C" w14:textId="77777777" w:rsidR="00E144DF" w:rsidRPr="00DB7958" w:rsidRDefault="00E144DF" w:rsidP="00E144DF">
            <w:pPr>
              <w:pStyle w:val="tl1"/>
              <w:spacing w:after="0"/>
              <w:ind w:firstLine="0"/>
            </w:pPr>
            <w:r w:rsidRPr="00DB7958">
              <w:t>Linse</w:t>
            </w:r>
          </w:p>
        </w:tc>
      </w:tr>
      <w:tr w:rsidR="00E144DF" w:rsidRPr="00DB7958" w14:paraId="211EE17E" w14:textId="77777777" w:rsidTr="00E144DF">
        <w:tc>
          <w:tcPr>
            <w:tcW w:w="2500" w:type="pct"/>
          </w:tcPr>
          <w:p w14:paraId="2E143F07" w14:textId="77777777" w:rsidR="00E144DF" w:rsidRPr="00DB7958" w:rsidRDefault="00E144DF" w:rsidP="00E144DF">
            <w:pPr>
              <w:pStyle w:val="Obrzek"/>
              <w:numPr>
                <w:ilvl w:val="0"/>
                <w:numId w:val="0"/>
              </w:numPr>
              <w:jc w:val="both"/>
              <w:rPr>
                <w:rFonts w:cs="Times New Roman"/>
                <w:szCs w:val="24"/>
              </w:rPr>
            </w:pPr>
            <w:r w:rsidRPr="00DB7958">
              <w:rPr>
                <w:lang w:eastAsia="sk-SK"/>
              </w:rPr>
              <w:t>Detektor</w:t>
            </w:r>
          </w:p>
        </w:tc>
        <w:tc>
          <w:tcPr>
            <w:tcW w:w="2500" w:type="pct"/>
          </w:tcPr>
          <w:p w14:paraId="59C2CC27" w14:textId="77777777" w:rsidR="00E144DF" w:rsidRPr="00DB7958" w:rsidRDefault="00E144DF" w:rsidP="00E144DF">
            <w:pPr>
              <w:pStyle w:val="tl1"/>
              <w:spacing w:after="0"/>
              <w:ind w:firstLine="0"/>
            </w:pPr>
            <w:r w:rsidRPr="00DB7958">
              <w:t>Detektor</w:t>
            </w:r>
          </w:p>
        </w:tc>
      </w:tr>
      <w:tr w:rsidR="00E144DF" w:rsidRPr="00DB7958" w14:paraId="49E0465C" w14:textId="77777777" w:rsidTr="00E144DF">
        <w:tc>
          <w:tcPr>
            <w:tcW w:w="2500" w:type="pct"/>
          </w:tcPr>
          <w:p w14:paraId="38BD52C6" w14:textId="77777777" w:rsidR="00E144DF" w:rsidRPr="00DB7958" w:rsidRDefault="00E144DF" w:rsidP="00E144DF">
            <w:pPr>
              <w:pStyle w:val="Obrzek"/>
              <w:numPr>
                <w:ilvl w:val="0"/>
                <w:numId w:val="0"/>
              </w:numPr>
              <w:jc w:val="both"/>
              <w:rPr>
                <w:rFonts w:cs="Times New Roman"/>
                <w:szCs w:val="24"/>
              </w:rPr>
            </w:pPr>
            <w:r w:rsidRPr="00DB7958">
              <w:rPr>
                <w:lang w:eastAsia="sk-SK"/>
              </w:rPr>
              <w:t>Otvorový uhol jasomeru</w:t>
            </w:r>
          </w:p>
        </w:tc>
        <w:tc>
          <w:tcPr>
            <w:tcW w:w="2500" w:type="pct"/>
          </w:tcPr>
          <w:p w14:paraId="521D5204" w14:textId="77777777" w:rsidR="00E144DF" w:rsidRPr="00DB7958" w:rsidRDefault="00E144DF" w:rsidP="00E144DF">
            <w:pPr>
              <w:pStyle w:val="tl1"/>
              <w:spacing w:after="0"/>
              <w:ind w:firstLine="0"/>
            </w:pPr>
            <w:r w:rsidRPr="00DB7958">
              <w:t>Öffnungswinkel des Leuchtdichtemessers</w:t>
            </w:r>
          </w:p>
        </w:tc>
      </w:tr>
    </w:tbl>
    <w:p w14:paraId="5BB8A75A" w14:textId="6908CEAC" w:rsidR="003148F4" w:rsidRPr="00DB7958" w:rsidRDefault="004317F6" w:rsidP="008D5A2A">
      <w:pPr>
        <w:pStyle w:val="tl1"/>
        <w:ind w:firstLine="717"/>
      </w:pPr>
      <w:r w:rsidRPr="00DB7958">
        <w:t xml:space="preserve">Für Feldmessungen der Leuchtdichte der Fahrbahnoberfläche kann derselbe Typ von Leuchtdichtemesser mit definiertem Öffnungswinkel von 20‘x2’ verwendet werden, was in 1,5 m Höhe über Fahrbahnhöhe und in 60 m Entfernung vom Messfeld die Fläche simulieren soll, die der Beobachter wahrnimmt. Der Betrachtungswinkel des Messgeräts muss 89° ± 0,5° zur Senkrechten der Fahrbahnoberfläche betragen. Für die Messung der Leuchtdichte der Tunnelwände muss ein Leuchtdichtemesser mit einem Öffnungswinkel von 1° verwendet werden. Die Position des Auges des Betrachters bei der Messung der Leuchtdichte in der Annäherungsstrecke </w:t>
      </w:r>
      <w:r w:rsidRPr="00DB7958">
        <w:rPr>
          <w:i/>
        </w:rPr>
        <w:t>L</w:t>
      </w:r>
      <w:r w:rsidRPr="00DB7958">
        <w:rPr>
          <w:vertAlign w:val="subscript"/>
        </w:rPr>
        <w:t>20</w:t>
      </w:r>
      <w:r w:rsidRPr="00DB7958">
        <w:t xml:space="preserve"> wird mit 1,5 m über der Fahrbahnoberfläche in einer dem Gesamtbremsweg entsprechenden Entfernung vor dem Tunneleingang angenommen. </w:t>
      </w:r>
    </w:p>
    <w:p w14:paraId="55F8FC37" w14:textId="41CD1910" w:rsidR="009C6641" w:rsidRPr="00DB7958" w:rsidRDefault="003E3E4C" w:rsidP="008D5A2A">
      <w:pPr>
        <w:pStyle w:val="tl1"/>
        <w:ind w:firstLine="717"/>
      </w:pPr>
      <w:r w:rsidRPr="00DB7958">
        <w:t xml:space="preserve">In Querrichtung muss sich der Beobachter in der Achse der Tunnelröhre befinden. Als Öffnungswinkel des Leuchtdichtemessers sind bei dieser Messung 20° gefordert. Spot-Leuchtdichtemesser können ausschließlich bei statischen Messungen der fotometrischen Eigenschaften der Beleuchtung sowie bei Kontrollmessungen der Beleuchtungssysteme der Tunnel- und Vorportalbeleuchtung verwendet werden. </w:t>
      </w:r>
    </w:p>
    <w:p w14:paraId="4BF09FA0" w14:textId="77777777" w:rsidR="009C6641" w:rsidRPr="00DB7958" w:rsidRDefault="009C6641" w:rsidP="008D5A2A">
      <w:pPr>
        <w:pStyle w:val="tl1"/>
        <w:ind w:firstLine="717"/>
      </w:pPr>
      <w:r w:rsidRPr="00DB7958">
        <w:t xml:space="preserve">Der Spezialfall eines Leuchtdichtemessers, mit dem die Leuchtdichteverteilung im vermessenen Raum ermittelt werden kann, ist der Leuchtdichteanalysator. Dieses Gerät wird heutzutage zur Messung der Leuchtdichten auf Straßen für die in der STN EN 13201-2 aufgeführten Klassen sowie zur Messung der Leuchtdichten auf den Tunnelflächen verwendet. </w:t>
      </w:r>
    </w:p>
    <w:p w14:paraId="69288833" w14:textId="77777777" w:rsidR="00CB132B" w:rsidRPr="00DB7958" w:rsidRDefault="009C6641" w:rsidP="008D5A2A">
      <w:pPr>
        <w:pStyle w:val="tl1"/>
        <w:ind w:firstLine="717"/>
      </w:pPr>
      <w:r w:rsidRPr="00DB7958">
        <w:t xml:space="preserve">Es gibt verschiedene Typen von Leuchtdichteanalysatoren und zwar auf der Basis normaler kommerzieller Spiegelreflexkameras, bei denen sich mit der RGBG Maske auf dem CMOS-Element eine geeignete mathematische Transformation der fotometrischen Parameter erzielen lässt. Bei Geräten dieses Typs ist Vorsicht geboten, denn bei der Bildbearbeitung wird eine mathematische Interpolierung verwendet, bei der es zu bestimmten Ungenauigkeiten kommt, die bei der Auswertung entstehen. </w:t>
      </w:r>
    </w:p>
    <w:p w14:paraId="52FE0CE1" w14:textId="77777777" w:rsidR="009C6641" w:rsidRPr="00DB7958" w:rsidRDefault="009C6641" w:rsidP="008D5A2A">
      <w:pPr>
        <w:pStyle w:val="tl1"/>
        <w:ind w:firstLine="717"/>
      </w:pPr>
      <w:r w:rsidRPr="00DB7958">
        <w:t>Ein anderer Typ basiert auf einem CCD-Element als Detektorteil, vor dem trichromatische Filter des CIE-1931-xy-Raums platziert sind. Bei diesem Typ werden die unerwünschten Einflüsse der bei der Beschreibung des obigen Beispiels erwähnten mathematischen Interpolierung eliminiert. Das Schema eines Leuchtdichtemessers mit der Beschreibung der einzelnen Teile ist in Abbildung 20 dargestellt [L5].</w:t>
      </w:r>
    </w:p>
    <w:p w14:paraId="7740F358" w14:textId="77777777" w:rsidR="009C6641" w:rsidRPr="00DB7958" w:rsidRDefault="00A3783F" w:rsidP="008D5A2A">
      <w:pPr>
        <w:jc w:val="center"/>
        <w:rPr>
          <w:rFonts w:cs="Arial"/>
          <w:noProof/>
          <w:szCs w:val="20"/>
        </w:rPr>
      </w:pPr>
      <w:r w:rsidRPr="00DB7958">
        <w:rPr>
          <w:noProof/>
          <w:lang w:val="en-US"/>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23007EFA" w14:textId="4FAB42AA" w:rsidR="001F66E8" w:rsidRPr="00DB7958" w:rsidRDefault="00BC3439" w:rsidP="00FF79C7">
      <w:pPr>
        <w:pStyle w:val="Obrzek"/>
        <w:numPr>
          <w:ilvl w:val="0"/>
          <w:numId w:val="0"/>
        </w:numPr>
        <w:tabs>
          <w:tab w:val="left" w:pos="1440"/>
        </w:tabs>
        <w:spacing w:before="240" w:after="240"/>
        <w:contextualSpacing w:val="0"/>
      </w:pPr>
      <w:r w:rsidRPr="00DB7958">
        <w:t>Abbildung 20</w:t>
      </w:r>
      <w:r w:rsidRPr="00DB7958">
        <w:tab/>
        <w:t>Schema eines Leuchtdichteanalysators mit trichromatischen Filtern</w:t>
      </w:r>
    </w:p>
    <w:tbl>
      <w:tblPr>
        <w:tblStyle w:val="TableGrid"/>
        <w:tblW w:w="5000" w:type="pct"/>
        <w:tblLayout w:type="fixed"/>
        <w:tblCellMar>
          <w:left w:w="43" w:type="dxa"/>
          <w:right w:w="43" w:type="dxa"/>
        </w:tblCellMar>
        <w:tblLook w:val="04A0" w:firstRow="1" w:lastRow="0" w:firstColumn="1" w:lastColumn="0" w:noHBand="0" w:noVBand="1"/>
      </w:tblPr>
      <w:tblGrid>
        <w:gridCol w:w="4528"/>
        <w:gridCol w:w="4529"/>
      </w:tblGrid>
      <w:tr w:rsidR="00E144DF" w:rsidRPr="00DB7958" w14:paraId="1E04B1F8" w14:textId="77777777" w:rsidTr="00E144DF">
        <w:tc>
          <w:tcPr>
            <w:tcW w:w="2500" w:type="pct"/>
          </w:tcPr>
          <w:p w14:paraId="27C82C2A" w14:textId="77777777" w:rsidR="00E144DF" w:rsidRPr="00DB7958" w:rsidRDefault="00E144DF" w:rsidP="00E144DF">
            <w:pPr>
              <w:pStyle w:val="Obrzek"/>
              <w:numPr>
                <w:ilvl w:val="0"/>
                <w:numId w:val="0"/>
              </w:numPr>
              <w:jc w:val="both"/>
            </w:pPr>
            <w:r w:rsidRPr="00DB7958">
              <w:rPr>
                <w:lang w:eastAsia="sk-SK"/>
              </w:rPr>
              <w:t>Dátová zbernica</w:t>
            </w:r>
          </w:p>
        </w:tc>
        <w:tc>
          <w:tcPr>
            <w:tcW w:w="2500" w:type="pct"/>
          </w:tcPr>
          <w:p w14:paraId="45530C1E" w14:textId="77777777" w:rsidR="00E144DF" w:rsidRPr="00DB7958" w:rsidRDefault="00E144DF" w:rsidP="00E144DF">
            <w:pPr>
              <w:pStyle w:val="tl1"/>
              <w:spacing w:after="0"/>
              <w:ind w:firstLine="0"/>
            </w:pPr>
            <w:r w:rsidRPr="00DB7958">
              <w:t>Datenbus</w:t>
            </w:r>
          </w:p>
        </w:tc>
      </w:tr>
      <w:tr w:rsidR="00E144DF" w:rsidRPr="00DB7958" w14:paraId="7337D3C9" w14:textId="77777777" w:rsidTr="00E144DF">
        <w:tc>
          <w:tcPr>
            <w:tcW w:w="2500" w:type="pct"/>
          </w:tcPr>
          <w:p w14:paraId="352C2D1E" w14:textId="77777777" w:rsidR="00E144DF" w:rsidRPr="00DB7958" w:rsidRDefault="00E144DF" w:rsidP="00E144DF">
            <w:pPr>
              <w:pStyle w:val="Obrzek"/>
              <w:numPr>
                <w:ilvl w:val="0"/>
                <w:numId w:val="0"/>
              </w:numPr>
              <w:jc w:val="both"/>
              <w:rPr>
                <w:rFonts w:cs="Times New Roman"/>
                <w:szCs w:val="24"/>
              </w:rPr>
            </w:pPr>
            <w:r w:rsidRPr="00DB7958">
              <w:rPr>
                <w:lang w:eastAsia="sk-SK"/>
              </w:rPr>
              <w:t>A/D prevodník</w:t>
            </w:r>
          </w:p>
        </w:tc>
        <w:tc>
          <w:tcPr>
            <w:tcW w:w="2500" w:type="pct"/>
          </w:tcPr>
          <w:p w14:paraId="7ACBB050" w14:textId="77777777" w:rsidR="00E144DF" w:rsidRPr="00DB7958" w:rsidRDefault="00E144DF" w:rsidP="00E144DF">
            <w:pPr>
              <w:pStyle w:val="tl1"/>
              <w:spacing w:after="0"/>
              <w:ind w:firstLine="0"/>
            </w:pPr>
            <w:r w:rsidRPr="00DB7958">
              <w:t>A/D-Wandler</w:t>
            </w:r>
          </w:p>
        </w:tc>
      </w:tr>
      <w:tr w:rsidR="00E144DF" w:rsidRPr="00DB7958" w14:paraId="139CC2C1" w14:textId="77777777" w:rsidTr="00E144DF">
        <w:tc>
          <w:tcPr>
            <w:tcW w:w="2500" w:type="pct"/>
          </w:tcPr>
          <w:p w14:paraId="3FC4C76C" w14:textId="77777777" w:rsidR="00E144DF" w:rsidRPr="00DB7958" w:rsidRDefault="00E144DF" w:rsidP="00E144DF">
            <w:pPr>
              <w:pStyle w:val="Obrzek"/>
              <w:numPr>
                <w:ilvl w:val="0"/>
                <w:numId w:val="0"/>
              </w:numPr>
              <w:jc w:val="both"/>
              <w:rPr>
                <w:rFonts w:cs="Times New Roman"/>
                <w:szCs w:val="24"/>
              </w:rPr>
            </w:pPr>
            <w:r w:rsidRPr="00DB7958">
              <w:rPr>
                <w:lang w:eastAsia="sk-SK"/>
              </w:rPr>
              <w:t>Elektronika s nízkou úrovňou šumu</w:t>
            </w:r>
          </w:p>
        </w:tc>
        <w:tc>
          <w:tcPr>
            <w:tcW w:w="2500" w:type="pct"/>
          </w:tcPr>
          <w:p w14:paraId="7B234862" w14:textId="77777777" w:rsidR="00E144DF" w:rsidRPr="00DB7958" w:rsidRDefault="00E144DF" w:rsidP="00E144DF">
            <w:pPr>
              <w:pStyle w:val="tl1"/>
              <w:spacing w:after="0"/>
              <w:ind w:firstLine="0"/>
            </w:pPr>
            <w:r w:rsidRPr="00DB7958">
              <w:t>Elektronik mit geringem Rauschen</w:t>
            </w:r>
          </w:p>
        </w:tc>
      </w:tr>
      <w:tr w:rsidR="00E144DF" w:rsidRPr="00DB7958" w14:paraId="05692D95" w14:textId="77777777" w:rsidTr="00E144DF">
        <w:tc>
          <w:tcPr>
            <w:tcW w:w="2500" w:type="pct"/>
          </w:tcPr>
          <w:p w14:paraId="7FE80FFF" w14:textId="77777777" w:rsidR="00E144DF" w:rsidRPr="00DB7958" w:rsidRDefault="00E144DF" w:rsidP="00E144DF">
            <w:pPr>
              <w:pStyle w:val="Obrzek"/>
              <w:numPr>
                <w:ilvl w:val="0"/>
                <w:numId w:val="0"/>
              </w:numPr>
              <w:jc w:val="both"/>
              <w:rPr>
                <w:rFonts w:cs="Times New Roman"/>
                <w:szCs w:val="24"/>
              </w:rPr>
            </w:pPr>
            <w:r w:rsidRPr="00DB7958">
              <w:rPr>
                <w:lang w:eastAsia="sk-SK"/>
              </w:rPr>
              <w:t>CCD snímač</w:t>
            </w:r>
          </w:p>
        </w:tc>
        <w:tc>
          <w:tcPr>
            <w:tcW w:w="2500" w:type="pct"/>
          </w:tcPr>
          <w:p w14:paraId="04BA9816" w14:textId="77777777" w:rsidR="00E144DF" w:rsidRPr="00DB7958" w:rsidRDefault="00E144DF" w:rsidP="00E144DF">
            <w:pPr>
              <w:pStyle w:val="tl1"/>
              <w:spacing w:after="0"/>
              <w:ind w:firstLine="0"/>
            </w:pPr>
            <w:r w:rsidRPr="00DB7958">
              <w:t>CCD-Sensor</w:t>
            </w:r>
          </w:p>
        </w:tc>
      </w:tr>
      <w:tr w:rsidR="00E144DF" w:rsidRPr="00DB7958" w14:paraId="491FB62E" w14:textId="77777777" w:rsidTr="00E144DF">
        <w:tc>
          <w:tcPr>
            <w:tcW w:w="2500" w:type="pct"/>
          </w:tcPr>
          <w:p w14:paraId="2F065957" w14:textId="77777777" w:rsidR="00E144DF" w:rsidRPr="00DB7958" w:rsidRDefault="00E144DF" w:rsidP="00E144DF">
            <w:pPr>
              <w:pStyle w:val="Obrzek"/>
              <w:numPr>
                <w:ilvl w:val="0"/>
                <w:numId w:val="0"/>
              </w:numPr>
              <w:jc w:val="both"/>
              <w:rPr>
                <w:rFonts w:cs="Times New Roman"/>
                <w:szCs w:val="24"/>
              </w:rPr>
            </w:pPr>
            <w:r w:rsidRPr="00DB7958">
              <w:rPr>
                <w:lang w:eastAsia="sk-SK"/>
              </w:rPr>
              <w:t>Objektív</w:t>
            </w:r>
          </w:p>
        </w:tc>
        <w:tc>
          <w:tcPr>
            <w:tcW w:w="2500" w:type="pct"/>
          </w:tcPr>
          <w:p w14:paraId="219E1887" w14:textId="77777777" w:rsidR="00E144DF" w:rsidRPr="00DB7958" w:rsidRDefault="00E144DF" w:rsidP="00E144DF">
            <w:pPr>
              <w:pStyle w:val="tl1"/>
              <w:spacing w:after="0"/>
              <w:ind w:firstLine="0"/>
            </w:pPr>
            <w:r w:rsidRPr="00DB7958">
              <w:t>Objektiv</w:t>
            </w:r>
          </w:p>
        </w:tc>
      </w:tr>
      <w:tr w:rsidR="00E144DF" w:rsidRPr="00DB7958" w14:paraId="2ACFDE94" w14:textId="77777777" w:rsidTr="00E144DF">
        <w:tc>
          <w:tcPr>
            <w:tcW w:w="2500" w:type="pct"/>
          </w:tcPr>
          <w:p w14:paraId="609CD2F5" w14:textId="77777777" w:rsidR="00E144DF" w:rsidRPr="00DB7958" w:rsidRDefault="00E144DF" w:rsidP="00E144DF">
            <w:pPr>
              <w:pStyle w:val="Obrzek"/>
              <w:numPr>
                <w:ilvl w:val="0"/>
                <w:numId w:val="0"/>
              </w:numPr>
              <w:jc w:val="both"/>
              <w:rPr>
                <w:rFonts w:cs="Times New Roman"/>
                <w:szCs w:val="24"/>
              </w:rPr>
            </w:pPr>
            <w:r w:rsidRPr="00DB7958">
              <w:rPr>
                <w:lang w:eastAsia="sk-SK"/>
              </w:rPr>
              <w:t>V-lambda filter</w:t>
            </w:r>
          </w:p>
        </w:tc>
        <w:tc>
          <w:tcPr>
            <w:tcW w:w="2500" w:type="pct"/>
          </w:tcPr>
          <w:p w14:paraId="7B55EF72" w14:textId="77777777" w:rsidR="00E144DF" w:rsidRPr="00DB7958" w:rsidRDefault="00E144DF" w:rsidP="00E144DF">
            <w:pPr>
              <w:pStyle w:val="tl1"/>
              <w:spacing w:after="0"/>
              <w:ind w:firstLine="0"/>
            </w:pPr>
            <w:r w:rsidRPr="00DB7958">
              <w:t>V-Lambda-Filter</w:t>
            </w:r>
          </w:p>
        </w:tc>
      </w:tr>
    </w:tbl>
    <w:p w14:paraId="4B970705" w14:textId="77777777" w:rsidR="00B21E11" w:rsidRPr="00DB7958" w:rsidRDefault="00B21E11" w:rsidP="008D5A2A">
      <w:pPr>
        <w:ind w:firstLine="717"/>
      </w:pPr>
      <w:r w:rsidRPr="00DB7958">
        <w:lastRenderedPageBreak/>
        <w:t>Leuchtdichteanalysatoren können sowohl für statische als auch dynamische Messungen fotometrischer Parameter der Vorportal- und Tunnelbeleuchtung bei den in den Artikeln 6.2 und 6.3 festgelegten Ausgangs- und Kontrollmessungen verwendet werden. Bei der Verwendung dieser Geräte sind die Verwendungsbedingungen dieser Geräte für die statischen und dynamischen Messungen zu beachten, die in [T26] definiert sind, wo die Problematik des Messens unter Verwendung von Leuchtdichteanalysatoren unter Berücksichtigung der Gesetze der Optik sowie des statischen Messens mit Spotleuchtdichtemessern ausführlich beschrieben ist.</w:t>
      </w:r>
    </w:p>
    <w:p w14:paraId="05B19C89" w14:textId="77777777" w:rsidR="00DD456B" w:rsidRPr="00DB7958" w:rsidRDefault="00DD456B" w:rsidP="008D5A2A">
      <w:pPr>
        <w:pStyle w:val="Heading2"/>
      </w:pPr>
      <w:bookmarkStart w:id="46" w:name="_Toc51875536"/>
      <w:r w:rsidRPr="00DB7958">
        <w:t>Anforderungen an die Ausgangsmessung von Tunnelbeleuchtungen</w:t>
      </w:r>
      <w:bookmarkEnd w:id="46"/>
    </w:p>
    <w:p w14:paraId="09CEED3E" w14:textId="77777777" w:rsidR="004B5C26" w:rsidRPr="00DB7958" w:rsidRDefault="00782AED" w:rsidP="008D5A2A">
      <w:pPr>
        <w:pStyle w:val="tl1"/>
      </w:pPr>
      <w:r w:rsidRPr="00DB7958">
        <w:t xml:space="preserve">Eine Ausgangsmessung der Leuchtdichten der verschiedenen Oberflächen im Tunnel muss für jeden neuen Tunnel oder für einen sich in Betrieb befindlichen Tunnel, in dem Änderungen an den Elementen des Beleuchtungssystems vorgenommen worden sind, mithilfe der statischen Methode unter Verwendung eines Leuchtdichtemessers mit geeignetem Öffnungswinkel oder eines Leuchtdichteanalysators durchgeführt werden. Für die Messung der Beleuchtungsstärke muss ein Luxmeter mit fotometrischem Messkopf zur Messung der Beleuchtungsstärke in der Ebene verwendet werden. Zur Ausgangsmessung vor der Inbetriebnahme des Straßentunnels gehören: </w:t>
      </w:r>
    </w:p>
    <w:p w14:paraId="62702336" w14:textId="6B1F01AD" w:rsidR="00782AED" w:rsidRPr="00DB7958" w:rsidRDefault="00782AED" w:rsidP="007837C9">
      <w:pPr>
        <w:pStyle w:val="Heading9"/>
        <w:widowControl/>
        <w:numPr>
          <w:ilvl w:val="0"/>
          <w:numId w:val="27"/>
        </w:numPr>
      </w:pPr>
      <w:r w:rsidRPr="00DB7958">
        <w:t xml:space="preserve">die Messung der Leuchtdichte der Fahrbahnoberfläche in ausgewählten Abschnitten in allen Tunnelstrecken (bei 100 %- und 50 %-Betrieb) beziehungsweise in Konfliktabschnitten, die das Prüflabor oder gegebenenfalls der Auftraggeber der Messung bestimmen kann, </w:t>
      </w:r>
    </w:p>
    <w:p w14:paraId="0303B799" w14:textId="77777777" w:rsidR="00782AED" w:rsidRPr="00DB7958" w:rsidRDefault="00782AED" w:rsidP="007837C9">
      <w:pPr>
        <w:pStyle w:val="Heading9"/>
        <w:widowControl/>
        <w:numPr>
          <w:ilvl w:val="0"/>
          <w:numId w:val="27"/>
        </w:numPr>
      </w:pPr>
      <w:r w:rsidRPr="00DB7958">
        <w:t>die Leuchtdichte der Tunnelwände bis zur Höhe von 2 m in allen Tunnelstrecken beziehungsweise in Konfliktabschnitten, die das Prüflabor oder gegebenenfalls der Auftraggeber der Messung bestimmen kann,</w:t>
      </w:r>
    </w:p>
    <w:p w14:paraId="40A7080D" w14:textId="77777777" w:rsidR="00782AED" w:rsidRPr="00DB7958" w:rsidRDefault="00782AED" w:rsidP="007837C9">
      <w:pPr>
        <w:pStyle w:val="Heading9"/>
        <w:widowControl/>
        <w:numPr>
          <w:ilvl w:val="0"/>
          <w:numId w:val="27"/>
        </w:numPr>
      </w:pPr>
      <w:r w:rsidRPr="00DB7958">
        <w:t>die Messung der Leuchtdichte der Fahrbahnoberfläche in ausgewählten Abschnitten vor den Tunnelportalen,</w:t>
      </w:r>
    </w:p>
    <w:p w14:paraId="62ECBFA7" w14:textId="77777777" w:rsidR="00782AED" w:rsidRPr="00DB7958" w:rsidRDefault="00782AED" w:rsidP="007837C9">
      <w:pPr>
        <w:pStyle w:val="Heading9"/>
        <w:widowControl/>
        <w:numPr>
          <w:ilvl w:val="0"/>
          <w:numId w:val="27"/>
        </w:numPr>
      </w:pPr>
      <w:r w:rsidRPr="00DB7958">
        <w:t>die horizontale Beleuchtungsstärke auf der Fahrbahn,</w:t>
      </w:r>
    </w:p>
    <w:p w14:paraId="2F814DD9" w14:textId="11ED792C" w:rsidR="00782AED" w:rsidRPr="00DB7958" w:rsidRDefault="00782AED" w:rsidP="007837C9">
      <w:pPr>
        <w:pStyle w:val="Heading9"/>
        <w:widowControl/>
        <w:numPr>
          <w:ilvl w:val="0"/>
          <w:numId w:val="27"/>
        </w:numPr>
      </w:pPr>
      <w:r w:rsidRPr="00DB7958">
        <w:t xml:space="preserve">die vertikale Beleuchtungsstärke auf der Fahrbahn in ausgewählten Abschnitten mit symmetrischer Lichtverteilung und Gegenstrahlbeleuchtung, </w:t>
      </w:r>
    </w:p>
    <w:p w14:paraId="0E94520E" w14:textId="77777777" w:rsidR="00782AED" w:rsidRPr="00DB7958" w:rsidRDefault="00782AED" w:rsidP="007837C9">
      <w:pPr>
        <w:pStyle w:val="Heading9"/>
        <w:widowControl/>
        <w:numPr>
          <w:ilvl w:val="0"/>
          <w:numId w:val="27"/>
        </w:numPr>
      </w:pPr>
      <w:r w:rsidRPr="00DB7958">
        <w:t>die horizontale Beleuchtungsstärke in einer typisierten Notfallbucht (typisierten Notfallbuchten),</w:t>
      </w:r>
    </w:p>
    <w:p w14:paraId="6B1C9CDA" w14:textId="77777777" w:rsidR="00782AED" w:rsidRPr="00DB7958" w:rsidRDefault="00782AED" w:rsidP="007837C9">
      <w:pPr>
        <w:pStyle w:val="Heading9"/>
        <w:widowControl/>
        <w:numPr>
          <w:ilvl w:val="0"/>
          <w:numId w:val="27"/>
        </w:numPr>
      </w:pPr>
      <w:r w:rsidRPr="00DB7958">
        <w:t>die horizontale Beleuchtungsstärke vor der Schwelle eines Notausgangs,</w:t>
      </w:r>
    </w:p>
    <w:p w14:paraId="43BA591F" w14:textId="77777777" w:rsidR="00782AED" w:rsidRPr="00DB7958" w:rsidRDefault="00782AED" w:rsidP="007837C9">
      <w:pPr>
        <w:pStyle w:val="Heading9"/>
        <w:widowControl/>
        <w:numPr>
          <w:ilvl w:val="0"/>
          <w:numId w:val="27"/>
        </w:numPr>
      </w:pPr>
      <w:r w:rsidRPr="00DB7958">
        <w:t>die horizontale Beleuchtungsstärke in einer typisierten befahrbaren Querverbindung und einer für Fußgänger (typisierten befahrbaren Querverbindungen),</w:t>
      </w:r>
    </w:p>
    <w:p w14:paraId="5EF9D2E6" w14:textId="77777777" w:rsidR="00782AED" w:rsidRPr="00DB7958" w:rsidRDefault="00782AED" w:rsidP="007837C9">
      <w:pPr>
        <w:pStyle w:val="Heading9"/>
        <w:widowControl/>
        <w:numPr>
          <w:ilvl w:val="0"/>
          <w:numId w:val="27"/>
        </w:numPr>
      </w:pPr>
      <w:r w:rsidRPr="00DB7958">
        <w:t>die horizontale Beleuchtungsstärke in einem ungeschützten Fluchtweg,</w:t>
      </w:r>
    </w:p>
    <w:p w14:paraId="311CBD30" w14:textId="77777777" w:rsidR="00782AED" w:rsidRPr="00DB7958" w:rsidRDefault="00782AED" w:rsidP="007837C9">
      <w:pPr>
        <w:pStyle w:val="Heading9"/>
        <w:widowControl/>
        <w:numPr>
          <w:ilvl w:val="0"/>
          <w:numId w:val="27"/>
        </w:numPr>
      </w:pPr>
      <w:r w:rsidRPr="00DB7958">
        <w:t>die horizontale Beleuchtungsstärke in einem ausgewählten Abschnitt eines Fluchtwegs,</w:t>
      </w:r>
    </w:p>
    <w:p w14:paraId="3692A90A" w14:textId="77777777" w:rsidR="00782AED" w:rsidRPr="00DB7958" w:rsidRDefault="00782AED" w:rsidP="007837C9">
      <w:pPr>
        <w:pStyle w:val="Heading9"/>
        <w:widowControl/>
        <w:numPr>
          <w:ilvl w:val="0"/>
          <w:numId w:val="27"/>
        </w:numPr>
      </w:pPr>
      <w:r w:rsidRPr="00DB7958">
        <w:t>die horizontale Beleuchtungsstärke in einem ausgewählten Abschnitt eines Fluchtwegs außerhalb des Tunnels,</w:t>
      </w:r>
    </w:p>
    <w:p w14:paraId="336BACDD" w14:textId="77777777" w:rsidR="00782AED" w:rsidRPr="00DB7958" w:rsidRDefault="00782AED" w:rsidP="007837C9">
      <w:pPr>
        <w:pStyle w:val="Heading9"/>
        <w:widowControl/>
        <w:numPr>
          <w:ilvl w:val="0"/>
          <w:numId w:val="27"/>
        </w:numPr>
      </w:pPr>
      <w:r w:rsidRPr="00DB7958">
        <w:t>die horizontale Beleuchtungsstärke in einer ausgewählten SOS-Kabine,</w:t>
      </w:r>
    </w:p>
    <w:p w14:paraId="44D37805" w14:textId="77777777" w:rsidR="00782AED" w:rsidRPr="00DB7958" w:rsidRDefault="00782AED" w:rsidP="007837C9">
      <w:pPr>
        <w:pStyle w:val="Heading9"/>
        <w:widowControl/>
        <w:numPr>
          <w:ilvl w:val="0"/>
          <w:numId w:val="27"/>
        </w:numPr>
      </w:pPr>
      <w:r w:rsidRPr="00DB7958">
        <w:t xml:space="preserve">die horizontale Beleuchtungsstärke in Arbeitsstätten, </w:t>
      </w:r>
    </w:p>
    <w:p w14:paraId="7FB03A91" w14:textId="77777777" w:rsidR="00782AED" w:rsidRPr="00DB7958" w:rsidRDefault="00782AED" w:rsidP="007837C9">
      <w:pPr>
        <w:pStyle w:val="Heading9"/>
        <w:widowControl/>
        <w:numPr>
          <w:ilvl w:val="0"/>
          <w:numId w:val="27"/>
        </w:numPr>
      </w:pPr>
      <w:r w:rsidRPr="00DB7958">
        <w:t>die Messung der Versorgungsspannung der Lichtstromkreise,</w:t>
      </w:r>
    </w:p>
    <w:p w14:paraId="26C3DC51" w14:textId="77777777" w:rsidR="00782AED" w:rsidRPr="00DB7958" w:rsidRDefault="00782AED" w:rsidP="007837C9">
      <w:pPr>
        <w:pStyle w:val="Heading9"/>
        <w:widowControl/>
        <w:numPr>
          <w:ilvl w:val="0"/>
          <w:numId w:val="27"/>
        </w:numPr>
      </w:pPr>
      <w:r w:rsidRPr="00DB7958">
        <w:t>die Messung von Temperatur und Feuchte während der Messung der Beleuchtung,</w:t>
      </w:r>
    </w:p>
    <w:p w14:paraId="42E7CAD8" w14:textId="5E4E5AE9" w:rsidR="00E441EF" w:rsidRPr="00DB7958" w:rsidRDefault="00E441EF" w:rsidP="008D5A2A">
      <w:pPr>
        <w:pStyle w:val="Heading9"/>
        <w:widowControl/>
      </w:pPr>
      <w:r w:rsidRPr="00DB7958">
        <w:t>die Messung sonstiger lichtemittierender Einrichtungen, die den Fahrer blenden können, nach der Installation in allen kritischen Richtungen.</w:t>
      </w:r>
    </w:p>
    <w:p w14:paraId="515D9BE1" w14:textId="77777777" w:rsidR="00782AED" w:rsidRPr="00DB7958" w:rsidRDefault="00782AED" w:rsidP="008D5A2A"/>
    <w:p w14:paraId="0F31F7A9" w14:textId="712B0975" w:rsidR="00782AED" w:rsidRPr="00DB7958" w:rsidRDefault="00782AED" w:rsidP="008D5A2A">
      <w:pPr>
        <w:pStyle w:val="tl1"/>
        <w:rPr>
          <w:rFonts w:cs="Arial"/>
          <w:bCs/>
          <w:szCs w:val="20"/>
        </w:rPr>
      </w:pPr>
      <w:r w:rsidRPr="00DB7958">
        <w:t>Der Leuchtdichtemesser oder Leuchtdichteanalysator muss 60 m vor dem Messfeld in 1,5 m Höhe aufgestellt werden und der Betrachtungswinkel muss 1° unter der horizontalen Ebene liegen.</w:t>
      </w:r>
    </w:p>
    <w:p w14:paraId="0AF6B79C" w14:textId="50DF188A" w:rsidR="00782AED" w:rsidRPr="00DB7958" w:rsidRDefault="00782AED" w:rsidP="008D5A2A">
      <w:pPr>
        <w:pStyle w:val="tl1"/>
        <w:rPr>
          <w:rFonts w:cs="Arial"/>
          <w:bCs/>
          <w:szCs w:val="20"/>
        </w:rPr>
      </w:pPr>
      <w:r w:rsidRPr="00DB7958">
        <w:t xml:space="preserve">Bei der Messung der horizontalen Beleuchtungsstärke auf der Fahrbahn darf der Abstand des fotometrischen Messkopfs von der Fahrbahnoberfläche höchstens 100 mm betragen. Bei der Messung der horizontalen Beleuchtungsstärke gemäß [Z9] muss sich der fotometrische Messkopf in 850 mm Höhe befinden. Bei der Messung der horizontalen Beleuchtungsstärke an der Arbeitsstätte gemäß STN 12464-1 muss auf der Höhe der Arbeitsstätte gemessen werden. </w:t>
      </w:r>
    </w:p>
    <w:p w14:paraId="35EE8B67" w14:textId="77777777" w:rsidR="00DD456B" w:rsidRPr="00DB7958" w:rsidRDefault="00782AED" w:rsidP="008D5A2A">
      <w:pPr>
        <w:pStyle w:val="tl1"/>
        <w:rPr>
          <w:rFonts w:cs="Arial"/>
          <w:bCs/>
          <w:szCs w:val="20"/>
        </w:rPr>
      </w:pPr>
      <w:r w:rsidRPr="00DB7958">
        <w:t>Bei der Messung der vertikalen Beleuchtungsstärke ist dafür zu sorgen, dass der fotometrische Messkopf richtig zur Verkehrsrichtung ausgerichtet und die Mitte des fotometrischen Messkopfs in 200 mm Höhe über dem Erdboden auf einer Blende mit den Maßen 400 mm x 400 mm platziert ist.</w:t>
      </w:r>
    </w:p>
    <w:p w14:paraId="1B66BCF2" w14:textId="0EAA89D8" w:rsidR="00782AED" w:rsidRPr="00DB7958" w:rsidRDefault="00782AED" w:rsidP="008D5A2A">
      <w:pPr>
        <w:pStyle w:val="tl1"/>
        <w:rPr>
          <w:rFonts w:cs="Arial"/>
          <w:bCs/>
          <w:szCs w:val="20"/>
        </w:rPr>
      </w:pPr>
      <w:r w:rsidRPr="00DB7958">
        <w:t xml:space="preserve">Es wird empfohlen, die Messung der Versorgungsspannung der Lichtstromkreise im 100 %-Tagbetrieb und im 50 %-Nachtbetrieb durchzuführen. </w:t>
      </w:r>
    </w:p>
    <w:p w14:paraId="4F6B512D" w14:textId="77777777" w:rsidR="00782AED" w:rsidRPr="00DB7958" w:rsidRDefault="00782AED" w:rsidP="008D5A2A">
      <w:pPr>
        <w:pStyle w:val="tl1"/>
      </w:pPr>
      <w:r w:rsidRPr="00DB7958">
        <w:lastRenderedPageBreak/>
        <w:t xml:space="preserve">Es wird empfohlen, die Messung von Temperatur und Feuchte während der Messung der Beleuchtung in stündlichen Zeitabständen durchzuführen. </w:t>
      </w:r>
    </w:p>
    <w:p w14:paraId="63160D34" w14:textId="395ACAB3" w:rsidR="00782AED" w:rsidRPr="00DB7958" w:rsidRDefault="00782AED" w:rsidP="008D5A2A">
      <w:pPr>
        <w:pStyle w:val="tl1"/>
      </w:pPr>
      <w:r w:rsidRPr="00DB7958">
        <w:t>Zu jedem Typ von Leuchte, Begrenzungsleuchte, Signallicht und Wechselverkehrszeichen, der in Straßentunneln verwendet werden soll, muss vor dem Inverkehrbringen ein Prüfbericht vorgelegt werden, der von einem akkreditierten Prüflabor gemäß STN EN ISO/IEC 17025 zum Nachweis der Konformität mit den einschlägigen Normen ausgestellt wurde. Aus diesem Bericht geht hervor, ob die Geräte die geforderten Parameter erfüllen und ob sie die Verkehrsteilnehmer im Betrieb nicht blenden werden.</w:t>
      </w:r>
    </w:p>
    <w:p w14:paraId="60056645" w14:textId="77777777" w:rsidR="00DD456B" w:rsidRPr="00DB7958" w:rsidRDefault="00DD456B" w:rsidP="008D5A2A">
      <w:pPr>
        <w:pStyle w:val="Heading2"/>
      </w:pPr>
      <w:bookmarkStart w:id="47" w:name="_Toc51875537"/>
      <w:r w:rsidRPr="00DB7958">
        <w:t>Anforderungen an die Kontrollmessung von Tunnelbeleuchtungen</w:t>
      </w:r>
      <w:bookmarkEnd w:id="47"/>
    </w:p>
    <w:p w14:paraId="4A3151DD" w14:textId="77777777" w:rsidR="00782AED" w:rsidRPr="00DB7958" w:rsidRDefault="00782AED" w:rsidP="008D5A2A">
      <w:pPr>
        <w:pStyle w:val="tl1"/>
      </w:pPr>
      <w:r w:rsidRPr="00DB7958">
        <w:t xml:space="preserve">Eine Kontrollmessung der Leuchtdichten der verschiedenen Oberflächen im Tunnel muss mithilfe der statischen oder dynamischen Methode unter Verwendung eines Leuchtdichteanalysators durchgeführt werden. Eine Kontrollmessung mithilfe der statischen oder dynamischen Methode wird nur bei einer Außerbetriebnahme eines Tunnels durchgeführt, in diesem Fall kann die Kontrollmessung auch mithilfe eines Leuchtdichtemessers mit geeignetem Öffnungswinkel durchgeführt werden. Eine Kontrollmessung der Beleuchtung muss alle 4 Jahre durchgeführt werden. Zu einer statischen oder dynamischen Messung gehören: </w:t>
      </w:r>
    </w:p>
    <w:p w14:paraId="611E5B3B" w14:textId="6620CF8F" w:rsidR="00782AED" w:rsidRPr="00DB7958" w:rsidRDefault="00782AED" w:rsidP="007837C9">
      <w:pPr>
        <w:pStyle w:val="Heading9"/>
        <w:widowControl/>
        <w:numPr>
          <w:ilvl w:val="0"/>
          <w:numId w:val="28"/>
        </w:numPr>
      </w:pPr>
      <w:r w:rsidRPr="00DB7958">
        <w:t xml:space="preserve">die Messung der Leuchtdichte der Fahrbahnoberfläche in ausgewählten Abschnitten in allen Tunnelstrecken (bei 100 %- und 50 %-Betrieb) beziehungsweise in Konfliktabschnitten, die das Prüflabor oder gegebenenfalls der Auftraggeber der Messung bestimmen kann, </w:t>
      </w:r>
    </w:p>
    <w:p w14:paraId="649EDF5E" w14:textId="77777777" w:rsidR="00782AED" w:rsidRPr="00DB7958" w:rsidRDefault="00782AED" w:rsidP="007837C9">
      <w:pPr>
        <w:pStyle w:val="Heading9"/>
        <w:widowControl/>
        <w:numPr>
          <w:ilvl w:val="0"/>
          <w:numId w:val="27"/>
        </w:numPr>
      </w:pPr>
      <w:r w:rsidRPr="00DB7958">
        <w:t xml:space="preserve">die Messung der Leuchtdichte der Fahrbahnoberfläche in ausgewählten Abschnitten vor den Tunnelportalen, </w:t>
      </w:r>
    </w:p>
    <w:p w14:paraId="3DEBF96F" w14:textId="77777777" w:rsidR="00782AED" w:rsidRPr="00DB7958" w:rsidRDefault="00782AED" w:rsidP="007837C9">
      <w:pPr>
        <w:pStyle w:val="Heading9"/>
        <w:widowControl/>
        <w:numPr>
          <w:ilvl w:val="0"/>
          <w:numId w:val="27"/>
        </w:numPr>
      </w:pPr>
      <w:r w:rsidRPr="00DB7958">
        <w:t>die Messung von Temperatur und Feuchte während der Messung der Beleuchtung.</w:t>
      </w:r>
    </w:p>
    <w:p w14:paraId="20CCDA76" w14:textId="77777777" w:rsidR="00782AED" w:rsidRPr="00DB7958" w:rsidRDefault="00782AED" w:rsidP="008D5A2A"/>
    <w:p w14:paraId="6DE5B11D" w14:textId="77777777" w:rsidR="00782AED" w:rsidRPr="00DB7958" w:rsidRDefault="00782AED" w:rsidP="00FF79C7">
      <w:pPr>
        <w:pStyle w:val="tl1"/>
        <w:keepNext/>
        <w:keepLines/>
      </w:pPr>
      <w:r w:rsidRPr="00DB7958">
        <w:t xml:space="preserve">Bei einer Außerbetriebnahme des Tunnels wird empfohlen, die Kontrollmessung um folgende Punkte zu ergänzen: </w:t>
      </w:r>
    </w:p>
    <w:p w14:paraId="1FC893FB" w14:textId="77777777" w:rsidR="00782AED" w:rsidRPr="00DB7958" w:rsidRDefault="00782AED" w:rsidP="007837C9">
      <w:pPr>
        <w:pStyle w:val="Heading9"/>
        <w:widowControl/>
        <w:numPr>
          <w:ilvl w:val="0"/>
          <w:numId w:val="29"/>
        </w:numPr>
      </w:pPr>
      <w:r w:rsidRPr="00DB7958">
        <w:t>die horizontale Beleuchtungsstärke in einer typisierten Notfallbucht (typisierten Notfallbuchten),</w:t>
      </w:r>
    </w:p>
    <w:p w14:paraId="6CE1D421" w14:textId="77777777" w:rsidR="00782AED" w:rsidRPr="00DB7958" w:rsidRDefault="00782AED" w:rsidP="007837C9">
      <w:pPr>
        <w:pStyle w:val="Heading9"/>
        <w:widowControl/>
        <w:numPr>
          <w:ilvl w:val="0"/>
          <w:numId w:val="27"/>
        </w:numPr>
      </w:pPr>
      <w:r w:rsidRPr="00DB7958">
        <w:t>die horizontale Beleuchtungsstärke vor der Schwelle eines Notausgangs,</w:t>
      </w:r>
    </w:p>
    <w:p w14:paraId="2E93EEED" w14:textId="77777777" w:rsidR="00782AED" w:rsidRPr="00DB7958" w:rsidRDefault="00782AED" w:rsidP="007837C9">
      <w:pPr>
        <w:pStyle w:val="Heading9"/>
        <w:widowControl/>
        <w:numPr>
          <w:ilvl w:val="0"/>
          <w:numId w:val="27"/>
        </w:numPr>
      </w:pPr>
      <w:r w:rsidRPr="00DB7958">
        <w:t>die horizontale Beleuchtungsstärke in einer typisierten befahrbaren Querverbindung und einer für Fußgänger (typisierten befahrbaren Querverbindungen),</w:t>
      </w:r>
    </w:p>
    <w:p w14:paraId="7C41B42A" w14:textId="77777777" w:rsidR="00782AED" w:rsidRPr="00DB7958" w:rsidRDefault="00782AED" w:rsidP="007837C9">
      <w:pPr>
        <w:pStyle w:val="Heading9"/>
        <w:widowControl/>
        <w:numPr>
          <w:ilvl w:val="0"/>
          <w:numId w:val="27"/>
        </w:numPr>
      </w:pPr>
      <w:r w:rsidRPr="00DB7958">
        <w:t>die horizontale Beleuchtungsstärke in einem ungeschützten Fluchtweg,</w:t>
      </w:r>
    </w:p>
    <w:p w14:paraId="7FA9A6B1" w14:textId="77777777" w:rsidR="00782AED" w:rsidRPr="00DB7958" w:rsidRDefault="00782AED" w:rsidP="007837C9">
      <w:pPr>
        <w:pStyle w:val="Heading9"/>
        <w:widowControl/>
        <w:numPr>
          <w:ilvl w:val="0"/>
          <w:numId w:val="27"/>
        </w:numPr>
      </w:pPr>
      <w:r w:rsidRPr="00DB7958">
        <w:t>die horizontale Beleuchtungsstärke in einem ausgewählten Abschnitt eines Fluchtwegs,</w:t>
      </w:r>
    </w:p>
    <w:p w14:paraId="2A6CC2D2" w14:textId="77777777" w:rsidR="00782AED" w:rsidRPr="00DB7958" w:rsidRDefault="00782AED" w:rsidP="007837C9">
      <w:pPr>
        <w:pStyle w:val="Heading9"/>
        <w:widowControl/>
        <w:numPr>
          <w:ilvl w:val="0"/>
          <w:numId w:val="27"/>
        </w:numPr>
      </w:pPr>
      <w:r w:rsidRPr="00DB7958">
        <w:t>die horizontale Beleuchtungsstärke in einem ausgewählten Abschnitt eines Fluchtwegs außerhalb des Tunnels,</w:t>
      </w:r>
    </w:p>
    <w:p w14:paraId="297AC922" w14:textId="77777777" w:rsidR="00575227" w:rsidRPr="00DB7958" w:rsidRDefault="00782AED" w:rsidP="007837C9">
      <w:pPr>
        <w:pStyle w:val="Heading9"/>
        <w:widowControl/>
        <w:numPr>
          <w:ilvl w:val="0"/>
          <w:numId w:val="27"/>
        </w:numPr>
      </w:pPr>
      <w:r w:rsidRPr="00DB7958">
        <w:t>die horizontale Beleuchtungsstärke in einer ausgewählten SOS-Kabine,</w:t>
      </w:r>
    </w:p>
    <w:p w14:paraId="6682E4D5" w14:textId="77777777" w:rsidR="00782AED" w:rsidRPr="00DB7958" w:rsidRDefault="00782AED" w:rsidP="007837C9">
      <w:pPr>
        <w:pStyle w:val="Heading9"/>
        <w:widowControl/>
        <w:numPr>
          <w:ilvl w:val="0"/>
          <w:numId w:val="27"/>
        </w:numPr>
      </w:pPr>
      <w:r w:rsidRPr="00DB7958">
        <w:t xml:space="preserve">die horizontale Beleuchtungsstärke in Arbeitsstätten, </w:t>
      </w:r>
    </w:p>
    <w:p w14:paraId="4691A428" w14:textId="77777777" w:rsidR="00782AED" w:rsidRPr="00DB7958" w:rsidRDefault="00782AED" w:rsidP="007837C9">
      <w:pPr>
        <w:pStyle w:val="Heading9"/>
        <w:widowControl/>
        <w:numPr>
          <w:ilvl w:val="0"/>
          <w:numId w:val="27"/>
        </w:numPr>
      </w:pPr>
      <w:r w:rsidRPr="00DB7958">
        <w:t>die Messung der Versorgungsspannung der Lichtstromkreise,</w:t>
      </w:r>
    </w:p>
    <w:p w14:paraId="5C537822" w14:textId="77777777" w:rsidR="00782AED" w:rsidRPr="00DB7958" w:rsidRDefault="00782AED" w:rsidP="007837C9">
      <w:pPr>
        <w:pStyle w:val="Heading9"/>
        <w:widowControl/>
        <w:numPr>
          <w:ilvl w:val="0"/>
          <w:numId w:val="27"/>
        </w:numPr>
      </w:pPr>
      <w:r w:rsidRPr="00DB7958">
        <w:t>die Messung von Temperatur und Feuchte während der Messung der Beleuchtung.</w:t>
      </w:r>
    </w:p>
    <w:p w14:paraId="093495E2" w14:textId="77777777" w:rsidR="00DD456B" w:rsidRPr="00DB7958" w:rsidRDefault="00DD456B" w:rsidP="008D5A2A">
      <w:pPr>
        <w:pStyle w:val="tl1"/>
        <w:spacing w:after="0"/>
      </w:pPr>
    </w:p>
    <w:p w14:paraId="4166B74C" w14:textId="77777777" w:rsidR="00782AED" w:rsidRPr="00DB7958" w:rsidRDefault="004317F6" w:rsidP="008D5A2A">
      <w:pPr>
        <w:pStyle w:val="tl1"/>
      </w:pPr>
      <w:r w:rsidRPr="00DB7958">
        <w:t>Für die Messung der Beleuchtungsstärke muss ein Luxmeter mit fotometrischem Messkopf zur Messung der Beleuchtungsstärke in der Ebene verwendet werden.</w:t>
      </w:r>
    </w:p>
    <w:p w14:paraId="1C92C14B" w14:textId="77777777" w:rsidR="00DD456B" w:rsidRPr="00DB7958" w:rsidRDefault="00664FB5" w:rsidP="008D5A2A">
      <w:pPr>
        <w:pStyle w:val="Heading2"/>
      </w:pPr>
      <w:bookmarkStart w:id="48" w:name="_Toc51875538"/>
      <w:r w:rsidRPr="00DB7958">
        <w:t>Messunsicherheiten und Messfehler</w:t>
      </w:r>
      <w:bookmarkEnd w:id="48"/>
    </w:p>
    <w:p w14:paraId="450E1630" w14:textId="77777777" w:rsidR="00740D7F" w:rsidRPr="00DB7958" w:rsidRDefault="00740D7F" w:rsidP="00FF79C7">
      <w:pPr>
        <w:pStyle w:val="tl1"/>
      </w:pPr>
      <w:r w:rsidRPr="00DB7958">
        <w:t xml:space="preserve">Die tatsächlichen Bedingungen bei der Messung jeder Größe weichen im Allgemeinen immer mehr oder weniger von den idealen Bedingungen ab. Aus diesem Grund ist jede Messung mit Fehlern behaftet. Den als </w:t>
      </w:r>
      <w:r w:rsidRPr="00DB7958">
        <w:rPr>
          <w:i/>
        </w:rPr>
        <w:t>ε</w:t>
      </w:r>
      <w:r w:rsidRPr="00DB7958">
        <w:t xml:space="preserve"> bezeichneten Messfehler können wir als die Differenz zwischen dem Messwert </w:t>
      </w:r>
      <w:r w:rsidRPr="00DB7958">
        <w:rPr>
          <w:i/>
        </w:rPr>
        <w:t>x</w:t>
      </w:r>
      <w:r w:rsidRPr="00DB7958">
        <w:t xml:space="preserve"> und dem richtigen Wert </w:t>
      </w:r>
      <w:r w:rsidRPr="00DB7958">
        <w:rPr>
          <w:i/>
        </w:rPr>
        <w:t>x</w:t>
      </w:r>
      <w:r w:rsidRPr="00DB7958">
        <w:rPr>
          <w:vertAlign w:val="subscript"/>
        </w:rPr>
        <w:t>0</w:t>
      </w:r>
      <w:r w:rsidRPr="00DB7958">
        <w:t xml:space="preserve"> </w:t>
      </w:r>
    </w:p>
    <w:p w14:paraId="751AA5C5" w14:textId="77777777" w:rsidR="00740D7F" w:rsidRPr="00DB7958" w:rsidRDefault="00A3783F" w:rsidP="008D5A2A">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33" o:title=""/>
            </v:shape>
            <o:OLEObject Type="Embed" ProgID="Equation.3" ShapeID="_x0000_i1025" DrawAspect="Content" ObjectID="_1662488264" r:id="rId34"/>
          </w:object>
        </m:r>
      </m:oMath>
      <w:r w:rsidRPr="00DB7958">
        <w:tab/>
      </w:r>
      <w:r w:rsidRPr="00DB7958">
        <w:tab/>
      </w:r>
      <w:r w:rsidRPr="00DB7958">
        <w:tab/>
      </w:r>
      <w:r w:rsidRPr="00DB7958">
        <w:tab/>
      </w:r>
      <w:r w:rsidRPr="00DB7958">
        <w:tab/>
      </w:r>
      <w:r w:rsidRPr="00DB7958">
        <w:tab/>
        <w:t>(</w:t>
      </w:r>
      <w:r w:rsidR="00C36C62" w:rsidRPr="00DB7958">
        <w:fldChar w:fldCharType="begin"/>
      </w:r>
      <w:r w:rsidR="00740D7F" w:rsidRPr="00DB7958">
        <w:instrText xml:space="preserve"> SEQ Rovnica \* ARABIC </w:instrText>
      </w:r>
      <w:r w:rsidR="00C36C62" w:rsidRPr="00DB7958">
        <w:fldChar w:fldCharType="separate"/>
      </w:r>
      <w:r w:rsidR="00F033B6" w:rsidRPr="00DB7958">
        <w:rPr>
          <w:noProof/>
        </w:rPr>
        <w:t>12</w:t>
      </w:r>
      <w:r w:rsidR="00C36C62" w:rsidRPr="00DB7958">
        <w:fldChar w:fldCharType="end"/>
      </w:r>
      <w:r w:rsidRPr="00DB7958">
        <w:t>)</w:t>
      </w:r>
    </w:p>
    <w:p w14:paraId="1A566F21" w14:textId="77777777" w:rsidR="00740D7F" w:rsidRPr="00DB7958" w:rsidRDefault="00740D7F" w:rsidP="008D5A2A"/>
    <w:p w14:paraId="00F20282" w14:textId="352C69DE" w:rsidR="00740D7F" w:rsidRPr="00DB7958" w:rsidRDefault="00740D7F" w:rsidP="00FF79C7">
      <w:pPr>
        <w:pStyle w:val="tl1"/>
      </w:pPr>
      <w:r w:rsidRPr="00DB7958">
        <w:t>Diesen Fehler nennen wir den absoluten Fehler. Der Quotient des absoluten Fehlers und des richtigen Werts der gemessenen Größe nennen wir den relativen Fehler, den wir oft in Prozent ausdrücken. Messfehler haben verschiedene Ursachen bei der Messung. Deswegen teilen wir die grundsätzlichen Fehler, die bei Messungen auftreten, ein in:</w:t>
      </w:r>
    </w:p>
    <w:p w14:paraId="24E4EAA9" w14:textId="77777777" w:rsidR="00740D7F" w:rsidRPr="00DB7958" w:rsidRDefault="00740D7F" w:rsidP="007837C9">
      <w:pPr>
        <w:pStyle w:val="Heading9"/>
        <w:widowControl/>
        <w:numPr>
          <w:ilvl w:val="0"/>
          <w:numId w:val="32"/>
        </w:numPr>
      </w:pPr>
      <w:r w:rsidRPr="00DB7958">
        <w:lastRenderedPageBreak/>
        <w:t>systematische Fehler und</w:t>
      </w:r>
    </w:p>
    <w:p w14:paraId="7D0B148E" w14:textId="77777777" w:rsidR="00740D7F" w:rsidRPr="00DB7958" w:rsidRDefault="00740D7F" w:rsidP="008D5A2A">
      <w:pPr>
        <w:pStyle w:val="Heading9"/>
        <w:widowControl/>
      </w:pPr>
      <w:r w:rsidRPr="00DB7958">
        <w:t xml:space="preserve">zufällige Fehler. </w:t>
      </w:r>
    </w:p>
    <w:p w14:paraId="2D209083" w14:textId="77777777" w:rsidR="00DD456B" w:rsidRPr="00DB7958" w:rsidRDefault="00DD456B" w:rsidP="008D5A2A">
      <w:pPr>
        <w:pStyle w:val="tl1"/>
        <w:spacing w:after="0"/>
      </w:pPr>
    </w:p>
    <w:p w14:paraId="5554AE0E" w14:textId="77777777" w:rsidR="00664FB5" w:rsidRPr="00DB7958" w:rsidRDefault="00664FB5" w:rsidP="00FF79C7">
      <w:pPr>
        <w:pStyle w:val="tl1"/>
      </w:pPr>
      <w:r w:rsidRPr="00DB7958">
        <w:t>Systematische Fehler sind Fehler, die bei der Messung derselben Größe unter Bedingungen der Wiederholbarkeit ständig auftreten. Zu dieser Kategorie von Fehlern zählen Messgerätefehler, verfahrensbedingte Fehler, Fehler aufgrund unterschiedlicher bei der Messung verwendeter Daten und menschliche Fehler. Diese Fehler können durch Eingangskorrekturen aus dem Messergebnis entfernt werden. Der Wert dieser Korrekturen kann positiv oder negativ sein.</w:t>
      </w:r>
    </w:p>
    <w:p w14:paraId="00D8571B" w14:textId="77777777" w:rsidR="00664FB5" w:rsidRPr="00DB7958" w:rsidRDefault="00664FB5" w:rsidP="00FF79C7">
      <w:pPr>
        <w:pStyle w:val="tl1"/>
      </w:pPr>
      <w:r w:rsidRPr="00DB7958">
        <w:t>Ein Messgerätefehler ist ein durch die Unvollkommenheit des Geräts verursachter Fehler. Unter einem grundsätzlichen Fehler verstehen wir einen systematischen Fehler, der vom Messgerät beim Messen unter festgelegten Bedingungen verursacht wird. Ein Nebenfehler wird durch eine Abweichung der Einflussgrößen von den vorgegebenen Werten verursacht. Messgerätefehler können durch eine regelmäßige Kalibrierung oder Prüfung ausgeschlossen werden.</w:t>
      </w:r>
    </w:p>
    <w:p w14:paraId="36DDDCDC" w14:textId="77777777" w:rsidR="00664FB5" w:rsidRPr="00DB7958" w:rsidRDefault="00664FB5" w:rsidP="00FF79C7">
      <w:pPr>
        <w:pStyle w:val="tl1"/>
      </w:pPr>
      <w:r w:rsidRPr="00DB7958">
        <w:t>Verfahrensbedingte Fehler werden vor allem durch eine Ungenauigkeit bei der Anwendung eines Verfahrens oder einer Unvollkommenheit des Verfahrens selber verursacht.</w:t>
      </w:r>
    </w:p>
    <w:p w14:paraId="487D179F" w14:textId="77777777" w:rsidR="00DD456B" w:rsidRPr="00DB7958" w:rsidRDefault="00664FB5" w:rsidP="008D5A2A">
      <w:pPr>
        <w:pStyle w:val="tl1"/>
        <w:ind w:firstLine="709"/>
      </w:pPr>
      <w:r w:rsidRPr="00DB7958">
        <w:t>Ein menschlicher Fehler wird durch Einflussnahme des menschlichen Faktors (Gerätebenutzer) verursacht, z. B. ein Ablesefehler an einer analogen Messskala u. ä. Solch ein Fehler kann z. B. durch besondere Schulung oder Automation einiger Handlungen beim Messen beseitigt werden.</w:t>
      </w:r>
    </w:p>
    <w:p w14:paraId="02000336" w14:textId="64BE35D1" w:rsidR="00664FB5" w:rsidRPr="00DB7958" w:rsidRDefault="00664FB5" w:rsidP="00FF79C7">
      <w:pPr>
        <w:pStyle w:val="tl1"/>
        <w:keepNext/>
        <w:keepLines/>
      </w:pPr>
      <w:r w:rsidRPr="00DB7958">
        <w:t>Bei der Analyse von Messunsicherheiten bei Beleuchtungsmessungen müssen die Beiträge der sich aus folgenden Quellen für Abweichungen ergebenden Unsicherheiten in Betracht gezogen werden:</w:t>
      </w:r>
    </w:p>
    <w:p w14:paraId="574D37A9" w14:textId="03E63987" w:rsidR="00664FB5" w:rsidRPr="00DB7958" w:rsidRDefault="00F304E3" w:rsidP="007837C9">
      <w:pPr>
        <w:pStyle w:val="Heading9"/>
        <w:widowControl/>
        <w:numPr>
          <w:ilvl w:val="0"/>
          <w:numId w:val="33"/>
        </w:numPr>
      </w:pPr>
      <w:r w:rsidRPr="00DB7958">
        <w:t>Unsicherheit der Gerätekalibrierung (angegeben in der Kalibrierungs- oder Prüfungsbescheinigung),</w:t>
      </w:r>
    </w:p>
    <w:p w14:paraId="485D3F03" w14:textId="77777777" w:rsidR="00664FB5" w:rsidRPr="00DB7958" w:rsidRDefault="00F304E3" w:rsidP="008D5A2A">
      <w:pPr>
        <w:pStyle w:val="Heading9"/>
        <w:widowControl/>
      </w:pPr>
      <w:r w:rsidRPr="00DB7958">
        <w:t>Unsicherheiten aufgrund möglicher Abweichungen der Messgeräte, insbesondere durch den Einfluss eines Spektral-, Richtungs- oder Linearitätsfehlers oder eines Fehlers des Displays (oder Anzeigegeräts), Ermüdung des fotometrischen Sensors, der Temperatur, Lichtmodulation, UV- und IR-Empfindlichkeit,</w:t>
      </w:r>
    </w:p>
    <w:p w14:paraId="3C473027" w14:textId="32399549" w:rsidR="00664FB5" w:rsidRPr="00DB7958" w:rsidRDefault="00FB564A" w:rsidP="008D5A2A">
      <w:pPr>
        <w:pStyle w:val="Heading9"/>
        <w:widowControl/>
      </w:pPr>
      <w:r w:rsidRPr="00DB7958">
        <w:t>Unsicherheiten aufgrund von Fehlern des Messverfahrens (der Messmethode), insbesondere durch einen Lagefehler in der Ebene oder Höhe des fotometrischen Messkopfs eines Luxmeters, Leuchtdichtemessers, Leuchtdichteanalysators, durch ein zeitliches Zusammentreffen der Ablesung verschiedener Messwerte der Beleuchtungsstärke, durch die Instabilität der Versorgungsspannung, Anzahl und Lage der Messpunkte,</w:t>
      </w:r>
    </w:p>
    <w:p w14:paraId="120F2EBF" w14:textId="77777777" w:rsidR="00664FB5" w:rsidRPr="00DB7958" w:rsidRDefault="00FB564A" w:rsidP="008D5A2A">
      <w:pPr>
        <w:pStyle w:val="Heading9"/>
        <w:widowControl/>
      </w:pPr>
      <w:r w:rsidRPr="00DB7958">
        <w:t xml:space="preserve">Fehler, die sich aus dem Bewertungsverfahren ergeben, insbesondere durch den Einfluss von Rundungsfehlern, Korrekturen der Kalibrationskurve und Korrekturen der Art der vermessenen Lichtquelle. </w:t>
      </w:r>
    </w:p>
    <w:p w14:paraId="6B812269" w14:textId="77777777" w:rsidR="00664FB5" w:rsidRPr="00DB7958" w:rsidRDefault="00664FB5" w:rsidP="008D5A2A">
      <w:pPr>
        <w:rPr>
          <w:b/>
          <w:i/>
        </w:rPr>
      </w:pPr>
    </w:p>
    <w:p w14:paraId="54120BDB" w14:textId="77777777" w:rsidR="00664FB5" w:rsidRPr="00DB7958" w:rsidRDefault="00664FB5" w:rsidP="00FF79C7">
      <w:pPr>
        <w:pStyle w:val="tl1"/>
      </w:pPr>
      <w:r w:rsidRPr="00DB7958">
        <w:t xml:space="preserve">Der Beitrag der verschiedenen möglichen Unsicherheitsquellen kann entweder als Unsicherheit vom Typ A mit der Bezeichnung </w:t>
      </w:r>
      <w:r w:rsidRPr="00DB7958">
        <w:rPr>
          <w:i/>
        </w:rPr>
        <w:t>u</w:t>
      </w:r>
      <w:r w:rsidRPr="00DB7958">
        <w:rPr>
          <w:vertAlign w:val="subscript"/>
        </w:rPr>
        <w:t>A</w:t>
      </w:r>
      <w:r w:rsidRPr="00DB7958">
        <w:t xml:space="preserve"> oder vom, Typ B mit der Bezeichnung </w:t>
      </w:r>
      <w:r w:rsidRPr="00DB7958">
        <w:rPr>
          <w:i/>
        </w:rPr>
        <w:t>u</w:t>
      </w:r>
      <w:r w:rsidRPr="00DB7958">
        <w:rPr>
          <w:vertAlign w:val="subscript"/>
        </w:rPr>
        <w:t>B</w:t>
      </w:r>
      <w:r w:rsidRPr="00DB7958">
        <w:t xml:space="preserve"> bewertet werden.</w:t>
      </w:r>
    </w:p>
    <w:p w14:paraId="4D6FC4EE" w14:textId="2F312D18" w:rsidR="005F63C7" w:rsidRPr="00DB7958" w:rsidRDefault="00664FB5" w:rsidP="00FF79C7">
      <w:pPr>
        <w:pStyle w:val="tl1"/>
      </w:pPr>
      <w:r w:rsidRPr="00DB7958">
        <w:t xml:space="preserve">Verfügt der Nutzer eines Luxmeters für eine bestimme Unsicherheitsquelle über eine hinreichend große Menge an Daten (mehr als 20 Messwerte), die aus wiederholten unter gleichen Bedingungen durchgeführten Messungen gewonnen wurden, kann dieser Unsicherheitsbeitrag als Unsicherheit vom Typ A mit der Bezeichnung </w:t>
      </w:r>
      <w:r w:rsidRPr="00DB7958">
        <w:rPr>
          <w:i/>
        </w:rPr>
        <w:t>u</w:t>
      </w:r>
      <w:r w:rsidRPr="00DB7958">
        <w:rPr>
          <w:vertAlign w:val="subscript"/>
        </w:rPr>
        <w:t>A</w:t>
      </w:r>
      <w:r w:rsidRPr="00DB7958">
        <w:t xml:space="preserve"> aus der Gleichung für die maßgebliche Abweichung des Mittelwerts aus der Datenmenge bewertet werden:</w:t>
      </w:r>
    </w:p>
    <w:p w14:paraId="3D0CE4E7" w14:textId="474DCE1A" w:rsidR="00D2013F" w:rsidRPr="00DB7958" w:rsidRDefault="00A3783F" w:rsidP="008D5A2A">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9pt;height:17.25pt" o:ole="">
              <v:imagedata r:id="rId35" o:title=""/>
            </v:shape>
            <o:OLEObject Type="Embed" ProgID="Equation.3" ShapeID="_x0000_i1026" DrawAspect="Content" ObjectID="_1662488265" r:id="rId36"/>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Pr="00DB7958">
        <w:tab/>
      </w:r>
      <w:r w:rsidRPr="00DB7958">
        <w:tab/>
      </w:r>
      <w:r w:rsidRPr="00DB7958">
        <w:tab/>
      </w:r>
      <w:r w:rsidRPr="00DB7958">
        <w:tab/>
        <w:t>(13)</w:t>
      </w:r>
    </w:p>
    <w:p w14:paraId="32B641DE" w14:textId="77777777" w:rsidR="00D2013F" w:rsidRPr="00DB7958" w:rsidRDefault="00D2013F" w:rsidP="008D5A2A"/>
    <w:p w14:paraId="1509B439" w14:textId="431CC3DB" w:rsidR="00664FB5" w:rsidRPr="00DB7958" w:rsidRDefault="00664FB5" w:rsidP="00FF79C7">
      <w:pPr>
        <w:keepNext/>
        <w:keepLines/>
      </w:pPr>
      <w:r w:rsidRPr="00DB7958">
        <w:t>worin:</w:t>
      </w:r>
    </w:p>
    <w:p w14:paraId="12DF27F5" w14:textId="5CD84973" w:rsidR="00B12DF4" w:rsidRPr="00DB7958" w:rsidRDefault="00664FB5" w:rsidP="00B12DF4">
      <w:pPr>
        <w:ind w:firstLine="708"/>
      </w:pPr>
      <w:r w:rsidRPr="00DB7958">
        <w:rPr>
          <w:i/>
        </w:rPr>
        <w:t>x</w:t>
      </w:r>
      <w:r w:rsidRPr="00DB7958">
        <w:rPr>
          <w:vertAlign w:val="subscript"/>
        </w:rPr>
        <w:t>i</w:t>
      </w:r>
      <w:r w:rsidRPr="00DB7958">
        <w:tab/>
        <w:t>der Messwert ist,</w:t>
      </w:r>
    </w:p>
    <w:p w14:paraId="73BB6F01" w14:textId="7086A567" w:rsidR="00B12DF4" w:rsidRPr="00DB7958" w:rsidRDefault="00CC27EE" w:rsidP="00B12DF4">
      <w:pPr>
        <w:ind w:firstLine="708"/>
      </w:pPr>
      <m:oMath>
        <m:acc>
          <m:accPr>
            <m:chr m:val="̅"/>
            <m:ctrlPr>
              <w:rPr>
                <w:rFonts w:ascii="Cambria Math" w:hAnsi="Cambria Math"/>
                <w:i/>
                <w:sz w:val="22"/>
              </w:rPr>
            </m:ctrlPr>
          </m:accPr>
          <m:e>
            <m:r>
              <w:rPr>
                <w:rFonts w:ascii="Cambria Math" w:hAnsi="Cambria Math"/>
                <w:sz w:val="22"/>
              </w:rPr>
              <m:t>x</m:t>
            </m:r>
          </m:e>
        </m:acc>
      </m:oMath>
      <w:r w:rsidR="00016590" w:rsidRPr="00DB7958">
        <w:tab/>
        <w:t>der Mittelwert (wahrscheinlichste Wert) aus der Datenmenge,</w:t>
      </w:r>
    </w:p>
    <w:p w14:paraId="7DF4295F" w14:textId="6FB9634E" w:rsidR="00664FB5" w:rsidRPr="00DB7958" w:rsidRDefault="00664FB5" w:rsidP="00B12DF4">
      <w:pPr>
        <w:ind w:firstLine="708"/>
      </w:pPr>
      <w:r w:rsidRPr="00DB7958">
        <w:rPr>
          <w:i/>
        </w:rPr>
        <w:t>N</w:t>
      </w:r>
      <w:r w:rsidRPr="00DB7958">
        <w:tab/>
        <w:t>die Anzahl der wiederholten Messungen.</w:t>
      </w:r>
    </w:p>
    <w:p w14:paraId="1AE40FF5" w14:textId="77777777" w:rsidR="00664FB5" w:rsidRPr="00DB7958" w:rsidRDefault="00664FB5" w:rsidP="008D5A2A"/>
    <w:p w14:paraId="3A44F9F4" w14:textId="77777777" w:rsidR="00664FB5" w:rsidRPr="00DB7958" w:rsidRDefault="00664FB5" w:rsidP="00FF79C7">
      <w:pPr>
        <w:pStyle w:val="tl1"/>
        <w:keepNext/>
        <w:keepLines/>
        <w:rPr>
          <w:iCs/>
        </w:rPr>
      </w:pPr>
      <w:r w:rsidRPr="00DB7958">
        <w:t xml:space="preserve">In den letztgenannten Fällen lässt sich der Unsicherheitsbeitrag der einzelnen Fehler als Standardunsicherheit vom Typ B mit der Bezeichnung </w:t>
      </w:r>
      <w:r w:rsidRPr="00DB7958">
        <w:rPr>
          <w:i/>
        </w:rPr>
        <w:t>u</w:t>
      </w:r>
      <w:r w:rsidRPr="00DB7958">
        <w:rPr>
          <w:vertAlign w:val="subscript"/>
        </w:rPr>
        <w:t>B</w:t>
      </w:r>
      <w:r w:rsidRPr="00DB7958">
        <w:t xml:space="preserve"> mit folgender Gleichung ermitteln: </w:t>
      </w:r>
    </w:p>
    <w:p w14:paraId="0335D837" w14:textId="3036F47B" w:rsidR="00664FB5" w:rsidRPr="00DB7958" w:rsidRDefault="00CC27EE" w:rsidP="008D5A2A">
      <w:pPr>
        <w:jc w:val="right"/>
      </w:pP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016590" w:rsidRPr="00DB7958">
        <w:tab/>
      </w:r>
      <w:r w:rsidR="00016590" w:rsidRPr="00DB7958">
        <w:tab/>
      </w:r>
      <w:r w:rsidR="00016590" w:rsidRPr="00DB7958">
        <w:tab/>
      </w:r>
      <w:r w:rsidR="00016590" w:rsidRPr="00DB7958">
        <w:tab/>
        <w:t>(</w:t>
      </w:r>
      <w:r w:rsidR="00C36C62" w:rsidRPr="00DB7958">
        <w:fldChar w:fldCharType="begin"/>
      </w:r>
      <w:r w:rsidR="0049515A" w:rsidRPr="00DB7958">
        <w:instrText xml:space="preserve"> SEQ Rovnica \* ARABIC </w:instrText>
      </w:r>
      <w:r w:rsidR="00C36C62" w:rsidRPr="00DB7958">
        <w:fldChar w:fldCharType="separate"/>
      </w:r>
      <w:r w:rsidR="00F033B6" w:rsidRPr="00DB7958">
        <w:rPr>
          <w:noProof/>
        </w:rPr>
        <w:t>13</w:t>
      </w:r>
      <w:r w:rsidR="00C36C62" w:rsidRPr="00DB7958">
        <w:fldChar w:fldCharType="end"/>
      </w:r>
      <w:r w:rsidR="00016590" w:rsidRPr="00DB7958">
        <w:t>)</w:t>
      </w:r>
    </w:p>
    <w:p w14:paraId="43B46FE6" w14:textId="77777777" w:rsidR="00664FB5" w:rsidRPr="00DB7958" w:rsidRDefault="00664FB5" w:rsidP="008D5A2A">
      <w:pPr>
        <w:ind w:firstLine="360"/>
      </w:pPr>
    </w:p>
    <w:p w14:paraId="7C35B40D" w14:textId="77777777" w:rsidR="00664FB5" w:rsidRPr="00DB7958" w:rsidRDefault="00664FB5" w:rsidP="00E144DF">
      <w:pPr>
        <w:keepNext/>
        <w:keepLines/>
      </w:pPr>
      <w:r w:rsidRPr="00DB7958">
        <w:t>worin:</w:t>
      </w:r>
    </w:p>
    <w:p w14:paraId="33496457" w14:textId="70237BBF" w:rsidR="00664FB5" w:rsidRPr="00DB7958" w:rsidRDefault="00CC27EE" w:rsidP="008D5A2A">
      <w:pPr>
        <w:tabs>
          <w:tab w:val="left" w:pos="1418"/>
        </w:tabs>
        <w:ind w:firstLine="708"/>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016590" w:rsidRPr="00DB7958">
        <w:tab/>
        <w:t>die angenommene maximale Abweichung für die betrachtete Quelle des Unsicherheitsbeitrages [%],</w:t>
      </w:r>
    </w:p>
    <w:p w14:paraId="219B1CC6" w14:textId="4EFB1E3F" w:rsidR="00664FB5" w:rsidRPr="00DB7958" w:rsidRDefault="00A3783F" w:rsidP="008D5A2A">
      <w:pPr>
        <w:autoSpaceDE w:val="0"/>
        <w:autoSpaceDN w:val="0"/>
        <w:adjustRightInd w:val="0"/>
        <w:ind w:left="1418" w:hanging="709"/>
      </w:pPr>
      <m:oMath>
        <m:r>
          <w:rPr>
            <w:rFonts w:ascii="Cambria Math" w:hAnsi="Cambria Math"/>
          </w:rPr>
          <m:t>κ</m:t>
        </m:r>
      </m:oMath>
      <w:r w:rsidRPr="00DB7958">
        <w:tab/>
        <w:t xml:space="preserve">der dimensionslose Koeffizient, der durch die Wahrscheinlichkeit der statistischen Verteilung des untersuchten Beitrags des betreffenden Fehlers gegeben ist. Für die Gaußsche Normalverteilung der Fehler wird für einen engeren Wertebereich </w:t>
      </w:r>
      <m:oMath>
        <m:r>
          <w:rPr>
            <w:rFonts w:ascii="Cambria Math" w:hAnsi="Cambria Math"/>
          </w:rPr>
          <m:t>κ</m:t>
        </m:r>
      </m:oMath>
      <w:r w:rsidRPr="00DB7958">
        <w:t xml:space="preserve"> = 2 angesetzt, für eine gleichmäßige Verteilung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Pr="00DB7958">
        <w:t>.</w:t>
      </w:r>
    </w:p>
    <w:p w14:paraId="56AB9020" w14:textId="77777777" w:rsidR="00664FB5" w:rsidRPr="00DB7958" w:rsidRDefault="00664FB5" w:rsidP="008D5A2A"/>
    <w:p w14:paraId="0EC4FE4F" w14:textId="77777777" w:rsidR="00664FB5" w:rsidRPr="00DB7958" w:rsidRDefault="00664FB5" w:rsidP="00FF79C7">
      <w:pPr>
        <w:pStyle w:val="tl1"/>
        <w:keepNext/>
        <w:keepLines/>
      </w:pPr>
      <w:r w:rsidRPr="00DB7958">
        <w:t xml:space="preserve">Die sich ergebende kombinierte Unsicherheit </w:t>
      </w:r>
      <m:oMath>
        <m:sSub>
          <m:sSubPr>
            <m:ctrlPr>
              <w:rPr>
                <w:rFonts w:ascii="Cambria Math" w:hAnsi="Cambria Math"/>
              </w:rPr>
            </m:ctrlPr>
          </m:sSubPr>
          <m:e>
            <m:r>
              <w:rPr>
                <w:rFonts w:ascii="Cambria Math" w:hAnsi="Cambria Math"/>
              </w:rPr>
              <m:t>u</m:t>
            </m:r>
          </m:e>
          <m:sub>
            <m:r>
              <w:rPr>
                <w:rFonts w:ascii="Cambria Math" w:hAnsi="Cambria Math"/>
              </w:rPr>
              <m:t>c</m:t>
            </m:r>
          </m:sub>
        </m:sSub>
      </m:oMath>
      <w:r w:rsidRPr="00DB7958">
        <w:t xml:space="preserve"> lässt sich aus allen erhaltenen Einzelbeiträgen von Unsicherheiten mit folgender Gleichung bestimmen:</w:t>
      </w:r>
    </w:p>
    <w:p w14:paraId="22EFF168" w14:textId="1118390C" w:rsidR="00664FB5" w:rsidRPr="00DB7958" w:rsidRDefault="00CC27EE" w:rsidP="008D5A2A">
      <w:pPr>
        <w:ind w:firstLine="360"/>
        <w:jc w:val="right"/>
      </w:pP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016590" w:rsidRPr="00DB7958">
        <w:tab/>
      </w:r>
      <w:r w:rsidR="00016590" w:rsidRPr="00DB7958">
        <w:tab/>
      </w:r>
      <w:r w:rsidR="00016590" w:rsidRPr="00DB7958">
        <w:tab/>
        <w:t>(</w:t>
      </w:r>
      <w:r w:rsidR="00C36C62" w:rsidRPr="00DB7958">
        <w:fldChar w:fldCharType="begin"/>
      </w:r>
      <w:r w:rsidR="00664FB5" w:rsidRPr="00DB7958">
        <w:instrText xml:space="preserve"> SEQ Rovnica \* ARABIC </w:instrText>
      </w:r>
      <w:r w:rsidR="00C36C62" w:rsidRPr="00DB7958">
        <w:fldChar w:fldCharType="separate"/>
      </w:r>
      <w:r w:rsidR="00F033B6" w:rsidRPr="00DB7958">
        <w:rPr>
          <w:noProof/>
        </w:rPr>
        <w:t>14</w:t>
      </w:r>
      <w:r w:rsidR="00C36C62" w:rsidRPr="00DB7958">
        <w:fldChar w:fldCharType="end"/>
      </w:r>
      <w:r w:rsidR="00016590" w:rsidRPr="00DB7958">
        <w:t>)</w:t>
      </w:r>
    </w:p>
    <w:p w14:paraId="6A0CF6D9" w14:textId="77777777" w:rsidR="00664FB5" w:rsidRPr="00DB7958" w:rsidRDefault="00664FB5" w:rsidP="008D5A2A">
      <w:pPr>
        <w:jc w:val="right"/>
      </w:pPr>
    </w:p>
    <w:p w14:paraId="0E66DB65" w14:textId="37BE4C3D" w:rsidR="00664FB5" w:rsidRPr="00DB7958" w:rsidRDefault="00664FB5" w:rsidP="00FF79C7">
      <w:pPr>
        <w:pStyle w:val="tl1"/>
      </w:pPr>
      <w:r w:rsidRPr="00DB7958">
        <w:t>Um die Wahrscheinlichkeit zu erhöhen, dass sich der wahre Wert im definierten Wertebereich &lt; -</w:t>
      </w:r>
      <w:r w:rsidRPr="00DB7958">
        <w:rPr>
          <w:i/>
        </w:rPr>
        <w:t>u</w:t>
      </w:r>
      <w:r w:rsidRPr="00DB7958">
        <w:t>; +</w:t>
      </w:r>
      <w:r w:rsidRPr="00DB7958">
        <w:rPr>
          <w:i/>
        </w:rPr>
        <w:t>u</w:t>
      </w:r>
      <w:r w:rsidRPr="00DB7958">
        <w:t xml:space="preserve"> &gt; – gegeben durch die festgelegte Wahrscheinlichkeit von 95 % – befindet, wird die Standardunsicherheit mit einem geeigneten Koeffizienten multipliziert, wodurch sich die erweiterte Unsicherheit </w:t>
      </w:r>
      <w:r w:rsidRPr="00DB7958">
        <w:rPr>
          <w:i/>
        </w:rPr>
        <w:t>U</w:t>
      </w:r>
      <w:r w:rsidRPr="00DB7958">
        <w:t xml:space="preserve"> ergibt. Für eine 95 %-ige Wahrscheinlichkeit, dass sich ein Messwert im definierten Intervall befindet, wird die Standardunsicherheit </w:t>
      </w:r>
      <w:r w:rsidRPr="00DB7958">
        <w:rPr>
          <w:i/>
        </w:rPr>
        <w:t>u</w:t>
      </w:r>
      <w:r w:rsidRPr="00DB7958">
        <w:t xml:space="preserve"> mit dem Koeffizienten 2 multipliziert (unter Annahme der Normalverteilung).</w:t>
      </w:r>
    </w:p>
    <w:p w14:paraId="3AE34318" w14:textId="379187CC" w:rsidR="00664FB5" w:rsidRPr="00DB7958" w:rsidRDefault="00A3783F" w:rsidP="008D5A2A">
      <w:pPr>
        <w:spacing w:after="120"/>
        <w:jc w:val="right"/>
      </w:pPr>
      <m:oMath>
        <m:r>
          <w:rPr>
            <w:rFonts w:ascii="Cambria Math" w:hAnsi="Cambria Math"/>
          </w:rPr>
          <m:t>U=2.u(%)</m:t>
        </m:r>
      </m:oMath>
      <w:r w:rsidRPr="00DB7958">
        <w:tab/>
      </w:r>
      <w:r w:rsidRPr="00DB7958">
        <w:tab/>
      </w:r>
      <w:r w:rsidRPr="00DB7958">
        <w:tab/>
      </w:r>
      <w:r w:rsidRPr="00DB7958">
        <w:tab/>
      </w:r>
      <w:r w:rsidRPr="00DB7958">
        <w:tab/>
        <w:t>(</w:t>
      </w:r>
      <w:r w:rsidR="00C36C62" w:rsidRPr="00DB7958">
        <w:fldChar w:fldCharType="begin"/>
      </w:r>
      <w:r w:rsidR="00664FB5" w:rsidRPr="00DB7958">
        <w:instrText xml:space="preserve"> SEQ Rovnica \* ARABIC </w:instrText>
      </w:r>
      <w:r w:rsidR="00C36C62" w:rsidRPr="00DB7958">
        <w:fldChar w:fldCharType="separate"/>
      </w:r>
      <w:r w:rsidR="00F033B6" w:rsidRPr="00DB7958">
        <w:rPr>
          <w:noProof/>
        </w:rPr>
        <w:t>15</w:t>
      </w:r>
      <w:r w:rsidR="00C36C62" w:rsidRPr="00DB7958">
        <w:fldChar w:fldCharType="end"/>
      </w:r>
      <w:r w:rsidRPr="00DB7958">
        <w:t>)</w:t>
      </w:r>
    </w:p>
    <w:p w14:paraId="3B91BE18" w14:textId="0D122FC9" w:rsidR="00DD456B" w:rsidRPr="00DB7958" w:rsidRDefault="00664FB5" w:rsidP="008D5A2A">
      <w:pPr>
        <w:pStyle w:val="tl1"/>
      </w:pPr>
      <w:r w:rsidRPr="00DB7958">
        <w:t>Weitere Informationen über die Bestimmung der Messunsicherheit für praktische Messungen der fotometrischen Parameter von Fahrbahnoberflächen der Vorportalbeleuchtung und der Flächen der Tunnelbeleuchtung unter Verwendung der in Artikel 6.1 dieser TB aufgeführten Messgeräte finden sich in [T26].</w:t>
      </w:r>
    </w:p>
    <w:p w14:paraId="61367868" w14:textId="77777777" w:rsidR="00DD456B" w:rsidRPr="00DB7958" w:rsidRDefault="00DD456B" w:rsidP="008D5A2A">
      <w:pPr>
        <w:pStyle w:val="Heading2"/>
      </w:pPr>
      <w:bookmarkStart w:id="49" w:name="_Toc51875539"/>
      <w:r w:rsidRPr="00DB7958">
        <w:t>Auswertung der Messung</w:t>
      </w:r>
      <w:bookmarkEnd w:id="49"/>
    </w:p>
    <w:p w14:paraId="01B617E2" w14:textId="189FCA9C" w:rsidR="00DD456B" w:rsidRPr="00DB7958" w:rsidRDefault="001F66E8" w:rsidP="008D5A2A">
      <w:pPr>
        <w:pStyle w:val="tl1"/>
      </w:pPr>
      <w:r w:rsidRPr="00DB7958">
        <w:t xml:space="preserve">Die Ergebnisse jeder Beleuchtungsmessung in einem Straßentunnel müssen klar und unzweideutig im Prüfbericht aufgeführt werden, der gemäß den geltenden Normen und Vorschriften zu erstellen ist und folgende Angaben enthalten muss: </w:t>
      </w:r>
    </w:p>
    <w:p w14:paraId="41BEF45F" w14:textId="77777777" w:rsidR="001F66E8" w:rsidRPr="00DB7958" w:rsidRDefault="001F66E8" w:rsidP="007837C9">
      <w:pPr>
        <w:pStyle w:val="Heading9"/>
        <w:widowControl/>
        <w:numPr>
          <w:ilvl w:val="0"/>
          <w:numId w:val="30"/>
        </w:numPr>
      </w:pPr>
      <w:r w:rsidRPr="00DB7958">
        <w:t>Akkreditierungszeichen,</w:t>
      </w:r>
    </w:p>
    <w:p w14:paraId="55B1ADFD" w14:textId="77777777" w:rsidR="001F66E8" w:rsidRPr="00DB7958" w:rsidRDefault="001F66E8" w:rsidP="007837C9">
      <w:pPr>
        <w:pStyle w:val="Heading9"/>
        <w:widowControl/>
        <w:numPr>
          <w:ilvl w:val="0"/>
          <w:numId w:val="27"/>
        </w:numPr>
      </w:pPr>
      <w:r w:rsidRPr="00DB7958">
        <w:t>Bezeichnung des Berichts,</w:t>
      </w:r>
    </w:p>
    <w:p w14:paraId="1C6CACB6" w14:textId="77777777" w:rsidR="001F66E8" w:rsidRPr="00DB7958" w:rsidRDefault="001F66E8" w:rsidP="008D5A2A">
      <w:pPr>
        <w:pStyle w:val="Heading9"/>
        <w:widowControl/>
      </w:pPr>
      <w:r w:rsidRPr="00DB7958">
        <w:t>Nummerierung jeder Seite des Berichts,</w:t>
      </w:r>
    </w:p>
    <w:p w14:paraId="102A87E1" w14:textId="77777777" w:rsidR="001F66E8" w:rsidRPr="00DB7958" w:rsidRDefault="001F66E8" w:rsidP="008D5A2A">
      <w:pPr>
        <w:pStyle w:val="Heading9"/>
        <w:widowControl/>
      </w:pPr>
      <w:r w:rsidRPr="00DB7958">
        <w:t>Name und Adresse der die Messung ausführenden Organisation,</w:t>
      </w:r>
    </w:p>
    <w:p w14:paraId="4AAB7A56" w14:textId="77777777" w:rsidR="001F66E8" w:rsidRPr="00DB7958" w:rsidRDefault="001F66E8" w:rsidP="008D5A2A">
      <w:pPr>
        <w:pStyle w:val="Heading9"/>
        <w:widowControl/>
      </w:pPr>
      <w:r w:rsidRPr="00DB7958">
        <w:t xml:space="preserve">eindeutige Kennung des Berichts, </w:t>
      </w:r>
    </w:p>
    <w:p w14:paraId="2F81068A" w14:textId="77777777" w:rsidR="001F66E8" w:rsidRPr="00DB7958" w:rsidRDefault="001F66E8" w:rsidP="008D5A2A">
      <w:pPr>
        <w:pStyle w:val="Heading9"/>
        <w:widowControl/>
      </w:pPr>
      <w:r w:rsidRPr="00DB7958">
        <w:t>Name und Adresse des Auftraggebers,</w:t>
      </w:r>
    </w:p>
    <w:p w14:paraId="03E4B90C" w14:textId="77777777" w:rsidR="001F66E8" w:rsidRPr="00DB7958" w:rsidRDefault="001F66E8" w:rsidP="008D5A2A">
      <w:pPr>
        <w:pStyle w:val="Heading9"/>
        <w:widowControl/>
      </w:pPr>
      <w:r w:rsidRPr="00DB7958">
        <w:t>Datum und Uhrzeit der Durchführung der Prüfung,</w:t>
      </w:r>
    </w:p>
    <w:p w14:paraId="789BBDD3" w14:textId="77777777" w:rsidR="001F66E8" w:rsidRPr="00DB7958" w:rsidRDefault="001F66E8" w:rsidP="008D5A2A">
      <w:pPr>
        <w:pStyle w:val="Heading9"/>
        <w:widowControl/>
      </w:pPr>
      <w:r w:rsidRPr="00DB7958">
        <w:t>Namen der Mitarbeiter, die die Messung durchgeführt haben,</w:t>
      </w:r>
    </w:p>
    <w:p w14:paraId="09CE37E6" w14:textId="77777777" w:rsidR="001F66E8" w:rsidRPr="00DB7958" w:rsidRDefault="001F66E8" w:rsidP="008D5A2A">
      <w:pPr>
        <w:pStyle w:val="Heading9"/>
        <w:widowControl/>
      </w:pPr>
      <w:r w:rsidRPr="00DB7958">
        <w:t>Name, Funktion und Unterschrift der Person, die den Prüfbericht genehmigt,</w:t>
      </w:r>
    </w:p>
    <w:p w14:paraId="474329ED" w14:textId="77777777" w:rsidR="001F66E8" w:rsidRPr="00DB7958" w:rsidRDefault="001F66E8" w:rsidP="008D5A2A">
      <w:pPr>
        <w:pStyle w:val="Heading9"/>
        <w:widowControl/>
      </w:pPr>
      <w:r w:rsidRPr="00DB7958">
        <w:t>Name und Beschreibung des Tunnels,</w:t>
      </w:r>
    </w:p>
    <w:p w14:paraId="76AC4BDA" w14:textId="77777777" w:rsidR="001F66E8" w:rsidRPr="00DB7958" w:rsidRDefault="001F66E8" w:rsidP="008D5A2A">
      <w:pPr>
        <w:pStyle w:val="Heading9"/>
        <w:widowControl/>
      </w:pPr>
      <w:r w:rsidRPr="00DB7958">
        <w:t>Angaben zu den verwendeten Messgeräten,</w:t>
      </w:r>
    </w:p>
    <w:p w14:paraId="4AE6D378" w14:textId="77777777" w:rsidR="001F66E8" w:rsidRPr="00DB7958" w:rsidRDefault="001F66E8" w:rsidP="008D5A2A">
      <w:pPr>
        <w:pStyle w:val="Heading9"/>
        <w:widowControl/>
      </w:pPr>
      <w:r w:rsidRPr="00DB7958">
        <w:t>Angaben zu den Lichtquellen: Art der Lichtquelle, Leistung, ähnliche Farbtemperatur, Farbwiedergabeindex,</w:t>
      </w:r>
    </w:p>
    <w:p w14:paraId="144B8461" w14:textId="77777777" w:rsidR="001F66E8" w:rsidRPr="00DB7958" w:rsidRDefault="001F66E8" w:rsidP="008D5A2A">
      <w:pPr>
        <w:pStyle w:val="Heading9"/>
        <w:widowControl/>
      </w:pPr>
      <w:r w:rsidRPr="00DB7958">
        <w:t>Angaben zu den Leuchten: Hersteller, Typ, optisches System, Lichtstrom, Installationshöhe, Neigung, Länge des Auslegers, Anzahl, Anzahl der Ausfälle, Anzahl der Betriebsstunden,</w:t>
      </w:r>
    </w:p>
    <w:p w14:paraId="3022324A" w14:textId="77777777" w:rsidR="001F66E8" w:rsidRPr="00DB7958" w:rsidRDefault="001F66E8" w:rsidP="008D5A2A">
      <w:pPr>
        <w:pStyle w:val="Heading9"/>
        <w:widowControl/>
      </w:pPr>
      <w:r w:rsidRPr="00DB7958">
        <w:t>Verteilung der Messpunkte,</w:t>
      </w:r>
    </w:p>
    <w:p w14:paraId="2AF00B70" w14:textId="77777777" w:rsidR="001F66E8" w:rsidRPr="00DB7958" w:rsidRDefault="001F66E8" w:rsidP="008D5A2A">
      <w:pPr>
        <w:pStyle w:val="Heading9"/>
        <w:widowControl/>
      </w:pPr>
      <w:r w:rsidRPr="00DB7958">
        <w:t xml:space="preserve">Versorgungsspannung des Lichtstromkreises während der Messung, </w:t>
      </w:r>
    </w:p>
    <w:p w14:paraId="55F39743" w14:textId="77777777" w:rsidR="001F66E8" w:rsidRPr="00DB7958" w:rsidRDefault="001F66E8" w:rsidP="008D5A2A">
      <w:pPr>
        <w:pStyle w:val="Heading9"/>
        <w:widowControl/>
      </w:pPr>
      <w:r w:rsidRPr="00DB7958">
        <w:t>Temperatur und Feuchte während der Messung,</w:t>
      </w:r>
    </w:p>
    <w:p w14:paraId="7CFEBB6E" w14:textId="77777777" w:rsidR="001F66E8" w:rsidRPr="00DB7958" w:rsidRDefault="001F66E8" w:rsidP="008D5A2A">
      <w:pPr>
        <w:pStyle w:val="Heading9"/>
        <w:widowControl/>
      </w:pPr>
      <w:r w:rsidRPr="00DB7958">
        <w:t>Messergebnisse zu den Messgrößen und etwaige Schlussfolgerungen,</w:t>
      </w:r>
    </w:p>
    <w:p w14:paraId="53695FD9" w14:textId="77777777" w:rsidR="001F66E8" w:rsidRPr="00DB7958" w:rsidRDefault="00782AED" w:rsidP="008D5A2A">
      <w:pPr>
        <w:pStyle w:val="Heading9"/>
        <w:widowControl/>
      </w:pPr>
      <w:r w:rsidRPr="00DB7958">
        <w:t xml:space="preserve">Gesamtwartungsfaktor, </w:t>
      </w:r>
    </w:p>
    <w:p w14:paraId="0C8EEF76" w14:textId="77777777" w:rsidR="001F66E8" w:rsidRPr="00DB7958" w:rsidRDefault="001F66E8" w:rsidP="008D5A2A">
      <w:pPr>
        <w:pStyle w:val="Heading9"/>
        <w:widowControl/>
      </w:pPr>
      <w:r w:rsidRPr="00DB7958">
        <w:t>Auswertung der einzelnen Messgrößen,</w:t>
      </w:r>
    </w:p>
    <w:p w14:paraId="62853D5C" w14:textId="77777777" w:rsidR="001F66E8" w:rsidRPr="00DB7958" w:rsidRDefault="001F66E8" w:rsidP="008D5A2A">
      <w:pPr>
        <w:pStyle w:val="Heading9"/>
        <w:widowControl/>
      </w:pPr>
      <w:r w:rsidRPr="00DB7958">
        <w:t xml:space="preserve">Angabe der Messunsicherheit, </w:t>
      </w:r>
    </w:p>
    <w:p w14:paraId="2C8FD4CE" w14:textId="77777777" w:rsidR="00DD456B" w:rsidRPr="00DB7958" w:rsidRDefault="001F66E8" w:rsidP="008D5A2A">
      <w:pPr>
        <w:pStyle w:val="Heading9"/>
        <w:widowControl/>
      </w:pPr>
      <w:r w:rsidRPr="00DB7958">
        <w:t>Datum der Annahme des Prüfberichts.</w:t>
      </w:r>
    </w:p>
    <w:p w14:paraId="24E3A945" w14:textId="77777777" w:rsidR="00DD456B" w:rsidRPr="00DB7958" w:rsidRDefault="00DD456B" w:rsidP="008D5A2A">
      <w:pPr>
        <w:pStyle w:val="tl1"/>
        <w:spacing w:after="0"/>
      </w:pPr>
    </w:p>
    <w:p w14:paraId="4CE18C04" w14:textId="77777777" w:rsidR="001F66E8" w:rsidRPr="00DB7958" w:rsidRDefault="001F66E8" w:rsidP="008D5A2A">
      <w:pPr>
        <w:pStyle w:val="tl1"/>
      </w:pPr>
      <w:r w:rsidRPr="00DB7958">
        <w:lastRenderedPageBreak/>
        <w:t xml:space="preserve">Die Messwerte müssen in tabellarischer Form aufgeführt werden. Die aufgeführten Messwerte müssen auf den Eigenschaften der Messgeräte beruhen, wie in den aktuellen Kalibrierscheinen angegeben. Für jeden im Prüfbericht aufgeführten Messparameter muss die Messunsicherheit ermittelt werden. Der Abschnitt, in dem die Messungen durchgeführt wurden, muss durch die Kennung der Leuchten, zwischen denen die Messung erfolgte, beziehungsweise die Kennnummer der vor Ort im Abschnitt befindlichen Schalttafeln eindeutig definiert werden. </w:t>
      </w:r>
    </w:p>
    <w:p w14:paraId="03C54807" w14:textId="6F1904ED" w:rsidR="001F66E8" w:rsidRPr="00DB7958" w:rsidRDefault="001F66E8" w:rsidP="008D5A2A">
      <w:pPr>
        <w:pStyle w:val="tl1"/>
      </w:pPr>
      <w:r w:rsidRPr="00DB7958">
        <w:t>Die ausgewerteten Endergebnisse müssen unter Berücksichtigung der Messunsicherheit mit den Anforderungen an die Beleuchtung von Straßentunneln der Normendokumente und technischen Vorschriften abgeglichen werden. Für jeden Parameter muss eindeutig angegeben werden, ob die vorgegebenen Anforderungen eingehalten werden oder nicht. Im Prüfbericht vor der Inbetriebnahme des Tunnels müssen folgende Parameter ausgewertet werden:</w:t>
      </w:r>
    </w:p>
    <w:p w14:paraId="4268EE76" w14:textId="77777777" w:rsidR="00AB1083" w:rsidRPr="00DB7958" w:rsidRDefault="00AB1083" w:rsidP="007837C9">
      <w:pPr>
        <w:pStyle w:val="Heading9"/>
        <w:widowControl/>
        <w:numPr>
          <w:ilvl w:val="0"/>
          <w:numId w:val="31"/>
        </w:numPr>
      </w:pPr>
      <w:r w:rsidRPr="00DB7958">
        <w:t xml:space="preserve">Auswertung der mittleren Leuchtdichte der Fahrbahnoberfläche, der Gesamtgleichmäßigkeit und Längsgleichmäßigkeit für einen ausgewählten Abschnitt der Einsichtstrecke (100 %- und 50 %-Betrieb). </w:t>
      </w:r>
    </w:p>
    <w:p w14:paraId="4E910E5E" w14:textId="2DDEF4EE" w:rsidR="00AB1083" w:rsidRPr="00DB7958" w:rsidRDefault="00AB1083" w:rsidP="007837C9">
      <w:pPr>
        <w:pStyle w:val="Heading9"/>
        <w:widowControl/>
        <w:numPr>
          <w:ilvl w:val="0"/>
          <w:numId w:val="31"/>
        </w:numPr>
      </w:pPr>
      <w:r w:rsidRPr="00DB7958">
        <w:t xml:space="preserve">Auswertung des Absinkens der Leuchtdichte der Fahrbahnoberfläche für einen ausgewählten Abschnitt der Übergangsstrecke und dessen Vergleich mit der Absenkungskurve in Abbildung 10 (100 %-Betrieb). </w:t>
      </w:r>
    </w:p>
    <w:p w14:paraId="2DE0FC66" w14:textId="77777777" w:rsidR="00AB1083" w:rsidRPr="00DB7958" w:rsidRDefault="00AB1083" w:rsidP="007837C9">
      <w:pPr>
        <w:pStyle w:val="Heading9"/>
        <w:widowControl/>
        <w:numPr>
          <w:ilvl w:val="0"/>
          <w:numId w:val="31"/>
        </w:numPr>
      </w:pPr>
      <w:r w:rsidRPr="00DB7958">
        <w:t xml:space="preserve">Auswertung der mittleren Leuchtdichte der Fahrbahnoberfläche, der Gesamtgleichmäßigkeit und Längsgleichmäßigkeit für einen ausgewählten Abschnitt der Innenstrecke (100 %- und 50 %-Betrieb). </w:t>
      </w:r>
    </w:p>
    <w:p w14:paraId="2B3F9D23" w14:textId="77777777" w:rsidR="00AB1083" w:rsidRPr="00DB7958" w:rsidRDefault="00AB1083" w:rsidP="007837C9">
      <w:pPr>
        <w:pStyle w:val="Heading9"/>
        <w:widowControl/>
        <w:numPr>
          <w:ilvl w:val="0"/>
          <w:numId w:val="27"/>
        </w:numPr>
      </w:pPr>
      <w:r w:rsidRPr="00DB7958">
        <w:t>Auswertung der mittleren Leuchtdichte und Gesamtgleichmäßigkeit des unteren Teils der Tunnelwände bis zur Höhe von 2 m in allen Tunnelstrecken, in denen Messungen durchgeführt wurden.</w:t>
      </w:r>
    </w:p>
    <w:p w14:paraId="427C1783" w14:textId="77777777" w:rsidR="00AB1083" w:rsidRPr="00DB7958" w:rsidRDefault="00AB1083" w:rsidP="007837C9">
      <w:pPr>
        <w:pStyle w:val="Heading9"/>
        <w:widowControl/>
        <w:numPr>
          <w:ilvl w:val="0"/>
          <w:numId w:val="27"/>
        </w:numPr>
      </w:pPr>
      <w:r w:rsidRPr="00DB7958">
        <w:t xml:space="preserve">Auswertung der mittleren Leuchtdichte der Fahrbahnoberfläche, der Gesamtgleichmäßigkeit und Längsgleichmäßigkeit der Fahrbahnoberfläche in ausgewählten Abschnitten vor den Tunnelportalen. </w:t>
      </w:r>
    </w:p>
    <w:p w14:paraId="2D9EE797" w14:textId="77777777" w:rsidR="00AB1083" w:rsidRPr="00DB7958" w:rsidRDefault="00AB1083" w:rsidP="007837C9">
      <w:pPr>
        <w:pStyle w:val="Heading9"/>
        <w:widowControl/>
        <w:numPr>
          <w:ilvl w:val="0"/>
          <w:numId w:val="27"/>
        </w:numPr>
      </w:pPr>
      <w:r w:rsidRPr="00DB7958">
        <w:t>Auswertung der mittleren horizontalen Beleuchtungsstärke und ihrer Gesamtgleichmäßigkeit auf der Fahrbahn in allen Tunnelstrecken, in denen Messungen durchgeführt wurden.</w:t>
      </w:r>
    </w:p>
    <w:p w14:paraId="44274E04" w14:textId="77777777" w:rsidR="00AB1083" w:rsidRPr="00DB7958" w:rsidRDefault="00AB1083" w:rsidP="007837C9">
      <w:pPr>
        <w:pStyle w:val="Heading9"/>
        <w:widowControl/>
        <w:numPr>
          <w:ilvl w:val="0"/>
          <w:numId w:val="27"/>
        </w:numPr>
      </w:pPr>
      <w:r w:rsidRPr="00DB7958">
        <w:t>Auswertung der Schwellenverstärkung.</w:t>
      </w:r>
    </w:p>
    <w:p w14:paraId="32E8D834" w14:textId="77777777" w:rsidR="00AB1083" w:rsidRPr="00DB7958" w:rsidRDefault="00AB1083" w:rsidP="007837C9">
      <w:pPr>
        <w:pStyle w:val="Heading9"/>
        <w:widowControl/>
        <w:numPr>
          <w:ilvl w:val="0"/>
          <w:numId w:val="27"/>
        </w:numPr>
      </w:pPr>
      <w:r w:rsidRPr="00DB7958">
        <w:t xml:space="preserve">Auswertung des Leuchtdichtekoeffizienten in ausgewählten Abschnitten mit symmetrischer Lichtverteilung und Gegenstrahlbeleuchtung. </w:t>
      </w:r>
    </w:p>
    <w:p w14:paraId="29BB1A2F" w14:textId="571EF192" w:rsidR="00AB1083" w:rsidRPr="00DB7958" w:rsidRDefault="00AB1083" w:rsidP="007837C9">
      <w:pPr>
        <w:pStyle w:val="Heading9"/>
        <w:widowControl/>
        <w:numPr>
          <w:ilvl w:val="0"/>
          <w:numId w:val="27"/>
        </w:numPr>
      </w:pPr>
      <w:r w:rsidRPr="00DB7958">
        <w:t>Auswertung der mittleren horizontalen Beleuchtungsstärke und ihrer Gesamtgleichmäßigkeit in einer typisierten Notfallbucht.</w:t>
      </w:r>
    </w:p>
    <w:p w14:paraId="09E84802" w14:textId="77777777" w:rsidR="00AB1083" w:rsidRPr="00DB7958" w:rsidRDefault="00AB1083" w:rsidP="007837C9">
      <w:pPr>
        <w:pStyle w:val="Heading9"/>
        <w:widowControl/>
        <w:numPr>
          <w:ilvl w:val="0"/>
          <w:numId w:val="27"/>
        </w:numPr>
      </w:pPr>
      <w:r w:rsidRPr="00DB7958">
        <w:t>Auswertung der mittleren horizontalen Beleuchtungsstärke und ihrer Gesamtgleichmäßigkeit vor der Schwelle eines Notausgangs.</w:t>
      </w:r>
    </w:p>
    <w:p w14:paraId="2F1F1A6B" w14:textId="5D67199D" w:rsidR="00AB1083" w:rsidRPr="00DB7958" w:rsidRDefault="00AB1083" w:rsidP="007837C9">
      <w:pPr>
        <w:pStyle w:val="Heading9"/>
        <w:widowControl/>
        <w:numPr>
          <w:ilvl w:val="0"/>
          <w:numId w:val="27"/>
        </w:numPr>
      </w:pPr>
      <w:r w:rsidRPr="00DB7958">
        <w:t>Auswertung der mittleren horizontalen Beleuchtungsstärke und ihrer Gesamtgleichmäßigkeit in einer typisierten befahrbaren Querverbindung und einer typisierten Querverbindung für Fußgänger.</w:t>
      </w:r>
    </w:p>
    <w:p w14:paraId="57453C5B" w14:textId="77777777" w:rsidR="00AB1083" w:rsidRPr="00DB7958" w:rsidRDefault="00AB1083" w:rsidP="007837C9">
      <w:pPr>
        <w:pStyle w:val="Heading9"/>
        <w:widowControl/>
        <w:numPr>
          <w:ilvl w:val="0"/>
          <w:numId w:val="27"/>
        </w:numPr>
      </w:pPr>
      <w:r w:rsidRPr="00DB7958">
        <w:t>Auswertung der mittleren horizontalen Beleuchtungsstärke und ihrer Gesamtgleichmäßigkeit in einem ungeschützten Fluchtweg.</w:t>
      </w:r>
    </w:p>
    <w:p w14:paraId="162965D3" w14:textId="77777777" w:rsidR="00AB1083" w:rsidRPr="00DB7958" w:rsidRDefault="00AB1083" w:rsidP="007837C9">
      <w:pPr>
        <w:pStyle w:val="Heading9"/>
        <w:widowControl/>
        <w:numPr>
          <w:ilvl w:val="0"/>
          <w:numId w:val="27"/>
        </w:numPr>
      </w:pPr>
      <w:r w:rsidRPr="00DB7958">
        <w:t>Auswertung der mittleren horizontalen Beleuchtungsstärke und ihrer Gesamtgleichmäßigkeit in einem ausgewählten Abschnitt eines Rettungsweges.</w:t>
      </w:r>
    </w:p>
    <w:p w14:paraId="4D33FF4E" w14:textId="77777777" w:rsidR="00AB1083" w:rsidRPr="00DB7958" w:rsidRDefault="00AB1083" w:rsidP="007837C9">
      <w:pPr>
        <w:pStyle w:val="Heading9"/>
        <w:widowControl/>
        <w:numPr>
          <w:ilvl w:val="0"/>
          <w:numId w:val="27"/>
        </w:numPr>
      </w:pPr>
      <w:r w:rsidRPr="00DB7958">
        <w:t>Auswertung der mittleren horizontalen Beleuchtungsstärke und ihrer Gesamtgleichmäßigkeit auf einem ausgewählten Abschnitt eines ungeschützten Fluchtwegs außerhalb des Tunnels.</w:t>
      </w:r>
    </w:p>
    <w:p w14:paraId="5ED64141" w14:textId="77777777" w:rsidR="00AB1083" w:rsidRPr="00DB7958" w:rsidRDefault="00AB1083" w:rsidP="007837C9">
      <w:pPr>
        <w:pStyle w:val="Heading9"/>
        <w:widowControl/>
        <w:numPr>
          <w:ilvl w:val="0"/>
          <w:numId w:val="27"/>
        </w:numPr>
      </w:pPr>
      <w:r w:rsidRPr="00DB7958">
        <w:t>Auswertung der mittleren horizontalen Beleuchtungsstärke und ihrer Gesamtgleichmäßigkeit in einer ausgewählten SOS-Kabine.</w:t>
      </w:r>
    </w:p>
    <w:p w14:paraId="5C92465C" w14:textId="77777777" w:rsidR="00AB1083" w:rsidRPr="00DB7958" w:rsidRDefault="00AB1083" w:rsidP="007837C9">
      <w:pPr>
        <w:pStyle w:val="Heading9"/>
        <w:widowControl/>
        <w:numPr>
          <w:ilvl w:val="0"/>
          <w:numId w:val="27"/>
        </w:numPr>
      </w:pPr>
      <w:r w:rsidRPr="00DB7958">
        <w:t xml:space="preserve">Auswertung der mittleren horizontalen Beleuchtungsstärke und ihrer Gesamtgleichmäßigkeit in den Arbeitsstätten. </w:t>
      </w:r>
    </w:p>
    <w:p w14:paraId="72A218E7" w14:textId="77777777" w:rsidR="00AB1083" w:rsidRPr="00DB7958" w:rsidRDefault="00AB1083" w:rsidP="007837C9">
      <w:pPr>
        <w:pStyle w:val="Heading9"/>
        <w:widowControl/>
        <w:numPr>
          <w:ilvl w:val="0"/>
          <w:numId w:val="27"/>
        </w:numPr>
      </w:pPr>
      <w:r w:rsidRPr="00DB7958">
        <w:t>Auswertung der Versorgungsspannung der Lichtstromkreise.</w:t>
      </w:r>
    </w:p>
    <w:p w14:paraId="4FA23BD2" w14:textId="77777777" w:rsidR="00AB1083" w:rsidRPr="00DB7958" w:rsidRDefault="00AB1083" w:rsidP="007837C9">
      <w:pPr>
        <w:pStyle w:val="Heading9"/>
        <w:widowControl/>
        <w:numPr>
          <w:ilvl w:val="0"/>
          <w:numId w:val="27"/>
        </w:numPr>
      </w:pPr>
      <w:r w:rsidRPr="00DB7958">
        <w:t>Auswertung von Temperatur und Feuchte während der Messung der Beleuchtung.</w:t>
      </w:r>
    </w:p>
    <w:p w14:paraId="1DDDC254" w14:textId="77777777" w:rsidR="00AB1083" w:rsidRPr="00DB7958" w:rsidRDefault="00AB1083" w:rsidP="00BC3439">
      <w:pPr>
        <w:pStyle w:val="tl1"/>
        <w:spacing w:after="0"/>
      </w:pPr>
    </w:p>
    <w:p w14:paraId="5F74DE97" w14:textId="2DF9CCB0" w:rsidR="003742FA" w:rsidRPr="00DB7958" w:rsidRDefault="003742FA" w:rsidP="008D5A2A">
      <w:pPr>
        <w:pStyle w:val="tl1"/>
      </w:pPr>
      <w:r w:rsidRPr="00DB7958">
        <w:t>Im Prüfbericht einer Kontrollmessung müssen die Beleuchtungsparameter gemäß Artikel 6.3 dieser TB ausgewertet werden.</w:t>
      </w:r>
    </w:p>
    <w:p w14:paraId="195BCC7E" w14:textId="77777777" w:rsidR="00DD456B" w:rsidRPr="00DB7958" w:rsidRDefault="00DD456B" w:rsidP="00C2142E">
      <w:pPr>
        <w:pStyle w:val="Heading1"/>
      </w:pPr>
      <w:bookmarkStart w:id="50" w:name="_Toc51875540"/>
      <w:r w:rsidRPr="00DB7958">
        <w:lastRenderedPageBreak/>
        <w:t>Mindestanforderungen und Verfahren für die Durchführung von Kontrollen und Wartung der Beleuchtung von Straßentunneln</w:t>
      </w:r>
      <w:bookmarkEnd w:id="50"/>
    </w:p>
    <w:p w14:paraId="71C0B78A" w14:textId="77777777" w:rsidR="004B5C26" w:rsidRPr="00DB7958" w:rsidRDefault="004B5C26" w:rsidP="008D5A2A">
      <w:pPr>
        <w:pStyle w:val="tl1"/>
      </w:pPr>
      <w:r w:rsidRPr="00DB7958">
        <w:t xml:space="preserve">Im Rahmen der Wartung der Beleuchtung müssen vor allem Leuchten und Tunnelwände ordentlich gereinigt werden. Der Wartungszyklus ergibt sich aus der Definition des Wartungsfaktors und der Bestimmung seiner Bestandteile. Auch wenn die Wirkung sauberer Tunnelwände, soweit es den Anteil der indirekten Beleuchtung an der Gesamtbeleuchtung der Fahrbahnoberfläche betrifft, gering sein mag, sind saubere Wände wünschenswert, da ihr höherer Reflexionsgrad sich in einem höheren Leuchtdichtekontrast auswirkt, der auch zu einer besseren optischen Leitwirkung beiträgt. Saubere Wände erhöhen die mittlere Leuchtdichte der Wände. </w:t>
      </w:r>
    </w:p>
    <w:p w14:paraId="094E2B10" w14:textId="60D66DE7" w:rsidR="004B5C26" w:rsidRPr="00DB7958" w:rsidRDefault="004B5C26" w:rsidP="008D5A2A">
      <w:pPr>
        <w:pStyle w:val="tl1"/>
      </w:pPr>
      <w:r w:rsidRPr="00DB7958">
        <w:t xml:space="preserve">In den meisten Fällen wird bei der Planung eines Beleuchtungssystems für Tunnel der Wartungsfaktor 0,7 festgelegt, was bedeutet dass der Wartungswert der Leuchtdichte der Fahrbahnoberfläche im Tunnel nicht unter den Wert des 0,7-fachen des Neuwerts der Leuchtdichte, also des ursprünglichen Werts des Leuchtsystems im Neuzustand, sinken darf. Um das sicherzustellen, muss die Reinigung der Leuchten und Tunnelwände gemäß den Anweisungen des Wartungsplans eingerichtet werden. Der Wartungsfaktor muss bei der Planung gemäß [T21] einschließlich aller seiner Bestandteile, die von den einzelnen Reinigungsfristen für Flächen und Leuchten abhängen, festgelegt werden. Die einzelnen Bestandteile des Wartungsfaktors einschließlich der gewählten Wartungsintervalle müssen in der Projektdokumentation des Tunnels festgelegt werden. </w:t>
      </w:r>
    </w:p>
    <w:p w14:paraId="16D6B718" w14:textId="77777777" w:rsidR="0087202B" w:rsidRPr="00DB7958" w:rsidRDefault="004B5C26" w:rsidP="00E144DF">
      <w:pPr>
        <w:pStyle w:val="tl1"/>
        <w:keepNext/>
        <w:keepLines/>
      </w:pPr>
      <w:r w:rsidRPr="00DB7958">
        <w:t>Der Wartungsfaktor lässt sich wie folgt berechnen:</w:t>
      </w:r>
    </w:p>
    <w:p w14:paraId="463AC2A0" w14:textId="77777777" w:rsidR="004B5C26" w:rsidRPr="00DB7958" w:rsidRDefault="00A3783F" w:rsidP="008D5A2A">
      <w:pPr>
        <w:pStyle w:val="Caption"/>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Pr="00DB7958">
        <w:tab/>
      </w:r>
      <w:r w:rsidRPr="00DB7958">
        <w:tab/>
      </w:r>
      <w:r w:rsidRPr="00DB7958">
        <w:tab/>
      </w:r>
      <w:r w:rsidRPr="00DB7958">
        <w:tab/>
        <w:t>(</w:t>
      </w:r>
      <w:r w:rsidR="00C36C62" w:rsidRPr="00DB7958">
        <w:fldChar w:fldCharType="begin"/>
      </w:r>
      <w:r w:rsidR="000D1F63" w:rsidRPr="00DB7958">
        <w:instrText xml:space="preserve"> SEQ Rovnica \* ARABIC </w:instrText>
      </w:r>
      <w:r w:rsidR="00C36C62" w:rsidRPr="00DB7958">
        <w:fldChar w:fldCharType="separate"/>
      </w:r>
      <w:r w:rsidR="00F033B6" w:rsidRPr="00DB7958">
        <w:rPr>
          <w:noProof/>
        </w:rPr>
        <w:t>16</w:t>
      </w:r>
      <w:r w:rsidR="00C36C62" w:rsidRPr="00DB7958">
        <w:fldChar w:fldCharType="end"/>
      </w:r>
      <w:r w:rsidRPr="00DB7958">
        <w:t>)</w:t>
      </w:r>
    </w:p>
    <w:p w14:paraId="0CF11826" w14:textId="77777777" w:rsidR="00B12DF4" w:rsidRPr="00DB7958" w:rsidRDefault="00B12DF4" w:rsidP="00E144DF">
      <w:pPr>
        <w:pStyle w:val="tl1"/>
        <w:keepNext/>
        <w:keepLines/>
        <w:ind w:left="720" w:firstLine="0"/>
      </w:pPr>
      <w:r w:rsidRPr="00DB7958">
        <w:t>worin:</w:t>
      </w:r>
    </w:p>
    <w:p w14:paraId="574942B9" w14:textId="4242FCB8" w:rsidR="008B7A63" w:rsidRPr="00DB7958" w:rsidRDefault="004B5C26" w:rsidP="00E144DF">
      <w:pPr>
        <w:pStyle w:val="tl1"/>
        <w:ind w:left="1350" w:hanging="630"/>
      </w:pPr>
      <w:r w:rsidRPr="00DB7958">
        <w:rPr>
          <w:i/>
        </w:rPr>
        <w:t>L</w:t>
      </w:r>
      <w:r w:rsidRPr="00DB7958">
        <w:rPr>
          <w:i/>
          <w:vertAlign w:val="subscript"/>
        </w:rPr>
        <w:t>LMF</w:t>
      </w:r>
      <w:r w:rsidRPr="00DB7958">
        <w:tab/>
        <w:t xml:space="preserve">der Lampenlichtstrom-Wartungsfaktor ist, </w:t>
      </w:r>
    </w:p>
    <w:p w14:paraId="3091A1CD" w14:textId="7520BEA9" w:rsidR="008B7A63" w:rsidRPr="00DB7958" w:rsidRDefault="004B5C26" w:rsidP="00E144DF">
      <w:pPr>
        <w:pStyle w:val="tl1"/>
        <w:ind w:left="1350" w:hanging="630"/>
      </w:pPr>
      <w:r w:rsidRPr="00DB7958">
        <w:rPr>
          <w:i/>
        </w:rPr>
        <w:t>L</w:t>
      </w:r>
      <w:r w:rsidRPr="00DB7958">
        <w:rPr>
          <w:i/>
          <w:vertAlign w:val="subscript"/>
        </w:rPr>
        <w:t>SF</w:t>
      </w:r>
      <w:r w:rsidRPr="00DB7958">
        <w:tab/>
        <w:t>der Lampenlebensdauerfaktor,</w:t>
      </w:r>
    </w:p>
    <w:p w14:paraId="5DF91335" w14:textId="0B52D155" w:rsidR="00400E00" w:rsidRPr="00DB7958" w:rsidRDefault="004B5C26" w:rsidP="00E144DF">
      <w:pPr>
        <w:pStyle w:val="tl1"/>
        <w:ind w:left="1350" w:hanging="630"/>
      </w:pPr>
      <w:r w:rsidRPr="00DB7958">
        <w:rPr>
          <w:i/>
        </w:rPr>
        <w:t>L</w:t>
      </w:r>
      <w:r w:rsidRPr="00DB7958">
        <w:rPr>
          <w:i/>
          <w:vertAlign w:val="subscript"/>
        </w:rPr>
        <w:t>MF</w:t>
      </w:r>
      <w:r w:rsidRPr="00DB7958">
        <w:tab/>
        <w:t>der Leuchtenwartungsfaktor,</w:t>
      </w:r>
    </w:p>
    <w:p w14:paraId="3762BB03" w14:textId="0335672D" w:rsidR="004B5C26" w:rsidRPr="00DB7958" w:rsidRDefault="004B5C26" w:rsidP="00E144DF">
      <w:pPr>
        <w:pStyle w:val="tl1"/>
        <w:ind w:left="1350" w:hanging="630"/>
      </w:pPr>
      <w:r w:rsidRPr="00DB7958">
        <w:rPr>
          <w:i/>
        </w:rPr>
        <w:t>R</w:t>
      </w:r>
      <w:r w:rsidRPr="00DB7958">
        <w:rPr>
          <w:i/>
          <w:vertAlign w:val="subscript"/>
        </w:rPr>
        <w:t>SMF</w:t>
      </w:r>
      <w:r w:rsidRPr="00DB7958">
        <w:tab/>
        <w:t>der Raumwartungsfaktor.</w:t>
      </w:r>
    </w:p>
    <w:p w14:paraId="61AD2500" w14:textId="414635A7" w:rsidR="004B5C26" w:rsidRPr="00DB7958" w:rsidRDefault="004B5C26" w:rsidP="008D5A2A">
      <w:pPr>
        <w:pStyle w:val="tl1"/>
        <w:rPr>
          <w:rFonts w:ascii="Times New Roman" w:hAnsi="Times New Roman"/>
        </w:rPr>
      </w:pPr>
      <w:r w:rsidRPr="00DB7958">
        <w:t>Die Reinigung der Wandflächen und Leuchten sollte gleichzeitig erfolgen, da die Bestandteile des Faktors L</w:t>
      </w:r>
      <w:r w:rsidRPr="00DB7958">
        <w:rPr>
          <w:vertAlign w:val="subscript"/>
        </w:rPr>
        <w:t>MF</w:t>
      </w:r>
      <w:r w:rsidRPr="00DB7958">
        <w:t xml:space="preserve"> und des Faktors R</w:t>
      </w:r>
      <w:r w:rsidRPr="00DB7958">
        <w:rPr>
          <w:vertAlign w:val="subscript"/>
        </w:rPr>
        <w:t>SMF</w:t>
      </w:r>
      <w:r w:rsidRPr="00DB7958">
        <w:t xml:space="preserve"> so festgelegt sind, dass die Tätigkeiten gleichzeitig ausgeführt werden können. Typische Werte des Leuchtenwartungsfaktors gibt jeder Hersteller an oder sie können aus der Publikation [T21] in Abhängigkeit vom Leuchtengehäuse abgeleitet werden. Durch die Inbetriebnahme von Lichtquellen und Leuchten beginnt ihr Wertverlust, der vom Lampenlichtstrom-Wartungsfaktor und dem Lampenlebensdauerfaktor abhängt. Der Lampenlichtstrom-Wartungsfaktor ist der Quotient des Lichtstroms zu einem bestimmten Zeitpunkt ihrer Lebensdauer und des Anfangswerts des Lichtstroms. Aktuelle Angaben zum Lampenlichtstrom-Wartungsfaktor erteilt der Hersteller. Der Lampenlebensdauerfaktor ist der Quotient der Gesamtzahl aus der Gesamtzahl der zu einem bestimmten Zeitpunkt unter festgelegten Bedingungen noch in Betrieb befindlichen Lichtquellen und der Anzahl der Schaltvorgänge. Der Austausch von Lichtquellen muss vorgenommen werden, damit die ausgebrannten Lichtquellen/Leuchten nicht zu einem Absinken des Wartungswerts der Leuchtdichte oder der Gleichmäßigkeit der Leuchtdichte der Fahrbahnoberfläche führen. Da der Eintritt einer solchen Situation (durch Störungen der Lichtquelle oder des Vorschaltgeräts) nicht vorhersehbar ist, müssen Störungen so schnell wie möglich beseitigt werden.</w:t>
      </w:r>
    </w:p>
    <w:p w14:paraId="4A7152B5" w14:textId="77777777" w:rsidR="004B5C26" w:rsidRPr="00DB7958" w:rsidRDefault="004B5C26" w:rsidP="008D5A2A">
      <w:pPr>
        <w:pStyle w:val="tl1"/>
      </w:pPr>
      <w:r w:rsidRPr="00DB7958">
        <w:t>Die Eichung und Einstellung der Leuchtdichtemesser und die Wartung des gesamten Steuerungs- und Regelungssystems der Beleuchtung müssen regelmäßig einmal im Jahr durchgeführt werden.</w:t>
      </w:r>
    </w:p>
    <w:p w14:paraId="787EBE32" w14:textId="30B7D9C7" w:rsidR="001F66E8" w:rsidRPr="00DB7958" w:rsidRDefault="001F66E8" w:rsidP="008D5A2A">
      <w:pPr>
        <w:pStyle w:val="tl1"/>
      </w:pPr>
      <w:r w:rsidRPr="00DB7958">
        <w:t xml:space="preserve">Über jede Wartung muss ein schriftliches Protokoll mit Angabe des Datums der Wartung und Beschreibung der bei der Wartung durchgeführten Tätigkeit erstellt werden. </w:t>
      </w:r>
    </w:p>
    <w:p w14:paraId="31537934" w14:textId="77777777" w:rsidR="00DD456B" w:rsidRPr="00DB7958" w:rsidRDefault="00DD456B" w:rsidP="008D5A2A">
      <w:pPr>
        <w:pStyle w:val="Heading2"/>
      </w:pPr>
      <w:bookmarkStart w:id="51" w:name="_Toc51875541"/>
      <w:r w:rsidRPr="00DB7958">
        <w:lastRenderedPageBreak/>
        <w:t>Monatliche Kontrollen</w:t>
      </w:r>
      <w:bookmarkEnd w:id="51"/>
    </w:p>
    <w:p w14:paraId="6A5D8F3D" w14:textId="77777777" w:rsidR="00EE67F2" w:rsidRPr="00DB7958" w:rsidRDefault="00EE67F2" w:rsidP="00B12DF4">
      <w:pPr>
        <w:pStyle w:val="tl1"/>
        <w:keepNext/>
        <w:keepLines/>
      </w:pPr>
      <w:r w:rsidRPr="00DB7958">
        <w:t>Für einen sicheren Tunnelbetrieb müssen mit Blick auf die Betriebstüchtigkeit der Beleuchtung und die rechtzeitige Entfernung eingetretener Störungen einmal im Monat folgende Kontrollen durchgeführt werden:</w:t>
      </w:r>
    </w:p>
    <w:p w14:paraId="224CFEB7" w14:textId="2B55C349" w:rsidR="004B5C26" w:rsidRPr="00DB7958" w:rsidRDefault="004B5C26" w:rsidP="007837C9">
      <w:pPr>
        <w:pStyle w:val="Heading9"/>
        <w:widowControl/>
        <w:numPr>
          <w:ilvl w:val="0"/>
          <w:numId w:val="18"/>
        </w:numPr>
      </w:pPr>
      <w:r w:rsidRPr="00DB7958">
        <w:t xml:space="preserve">Sichtprüfung der Funktionstüchtigkeit der Leuchten der Hauptbeleuchtung im Tunnel bei 100 %-Betrieb. </w:t>
      </w:r>
    </w:p>
    <w:p w14:paraId="7ED46700" w14:textId="4B3F63AD" w:rsidR="004B5C26" w:rsidRPr="00DB7958" w:rsidRDefault="004B5C26" w:rsidP="008D5A2A">
      <w:pPr>
        <w:pStyle w:val="Heading9"/>
        <w:widowControl/>
      </w:pPr>
      <w:r w:rsidRPr="00DB7958">
        <w:t>Sichtprüfung der Funktionstüchtigkeit aller Notleuchten in ausgeschaltetem Zustand.</w:t>
      </w:r>
    </w:p>
    <w:p w14:paraId="358077DE" w14:textId="77777777" w:rsidR="004B5C26" w:rsidRPr="00DB7958" w:rsidRDefault="004B5C26" w:rsidP="008D5A2A">
      <w:pPr>
        <w:pStyle w:val="Heading9"/>
        <w:widowControl/>
      </w:pPr>
      <w:r w:rsidRPr="00DB7958">
        <w:t>Sichtprüfung der Funktionstüchtigkeit aller Notleuchten und übrigen Einrichtungen der Notbeleuchtung in ausgeschaltetem Zustand (Sauberkeit, Beschädigungen, Schwärzung).</w:t>
      </w:r>
    </w:p>
    <w:p w14:paraId="1C8345B5" w14:textId="77777777" w:rsidR="004B5C26" w:rsidRPr="00DB7958" w:rsidRDefault="004B5C26" w:rsidP="008D5A2A">
      <w:pPr>
        <w:pStyle w:val="Heading9"/>
        <w:widowControl/>
      </w:pPr>
      <w:r w:rsidRPr="00DB7958">
        <w:t xml:space="preserve">Funktionskontrolle des zentralen Batteriesystems, Kontrolle der Fehlermeldungen und Notsituationen. </w:t>
      </w:r>
    </w:p>
    <w:p w14:paraId="73160439" w14:textId="7893AE10" w:rsidR="004B5C26" w:rsidRPr="00DB7958" w:rsidRDefault="004B5C26" w:rsidP="008D5A2A">
      <w:pPr>
        <w:pStyle w:val="Heading9"/>
        <w:widowControl/>
      </w:pPr>
      <w:r w:rsidRPr="00DB7958">
        <w:t>Kurzer Test aller Einrichtungen der Notbeleuchtung durch Simulation einer Störung der normalen Stromversorgung der Beleuchtung. Kontrolle, ob alle Einrichtungen ordentlich funktionieren. Nach Wiedereinschalten der Netzversorgung alle Statusanzeigen der Spannungsversorgung kontrollieren.</w:t>
      </w:r>
    </w:p>
    <w:p w14:paraId="2EACE5E2" w14:textId="77777777" w:rsidR="00383F4E" w:rsidRPr="00DB7958" w:rsidRDefault="00383F4E" w:rsidP="008D5A2A"/>
    <w:p w14:paraId="39FBED96" w14:textId="77777777" w:rsidR="00383F4E" w:rsidRPr="00DB7958" w:rsidRDefault="00383F4E" w:rsidP="008D5A2A">
      <w:pPr>
        <w:pStyle w:val="tl1"/>
      </w:pPr>
      <w:r w:rsidRPr="00DB7958">
        <w:t xml:space="preserve">Über jede Kontrolle muss ein schriftliches Protokoll mit Angabe des Datums der Kontrolle und des Namens des Prüfers erstellt werden. </w:t>
      </w:r>
    </w:p>
    <w:sectPr w:rsidR="00383F4E" w:rsidRPr="00DB7958" w:rsidSect="00BC3439">
      <w:headerReference w:type="even" r:id="rId37"/>
      <w:headerReference w:type="default" r:id="rId38"/>
      <w:footerReference w:type="even" r:id="rId39"/>
      <w:footerReference w:type="default" r:id="rId40"/>
      <w:pgSz w:w="11907" w:h="16839" w:code="9"/>
      <w:pgMar w:top="1420" w:right="1420" w:bottom="1420" w:left="1420" w:header="708" w:footer="90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52B72" w14:textId="77777777" w:rsidR="00CC27EE" w:rsidRDefault="00CC27EE">
      <w:r>
        <w:separator/>
      </w:r>
    </w:p>
  </w:endnote>
  <w:endnote w:type="continuationSeparator" w:id="0">
    <w:p w14:paraId="33BA635D" w14:textId="77777777" w:rsidR="00CC27EE" w:rsidRDefault="00CC2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77777777" w:rsidR="00AF10A8" w:rsidRPr="00641013" w:rsidRDefault="00AF10A8" w:rsidP="008B605E">
    <w:pPr>
      <w:pStyle w:val="Footer"/>
      <w:jc w:val="center"/>
      <w:rPr>
        <w:rFonts w:ascii="Arial" w:hAnsi="Arial" w:cs="Arial"/>
        <w:sz w:val="16"/>
        <w:szCs w:val="16"/>
      </w:rPr>
    </w:pPr>
    <w:r w:rsidRPr="00641013">
      <w:rPr>
        <w:rStyle w:val="PageNumber"/>
        <w:rFonts w:ascii="Arial" w:hAnsi="Arial" w:cs="Arial"/>
        <w:sz w:val="16"/>
      </w:rPr>
      <w:fldChar w:fldCharType="begin"/>
    </w:r>
    <w:r w:rsidRPr="00641013">
      <w:rPr>
        <w:rStyle w:val="PageNumber"/>
        <w:rFonts w:ascii="Arial" w:hAnsi="Arial" w:cs="Arial"/>
        <w:sz w:val="16"/>
      </w:rPr>
      <w:instrText xml:space="preserve"> PAGE </w:instrText>
    </w:r>
    <w:r w:rsidRPr="00641013">
      <w:rPr>
        <w:rStyle w:val="PageNumber"/>
        <w:rFonts w:ascii="Arial" w:hAnsi="Arial" w:cs="Arial"/>
        <w:sz w:val="16"/>
      </w:rPr>
      <w:fldChar w:fldCharType="separate"/>
    </w:r>
    <w:r w:rsidR="00DB7958">
      <w:rPr>
        <w:rStyle w:val="PageNumber"/>
        <w:rFonts w:ascii="Arial" w:hAnsi="Arial" w:cs="Arial"/>
        <w:noProof/>
        <w:sz w:val="16"/>
      </w:rPr>
      <w:t>16</w:t>
    </w:r>
    <w:r w:rsidRPr="00641013">
      <w:rPr>
        <w:rStyle w:val="PageNumber"/>
        <w:rFonts w:ascii="Arial" w:hAnsi="Arial"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77777777" w:rsidR="00AF10A8" w:rsidRPr="00641013" w:rsidRDefault="00AF10A8" w:rsidP="008302C9">
    <w:pPr>
      <w:pStyle w:val="Footer"/>
      <w:jc w:val="center"/>
      <w:rPr>
        <w:rFonts w:ascii="Arial" w:hAnsi="Arial" w:cs="Arial"/>
        <w:sz w:val="16"/>
        <w:szCs w:val="16"/>
      </w:rPr>
    </w:pPr>
    <w:r w:rsidRPr="00641013">
      <w:rPr>
        <w:rStyle w:val="PageNumber"/>
        <w:rFonts w:ascii="Arial" w:hAnsi="Arial" w:cs="Arial"/>
        <w:sz w:val="16"/>
      </w:rPr>
      <w:fldChar w:fldCharType="begin"/>
    </w:r>
    <w:r w:rsidRPr="00641013">
      <w:rPr>
        <w:rStyle w:val="PageNumber"/>
        <w:rFonts w:ascii="Arial" w:hAnsi="Arial" w:cs="Arial"/>
        <w:sz w:val="16"/>
      </w:rPr>
      <w:instrText xml:space="preserve"> PAGE </w:instrText>
    </w:r>
    <w:r w:rsidRPr="00641013">
      <w:rPr>
        <w:rStyle w:val="PageNumber"/>
        <w:rFonts w:ascii="Arial" w:hAnsi="Arial" w:cs="Arial"/>
        <w:sz w:val="16"/>
      </w:rPr>
      <w:fldChar w:fldCharType="separate"/>
    </w:r>
    <w:r w:rsidR="00DB7958">
      <w:rPr>
        <w:rStyle w:val="PageNumber"/>
        <w:rFonts w:ascii="Arial" w:hAnsi="Arial" w:cs="Arial"/>
        <w:noProof/>
        <w:sz w:val="16"/>
      </w:rPr>
      <w:t>15</w:t>
    </w:r>
    <w:r w:rsidRPr="00641013">
      <w:rPr>
        <w:rStyle w:val="PageNumber"/>
        <w:rFonts w:ascii="Arial" w:hAnsi="Arial" w:cs="Aria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1E372" w14:textId="77777777" w:rsidR="00CC27EE" w:rsidRDefault="00CC27EE">
      <w:r>
        <w:separator/>
      </w:r>
    </w:p>
  </w:footnote>
  <w:footnote w:type="continuationSeparator" w:id="0">
    <w:p w14:paraId="46E5FB6F" w14:textId="77777777" w:rsidR="00CC27EE" w:rsidRDefault="00CC2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ayout w:type="fixed"/>
      <w:tblCellMar>
        <w:left w:w="43" w:type="dxa"/>
        <w:right w:w="43" w:type="dxa"/>
      </w:tblCellMar>
      <w:tblLook w:val="01E0" w:firstRow="1" w:lastRow="1" w:firstColumn="1" w:lastColumn="1" w:noHBand="0" w:noVBand="0"/>
    </w:tblPr>
    <w:tblGrid>
      <w:gridCol w:w="3041"/>
      <w:gridCol w:w="1819"/>
      <w:gridCol w:w="4207"/>
    </w:tblGrid>
    <w:tr w:rsidR="00AF10A8" w:rsidRPr="00E868DD" w14:paraId="12C9FB99" w14:textId="77777777" w:rsidTr="00BC3439">
      <w:tc>
        <w:tcPr>
          <w:tcW w:w="1677" w:type="pct"/>
          <w:tcBorders>
            <w:bottom w:val="single" w:sz="4" w:space="0" w:color="auto"/>
          </w:tcBorders>
          <w:vAlign w:val="bottom"/>
        </w:tcPr>
        <w:p w14:paraId="0CD07D8C" w14:textId="513A236A" w:rsidR="00AF10A8" w:rsidRPr="000F505B" w:rsidRDefault="00AF10A8" w:rsidP="00BC3439">
          <w:pPr>
            <w:pStyle w:val="Header"/>
            <w:jc w:val="left"/>
            <w:rPr>
              <w:rFonts w:ascii="Arial" w:hAnsi="Arial"/>
              <w:sz w:val="16"/>
              <w:szCs w:val="16"/>
            </w:rPr>
          </w:pPr>
          <w:r>
            <w:rPr>
              <w:rFonts w:ascii="Arial" w:hAnsi="Arial"/>
              <w:i/>
              <w:sz w:val="16"/>
            </w:rPr>
            <w:t>TB 115</w:t>
          </w:r>
          <w:r w:rsidRPr="000F505B">
            <w:rPr>
              <w:rFonts w:ascii="Arial" w:hAnsi="Arial"/>
              <w:sz w:val="16"/>
            </w:rPr>
            <w:fldChar w:fldCharType="begin"/>
          </w:r>
          <w:r w:rsidRPr="000F505B">
            <w:rPr>
              <w:rFonts w:ascii="Arial" w:hAnsi="Arial"/>
              <w:sz w:val="16"/>
            </w:rPr>
            <w:instrText xml:space="preserve"> COMMENTS  </w:instrText>
          </w:r>
          <w:r w:rsidRPr="000F505B">
            <w:rPr>
              <w:rFonts w:ascii="Arial" w:hAnsi="Arial"/>
              <w:sz w:val="16"/>
            </w:rPr>
            <w:fldChar w:fldCharType="end"/>
          </w:r>
        </w:p>
      </w:tc>
      <w:tc>
        <w:tcPr>
          <w:tcW w:w="1003" w:type="pct"/>
          <w:tcBorders>
            <w:bottom w:val="single" w:sz="4" w:space="0" w:color="auto"/>
          </w:tcBorders>
        </w:tcPr>
        <w:p w14:paraId="356D2905" w14:textId="77777777" w:rsidR="00AF10A8" w:rsidRPr="000F505B" w:rsidRDefault="00AF10A8" w:rsidP="00BC3439">
          <w:pPr>
            <w:pStyle w:val="Header"/>
            <w:jc w:val="right"/>
            <w:rPr>
              <w:rFonts w:ascii="Arial" w:hAnsi="Arial"/>
              <w:i/>
              <w:sz w:val="16"/>
              <w:szCs w:val="16"/>
              <w:lang w:val="sk-SK"/>
            </w:rPr>
          </w:pPr>
        </w:p>
      </w:tc>
      <w:tc>
        <w:tcPr>
          <w:tcW w:w="2320" w:type="pct"/>
          <w:tcBorders>
            <w:bottom w:val="single" w:sz="4" w:space="0" w:color="auto"/>
          </w:tcBorders>
          <w:vAlign w:val="bottom"/>
        </w:tcPr>
        <w:p w14:paraId="37CB7165" w14:textId="77777777" w:rsidR="00AF10A8" w:rsidRPr="000F505B" w:rsidRDefault="00AF10A8" w:rsidP="00BC3439">
          <w:pPr>
            <w:pStyle w:val="Header"/>
            <w:jc w:val="right"/>
            <w:rPr>
              <w:rFonts w:ascii="Arial" w:hAnsi="Arial"/>
              <w:sz w:val="16"/>
              <w:szCs w:val="16"/>
            </w:rPr>
          </w:pPr>
          <w:r>
            <w:rPr>
              <w:rFonts w:ascii="Arial" w:hAnsi="Arial"/>
              <w:i/>
              <w:sz w:val="16"/>
            </w:rPr>
            <w:t>Beleuchtung von Straßentunneln</w:t>
          </w:r>
        </w:p>
      </w:tc>
    </w:tr>
  </w:tbl>
  <w:p w14:paraId="69C5D021" w14:textId="77777777" w:rsidR="00AF10A8" w:rsidRDefault="00AF10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ayout w:type="fixed"/>
      <w:tblCellMar>
        <w:left w:w="43" w:type="dxa"/>
        <w:right w:w="43" w:type="dxa"/>
      </w:tblCellMar>
      <w:tblLook w:val="01E0" w:firstRow="1" w:lastRow="1" w:firstColumn="1" w:lastColumn="1" w:noHBand="0" w:noVBand="0"/>
    </w:tblPr>
    <w:tblGrid>
      <w:gridCol w:w="3420"/>
      <w:gridCol w:w="2604"/>
      <w:gridCol w:w="3043"/>
    </w:tblGrid>
    <w:tr w:rsidR="00AF10A8" w:rsidRPr="00A931AC" w14:paraId="0FE0D9CD" w14:textId="77777777" w:rsidTr="00BC3439">
      <w:tc>
        <w:tcPr>
          <w:tcW w:w="1886" w:type="pct"/>
          <w:tcBorders>
            <w:bottom w:val="single" w:sz="4" w:space="0" w:color="auto"/>
          </w:tcBorders>
          <w:vAlign w:val="bottom"/>
        </w:tcPr>
        <w:p w14:paraId="6137658A" w14:textId="77777777" w:rsidR="00AF10A8" w:rsidRPr="000F505B" w:rsidRDefault="00AF10A8" w:rsidP="00BC3439">
          <w:pPr>
            <w:pStyle w:val="Header"/>
            <w:jc w:val="left"/>
            <w:rPr>
              <w:rFonts w:ascii="Arial" w:hAnsi="Arial"/>
              <w:sz w:val="16"/>
              <w:szCs w:val="16"/>
            </w:rPr>
          </w:pPr>
          <w:r>
            <w:rPr>
              <w:rFonts w:ascii="Arial" w:hAnsi="Arial"/>
              <w:i/>
              <w:sz w:val="16"/>
            </w:rPr>
            <w:t>Beleuchtung von Straßentunneln</w:t>
          </w:r>
          <w:r w:rsidRPr="000F505B">
            <w:rPr>
              <w:rFonts w:ascii="Arial" w:hAnsi="Arial"/>
              <w:sz w:val="16"/>
            </w:rPr>
            <w:fldChar w:fldCharType="begin"/>
          </w:r>
          <w:r w:rsidRPr="000F505B">
            <w:rPr>
              <w:rFonts w:ascii="Arial" w:hAnsi="Arial"/>
              <w:sz w:val="16"/>
            </w:rPr>
            <w:instrText xml:space="preserve"> COMMENTS  </w:instrText>
          </w:r>
          <w:r w:rsidRPr="000F505B">
            <w:rPr>
              <w:rFonts w:ascii="Arial" w:hAnsi="Arial"/>
              <w:sz w:val="16"/>
            </w:rPr>
            <w:fldChar w:fldCharType="end"/>
          </w:r>
        </w:p>
      </w:tc>
      <w:tc>
        <w:tcPr>
          <w:tcW w:w="1436" w:type="pct"/>
          <w:tcBorders>
            <w:bottom w:val="single" w:sz="4" w:space="0" w:color="auto"/>
          </w:tcBorders>
        </w:tcPr>
        <w:p w14:paraId="253F5419" w14:textId="77777777" w:rsidR="00AF10A8" w:rsidRPr="000F505B" w:rsidRDefault="00AF10A8" w:rsidP="00BC3439">
          <w:pPr>
            <w:pStyle w:val="Header"/>
            <w:jc w:val="right"/>
            <w:rPr>
              <w:rFonts w:ascii="Arial" w:hAnsi="Arial"/>
              <w:i/>
              <w:sz w:val="16"/>
              <w:szCs w:val="16"/>
              <w:lang w:val="sk-SK"/>
            </w:rPr>
          </w:pPr>
        </w:p>
      </w:tc>
      <w:tc>
        <w:tcPr>
          <w:tcW w:w="1678" w:type="pct"/>
          <w:tcBorders>
            <w:bottom w:val="single" w:sz="4" w:space="0" w:color="auto"/>
          </w:tcBorders>
          <w:vAlign w:val="bottom"/>
        </w:tcPr>
        <w:p w14:paraId="098A0B51" w14:textId="1797AE5C" w:rsidR="00AF10A8" w:rsidRPr="000F505B" w:rsidRDefault="00AF10A8" w:rsidP="00BC3439">
          <w:pPr>
            <w:pStyle w:val="Header"/>
            <w:jc w:val="right"/>
            <w:rPr>
              <w:rFonts w:ascii="Arial" w:hAnsi="Arial"/>
              <w:sz w:val="16"/>
              <w:szCs w:val="16"/>
            </w:rPr>
          </w:pPr>
          <w:r>
            <w:rPr>
              <w:rFonts w:ascii="Arial" w:hAnsi="Arial"/>
              <w:i/>
              <w:sz w:val="16"/>
            </w:rPr>
            <w:t>TB 115</w:t>
          </w:r>
        </w:p>
      </w:tc>
    </w:tr>
  </w:tbl>
  <w:p w14:paraId="401049DD" w14:textId="77777777" w:rsidR="00AF10A8" w:rsidRDefault="00AF10A8" w:rsidP="00E42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874AAB96"/>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148"/>
        </w:tabs>
        <w:ind w:left="1148"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Heading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4"/>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num>
  <w:num w:numId="35">
    <w:abstractNumId w:val="6"/>
    <w:lvlOverride w:ilvl="0">
      <w:startOverride w:val="1"/>
    </w:lvlOverride>
  </w:num>
  <w:num w:numId="36">
    <w:abstractNumId w:val="6"/>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16590"/>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7A8D"/>
    <w:rsid w:val="00080DEC"/>
    <w:rsid w:val="00080E18"/>
    <w:rsid w:val="000849B3"/>
    <w:rsid w:val="0008592B"/>
    <w:rsid w:val="00085E62"/>
    <w:rsid w:val="000864E4"/>
    <w:rsid w:val="00087188"/>
    <w:rsid w:val="00087F5B"/>
    <w:rsid w:val="00090173"/>
    <w:rsid w:val="0009159C"/>
    <w:rsid w:val="000951E8"/>
    <w:rsid w:val="000960D0"/>
    <w:rsid w:val="00097633"/>
    <w:rsid w:val="00097C08"/>
    <w:rsid w:val="00097E45"/>
    <w:rsid w:val="000A054D"/>
    <w:rsid w:val="000A289B"/>
    <w:rsid w:val="000A3543"/>
    <w:rsid w:val="000A77A0"/>
    <w:rsid w:val="000B2E9A"/>
    <w:rsid w:val="000B5109"/>
    <w:rsid w:val="000B52B2"/>
    <w:rsid w:val="000B6812"/>
    <w:rsid w:val="000B777D"/>
    <w:rsid w:val="000C2145"/>
    <w:rsid w:val="000C53BF"/>
    <w:rsid w:val="000C65DC"/>
    <w:rsid w:val="000D16C9"/>
    <w:rsid w:val="000D1F63"/>
    <w:rsid w:val="000D741E"/>
    <w:rsid w:val="000D7D59"/>
    <w:rsid w:val="000D7E8F"/>
    <w:rsid w:val="000D7FDC"/>
    <w:rsid w:val="000E2B45"/>
    <w:rsid w:val="000E306F"/>
    <w:rsid w:val="000E3B46"/>
    <w:rsid w:val="000E5D66"/>
    <w:rsid w:val="000E7F46"/>
    <w:rsid w:val="000F04A3"/>
    <w:rsid w:val="000F08DF"/>
    <w:rsid w:val="000F12A1"/>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073A"/>
    <w:rsid w:val="0016402A"/>
    <w:rsid w:val="0017029D"/>
    <w:rsid w:val="00171685"/>
    <w:rsid w:val="001719B3"/>
    <w:rsid w:val="00173ACC"/>
    <w:rsid w:val="0017431A"/>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7A0C"/>
    <w:rsid w:val="001C7FFC"/>
    <w:rsid w:val="001D0605"/>
    <w:rsid w:val="001D205C"/>
    <w:rsid w:val="001D27C4"/>
    <w:rsid w:val="001D2FE1"/>
    <w:rsid w:val="001D3331"/>
    <w:rsid w:val="001D50A5"/>
    <w:rsid w:val="001D64F0"/>
    <w:rsid w:val="001E04D2"/>
    <w:rsid w:val="001E1D10"/>
    <w:rsid w:val="001E34A7"/>
    <w:rsid w:val="001E3B91"/>
    <w:rsid w:val="001E52B8"/>
    <w:rsid w:val="001E647B"/>
    <w:rsid w:val="001E684E"/>
    <w:rsid w:val="001E6DFC"/>
    <w:rsid w:val="001F1E5E"/>
    <w:rsid w:val="001F49D4"/>
    <w:rsid w:val="001F4FEC"/>
    <w:rsid w:val="001F66E8"/>
    <w:rsid w:val="002020F8"/>
    <w:rsid w:val="002058A1"/>
    <w:rsid w:val="00206AA0"/>
    <w:rsid w:val="002075E5"/>
    <w:rsid w:val="0021032A"/>
    <w:rsid w:val="002118DB"/>
    <w:rsid w:val="00213146"/>
    <w:rsid w:val="00213F85"/>
    <w:rsid w:val="002168D7"/>
    <w:rsid w:val="00221C05"/>
    <w:rsid w:val="00221C1D"/>
    <w:rsid w:val="002223B7"/>
    <w:rsid w:val="00226E96"/>
    <w:rsid w:val="00232CB3"/>
    <w:rsid w:val="002348DC"/>
    <w:rsid w:val="0023622B"/>
    <w:rsid w:val="00243C23"/>
    <w:rsid w:val="00243C4B"/>
    <w:rsid w:val="00246318"/>
    <w:rsid w:val="00246983"/>
    <w:rsid w:val="00246A16"/>
    <w:rsid w:val="0025144E"/>
    <w:rsid w:val="0025228D"/>
    <w:rsid w:val="002530F2"/>
    <w:rsid w:val="00253623"/>
    <w:rsid w:val="002547BA"/>
    <w:rsid w:val="00254950"/>
    <w:rsid w:val="00254DA3"/>
    <w:rsid w:val="00256979"/>
    <w:rsid w:val="00260FB5"/>
    <w:rsid w:val="0026175D"/>
    <w:rsid w:val="002657CD"/>
    <w:rsid w:val="00266801"/>
    <w:rsid w:val="00266C9C"/>
    <w:rsid w:val="0027425C"/>
    <w:rsid w:val="002748D7"/>
    <w:rsid w:val="00275CC9"/>
    <w:rsid w:val="002764BC"/>
    <w:rsid w:val="00282085"/>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5A47"/>
    <w:rsid w:val="002E7075"/>
    <w:rsid w:val="002F0574"/>
    <w:rsid w:val="002F0A4F"/>
    <w:rsid w:val="002F0BDE"/>
    <w:rsid w:val="002F0D6A"/>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67E2B"/>
    <w:rsid w:val="003724E8"/>
    <w:rsid w:val="003742FA"/>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918"/>
    <w:rsid w:val="003C2EF1"/>
    <w:rsid w:val="003D26B9"/>
    <w:rsid w:val="003D4341"/>
    <w:rsid w:val="003D5A7E"/>
    <w:rsid w:val="003D7232"/>
    <w:rsid w:val="003E3110"/>
    <w:rsid w:val="003E3E4C"/>
    <w:rsid w:val="003F119B"/>
    <w:rsid w:val="003F2E52"/>
    <w:rsid w:val="00400230"/>
    <w:rsid w:val="0040085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63D1"/>
    <w:rsid w:val="004670DB"/>
    <w:rsid w:val="00471314"/>
    <w:rsid w:val="004748CD"/>
    <w:rsid w:val="00474B4B"/>
    <w:rsid w:val="00474CB2"/>
    <w:rsid w:val="00475016"/>
    <w:rsid w:val="00476EC7"/>
    <w:rsid w:val="00476FB6"/>
    <w:rsid w:val="0048581B"/>
    <w:rsid w:val="00490E6A"/>
    <w:rsid w:val="004926F3"/>
    <w:rsid w:val="00492A5E"/>
    <w:rsid w:val="00494198"/>
    <w:rsid w:val="00494FB8"/>
    <w:rsid w:val="0049515A"/>
    <w:rsid w:val="0049611D"/>
    <w:rsid w:val="004A00E9"/>
    <w:rsid w:val="004A1892"/>
    <w:rsid w:val="004A259B"/>
    <w:rsid w:val="004A387C"/>
    <w:rsid w:val="004A4238"/>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BBC"/>
    <w:rsid w:val="005138EB"/>
    <w:rsid w:val="00513CF2"/>
    <w:rsid w:val="005153ED"/>
    <w:rsid w:val="00515494"/>
    <w:rsid w:val="00516317"/>
    <w:rsid w:val="00517C25"/>
    <w:rsid w:val="00520A05"/>
    <w:rsid w:val="00522438"/>
    <w:rsid w:val="005237DF"/>
    <w:rsid w:val="005239FA"/>
    <w:rsid w:val="00523D8D"/>
    <w:rsid w:val="00525079"/>
    <w:rsid w:val="00525AA6"/>
    <w:rsid w:val="00525FF1"/>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59A6"/>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4D0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013"/>
    <w:rsid w:val="00641C95"/>
    <w:rsid w:val="006424B0"/>
    <w:rsid w:val="00642E3E"/>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28A9"/>
    <w:rsid w:val="00693304"/>
    <w:rsid w:val="00693591"/>
    <w:rsid w:val="0069592E"/>
    <w:rsid w:val="00697978"/>
    <w:rsid w:val="006A182D"/>
    <w:rsid w:val="006A22B6"/>
    <w:rsid w:val="006A5C29"/>
    <w:rsid w:val="006A6C77"/>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7389"/>
    <w:rsid w:val="006E78FA"/>
    <w:rsid w:val="006F04FF"/>
    <w:rsid w:val="006F3C3B"/>
    <w:rsid w:val="006F62AB"/>
    <w:rsid w:val="006F65C2"/>
    <w:rsid w:val="00701BB7"/>
    <w:rsid w:val="00703000"/>
    <w:rsid w:val="0070691A"/>
    <w:rsid w:val="00707F94"/>
    <w:rsid w:val="007132F0"/>
    <w:rsid w:val="00714D4C"/>
    <w:rsid w:val="0071583D"/>
    <w:rsid w:val="00720092"/>
    <w:rsid w:val="00720747"/>
    <w:rsid w:val="007229CB"/>
    <w:rsid w:val="007242B6"/>
    <w:rsid w:val="00725698"/>
    <w:rsid w:val="00725E11"/>
    <w:rsid w:val="00731A24"/>
    <w:rsid w:val="00731CC1"/>
    <w:rsid w:val="0073259E"/>
    <w:rsid w:val="00734EE4"/>
    <w:rsid w:val="007370ED"/>
    <w:rsid w:val="00740D7B"/>
    <w:rsid w:val="00740D7F"/>
    <w:rsid w:val="00754DA4"/>
    <w:rsid w:val="00755DB0"/>
    <w:rsid w:val="00766E54"/>
    <w:rsid w:val="0077149B"/>
    <w:rsid w:val="0077376E"/>
    <w:rsid w:val="00775384"/>
    <w:rsid w:val="007767C7"/>
    <w:rsid w:val="00777ECF"/>
    <w:rsid w:val="007818AA"/>
    <w:rsid w:val="00782051"/>
    <w:rsid w:val="007825F5"/>
    <w:rsid w:val="007829D0"/>
    <w:rsid w:val="00782AED"/>
    <w:rsid w:val="007837C9"/>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510F"/>
    <w:rsid w:val="007B568E"/>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4E84"/>
    <w:rsid w:val="00875DF2"/>
    <w:rsid w:val="008760D1"/>
    <w:rsid w:val="00885B78"/>
    <w:rsid w:val="00887CAE"/>
    <w:rsid w:val="00890E2A"/>
    <w:rsid w:val="00891A06"/>
    <w:rsid w:val="00893C31"/>
    <w:rsid w:val="0089432F"/>
    <w:rsid w:val="00896976"/>
    <w:rsid w:val="008A7431"/>
    <w:rsid w:val="008A7708"/>
    <w:rsid w:val="008B143E"/>
    <w:rsid w:val="008B14E1"/>
    <w:rsid w:val="008B16C9"/>
    <w:rsid w:val="008B33BD"/>
    <w:rsid w:val="008B605E"/>
    <w:rsid w:val="008B7618"/>
    <w:rsid w:val="008B782A"/>
    <w:rsid w:val="008B7A63"/>
    <w:rsid w:val="008C07F8"/>
    <w:rsid w:val="008C10E8"/>
    <w:rsid w:val="008C2042"/>
    <w:rsid w:val="008C29D5"/>
    <w:rsid w:val="008C2D81"/>
    <w:rsid w:val="008C4DAF"/>
    <w:rsid w:val="008D2699"/>
    <w:rsid w:val="008D5426"/>
    <w:rsid w:val="008D5A2A"/>
    <w:rsid w:val="008D5E02"/>
    <w:rsid w:val="008E27A2"/>
    <w:rsid w:val="008E2BB8"/>
    <w:rsid w:val="008E3FE7"/>
    <w:rsid w:val="008E5939"/>
    <w:rsid w:val="008E6A1C"/>
    <w:rsid w:val="008F287B"/>
    <w:rsid w:val="008F3890"/>
    <w:rsid w:val="008F39D3"/>
    <w:rsid w:val="008F3B3E"/>
    <w:rsid w:val="008F43DF"/>
    <w:rsid w:val="008F74BC"/>
    <w:rsid w:val="008F7661"/>
    <w:rsid w:val="008F791E"/>
    <w:rsid w:val="00900200"/>
    <w:rsid w:val="00900336"/>
    <w:rsid w:val="00904293"/>
    <w:rsid w:val="009054D8"/>
    <w:rsid w:val="00905759"/>
    <w:rsid w:val="009128E9"/>
    <w:rsid w:val="00912B1F"/>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17D8"/>
    <w:rsid w:val="009C28B5"/>
    <w:rsid w:val="009C494C"/>
    <w:rsid w:val="009C4D15"/>
    <w:rsid w:val="009C4D3D"/>
    <w:rsid w:val="009C5958"/>
    <w:rsid w:val="009C6641"/>
    <w:rsid w:val="009C747C"/>
    <w:rsid w:val="009D0BFC"/>
    <w:rsid w:val="009D115C"/>
    <w:rsid w:val="009D1E64"/>
    <w:rsid w:val="009D2C31"/>
    <w:rsid w:val="009D4399"/>
    <w:rsid w:val="009D4A8B"/>
    <w:rsid w:val="009D4FC9"/>
    <w:rsid w:val="009D5C8A"/>
    <w:rsid w:val="009D7FB2"/>
    <w:rsid w:val="009E07BD"/>
    <w:rsid w:val="009E28F2"/>
    <w:rsid w:val="009E2E6D"/>
    <w:rsid w:val="009E3637"/>
    <w:rsid w:val="009E5067"/>
    <w:rsid w:val="009E5B79"/>
    <w:rsid w:val="009E7C85"/>
    <w:rsid w:val="009F0630"/>
    <w:rsid w:val="009F172A"/>
    <w:rsid w:val="009F30A6"/>
    <w:rsid w:val="009F3802"/>
    <w:rsid w:val="009F3974"/>
    <w:rsid w:val="00A02F7B"/>
    <w:rsid w:val="00A03561"/>
    <w:rsid w:val="00A03FCB"/>
    <w:rsid w:val="00A10164"/>
    <w:rsid w:val="00A12036"/>
    <w:rsid w:val="00A21D4C"/>
    <w:rsid w:val="00A30FC6"/>
    <w:rsid w:val="00A33F8F"/>
    <w:rsid w:val="00A3410E"/>
    <w:rsid w:val="00A36F15"/>
    <w:rsid w:val="00A3783F"/>
    <w:rsid w:val="00A41B59"/>
    <w:rsid w:val="00A42875"/>
    <w:rsid w:val="00A43488"/>
    <w:rsid w:val="00A4564B"/>
    <w:rsid w:val="00A4578B"/>
    <w:rsid w:val="00A45C5F"/>
    <w:rsid w:val="00A46624"/>
    <w:rsid w:val="00A46EC4"/>
    <w:rsid w:val="00A47CFC"/>
    <w:rsid w:val="00A503D8"/>
    <w:rsid w:val="00A53BBA"/>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E71"/>
    <w:rsid w:val="00A74F51"/>
    <w:rsid w:val="00A76483"/>
    <w:rsid w:val="00A77190"/>
    <w:rsid w:val="00A8080C"/>
    <w:rsid w:val="00A810B2"/>
    <w:rsid w:val="00A825B3"/>
    <w:rsid w:val="00A827C7"/>
    <w:rsid w:val="00A845E5"/>
    <w:rsid w:val="00A8734C"/>
    <w:rsid w:val="00A87BDC"/>
    <w:rsid w:val="00A90A22"/>
    <w:rsid w:val="00A931AC"/>
    <w:rsid w:val="00A95180"/>
    <w:rsid w:val="00AA044B"/>
    <w:rsid w:val="00AA77B3"/>
    <w:rsid w:val="00AB02C0"/>
    <w:rsid w:val="00AB1083"/>
    <w:rsid w:val="00AB2705"/>
    <w:rsid w:val="00AB37D3"/>
    <w:rsid w:val="00AB3B69"/>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10A8"/>
    <w:rsid w:val="00AF2A46"/>
    <w:rsid w:val="00AF7DE8"/>
    <w:rsid w:val="00B00CB4"/>
    <w:rsid w:val="00B01C35"/>
    <w:rsid w:val="00B0302E"/>
    <w:rsid w:val="00B03381"/>
    <w:rsid w:val="00B03DBC"/>
    <w:rsid w:val="00B045A1"/>
    <w:rsid w:val="00B0678A"/>
    <w:rsid w:val="00B0731A"/>
    <w:rsid w:val="00B120AA"/>
    <w:rsid w:val="00B12DF4"/>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15E3"/>
    <w:rsid w:val="00B53A69"/>
    <w:rsid w:val="00B5424B"/>
    <w:rsid w:val="00B5775D"/>
    <w:rsid w:val="00B60214"/>
    <w:rsid w:val="00B65F0B"/>
    <w:rsid w:val="00B676E2"/>
    <w:rsid w:val="00B7108F"/>
    <w:rsid w:val="00B7159D"/>
    <w:rsid w:val="00B719A6"/>
    <w:rsid w:val="00B71B05"/>
    <w:rsid w:val="00B73F2B"/>
    <w:rsid w:val="00B742E9"/>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2F5C"/>
    <w:rsid w:val="00BC3439"/>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42E"/>
    <w:rsid w:val="00C21D9D"/>
    <w:rsid w:val="00C21E09"/>
    <w:rsid w:val="00C26444"/>
    <w:rsid w:val="00C30325"/>
    <w:rsid w:val="00C304E5"/>
    <w:rsid w:val="00C31013"/>
    <w:rsid w:val="00C3137E"/>
    <w:rsid w:val="00C33A0B"/>
    <w:rsid w:val="00C33B76"/>
    <w:rsid w:val="00C346E9"/>
    <w:rsid w:val="00C36B94"/>
    <w:rsid w:val="00C36C62"/>
    <w:rsid w:val="00C37E5B"/>
    <w:rsid w:val="00C4081C"/>
    <w:rsid w:val="00C44CEC"/>
    <w:rsid w:val="00C46B6E"/>
    <w:rsid w:val="00C5508C"/>
    <w:rsid w:val="00C5513D"/>
    <w:rsid w:val="00C624CB"/>
    <w:rsid w:val="00C648EA"/>
    <w:rsid w:val="00C65DB4"/>
    <w:rsid w:val="00C74733"/>
    <w:rsid w:val="00C76A3B"/>
    <w:rsid w:val="00C80B73"/>
    <w:rsid w:val="00C8172A"/>
    <w:rsid w:val="00C825F5"/>
    <w:rsid w:val="00C826FC"/>
    <w:rsid w:val="00C8373B"/>
    <w:rsid w:val="00C83901"/>
    <w:rsid w:val="00C83EA9"/>
    <w:rsid w:val="00C8442F"/>
    <w:rsid w:val="00C9221E"/>
    <w:rsid w:val="00C927DF"/>
    <w:rsid w:val="00C974DF"/>
    <w:rsid w:val="00CA790B"/>
    <w:rsid w:val="00CA799E"/>
    <w:rsid w:val="00CB0313"/>
    <w:rsid w:val="00CB132B"/>
    <w:rsid w:val="00CB17E9"/>
    <w:rsid w:val="00CB2736"/>
    <w:rsid w:val="00CB5C67"/>
    <w:rsid w:val="00CB618A"/>
    <w:rsid w:val="00CC05FF"/>
    <w:rsid w:val="00CC158B"/>
    <w:rsid w:val="00CC27C2"/>
    <w:rsid w:val="00CC27EE"/>
    <w:rsid w:val="00CC3A2B"/>
    <w:rsid w:val="00CC3CC2"/>
    <w:rsid w:val="00CD22D9"/>
    <w:rsid w:val="00CD5E87"/>
    <w:rsid w:val="00CD6500"/>
    <w:rsid w:val="00CD73E2"/>
    <w:rsid w:val="00CE3F35"/>
    <w:rsid w:val="00CF1B11"/>
    <w:rsid w:val="00CF489D"/>
    <w:rsid w:val="00CF632B"/>
    <w:rsid w:val="00CF6FC2"/>
    <w:rsid w:val="00D00010"/>
    <w:rsid w:val="00D00973"/>
    <w:rsid w:val="00D04631"/>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2759A"/>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41B3"/>
    <w:rsid w:val="00D6459A"/>
    <w:rsid w:val="00D65173"/>
    <w:rsid w:val="00D65610"/>
    <w:rsid w:val="00D65BF1"/>
    <w:rsid w:val="00D678CA"/>
    <w:rsid w:val="00D707E6"/>
    <w:rsid w:val="00D71823"/>
    <w:rsid w:val="00D71EBF"/>
    <w:rsid w:val="00D738C5"/>
    <w:rsid w:val="00D759D5"/>
    <w:rsid w:val="00D767C0"/>
    <w:rsid w:val="00D76D9E"/>
    <w:rsid w:val="00D80D08"/>
    <w:rsid w:val="00D81011"/>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B7958"/>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4DF"/>
    <w:rsid w:val="00E14FF9"/>
    <w:rsid w:val="00E15582"/>
    <w:rsid w:val="00E16859"/>
    <w:rsid w:val="00E1704C"/>
    <w:rsid w:val="00E17061"/>
    <w:rsid w:val="00E170B2"/>
    <w:rsid w:val="00E17AAD"/>
    <w:rsid w:val="00E17CD7"/>
    <w:rsid w:val="00E17D86"/>
    <w:rsid w:val="00E17DAB"/>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71712"/>
    <w:rsid w:val="00E717ED"/>
    <w:rsid w:val="00E71E9A"/>
    <w:rsid w:val="00E732D1"/>
    <w:rsid w:val="00E76215"/>
    <w:rsid w:val="00E76DD0"/>
    <w:rsid w:val="00E77246"/>
    <w:rsid w:val="00E77420"/>
    <w:rsid w:val="00E81B6D"/>
    <w:rsid w:val="00E82582"/>
    <w:rsid w:val="00E845A8"/>
    <w:rsid w:val="00E868DD"/>
    <w:rsid w:val="00E872B9"/>
    <w:rsid w:val="00E91383"/>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3B6"/>
    <w:rsid w:val="00F038BD"/>
    <w:rsid w:val="00F042A5"/>
    <w:rsid w:val="00F050C3"/>
    <w:rsid w:val="00F06368"/>
    <w:rsid w:val="00F069B1"/>
    <w:rsid w:val="00F11340"/>
    <w:rsid w:val="00F12059"/>
    <w:rsid w:val="00F1314E"/>
    <w:rsid w:val="00F155A4"/>
    <w:rsid w:val="00F1563A"/>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 w:val="00FF79C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F1DF22"/>
  <w15:docId w15:val="{10612347-1E32-45D2-8B27-925A1997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6BBB"/>
    <w:pPr>
      <w:jc w:val="both"/>
    </w:pPr>
    <w:rPr>
      <w:rFonts w:ascii="Arial" w:hAnsi="Arial"/>
      <w:szCs w:val="24"/>
      <w:lang w:eastAsia="en-US"/>
    </w:rPr>
  </w:style>
  <w:style w:type="paragraph" w:styleId="Heading1">
    <w:name w:val="heading 1"/>
    <w:basedOn w:val="Normal"/>
    <w:next w:val="tl1"/>
    <w:link w:val="Heading1Char"/>
    <w:autoRedefine/>
    <w:uiPriority w:val="9"/>
    <w:qFormat/>
    <w:rsid w:val="00C2142E"/>
    <w:pPr>
      <w:keepNext/>
      <w:keepLines/>
      <w:numPr>
        <w:numId w:val="2"/>
      </w:numPr>
      <w:spacing w:before="240" w:after="120"/>
      <w:jc w:val="left"/>
      <w:outlineLvl w:val="0"/>
    </w:pPr>
    <w:rPr>
      <w:b/>
      <w:bCs/>
      <w:kern w:val="32"/>
      <w:sz w:val="24"/>
    </w:rPr>
  </w:style>
  <w:style w:type="paragraph" w:styleId="Heading2">
    <w:name w:val="heading 2"/>
    <w:basedOn w:val="Normal"/>
    <w:next w:val="tl1"/>
    <w:link w:val="Heading2Char"/>
    <w:autoRedefine/>
    <w:uiPriority w:val="9"/>
    <w:qFormat/>
    <w:rsid w:val="008D5A2A"/>
    <w:pPr>
      <w:keepNext/>
      <w:keepLines/>
      <w:numPr>
        <w:ilvl w:val="1"/>
        <w:numId w:val="2"/>
      </w:numPr>
      <w:spacing w:before="240" w:after="60"/>
      <w:ind w:left="720"/>
      <w:outlineLvl w:val="1"/>
    </w:pPr>
    <w:rPr>
      <w:b/>
      <w:bCs/>
      <w:iCs/>
      <w:sz w:val="22"/>
      <w:szCs w:val="22"/>
    </w:rPr>
  </w:style>
  <w:style w:type="paragraph" w:styleId="Heading3">
    <w:name w:val="heading 3"/>
    <w:basedOn w:val="Normal"/>
    <w:next w:val="tl1"/>
    <w:link w:val="Heading3Char"/>
    <w:autoRedefine/>
    <w:uiPriority w:val="9"/>
    <w:qFormat/>
    <w:rsid w:val="008D5A2A"/>
    <w:pPr>
      <w:keepNext/>
      <w:keepLines/>
      <w:spacing w:before="240" w:after="60"/>
      <w:jc w:val="left"/>
      <w:outlineLvl w:val="2"/>
    </w:pPr>
    <w:rPr>
      <w:b/>
      <w:bCs/>
      <w:szCs w:val="20"/>
    </w:rPr>
  </w:style>
  <w:style w:type="paragraph" w:styleId="Heading4">
    <w:name w:val="heading 4"/>
    <w:basedOn w:val="Normal"/>
    <w:next w:val="tl1"/>
    <w:link w:val="Heading4Char"/>
    <w:uiPriority w:val="9"/>
    <w:qFormat/>
    <w:locked/>
    <w:rsid w:val="008D5A2A"/>
    <w:pPr>
      <w:keepNext/>
      <w:keepLines/>
      <w:numPr>
        <w:ilvl w:val="3"/>
        <w:numId w:val="2"/>
      </w:numPr>
      <w:spacing w:before="240" w:after="60"/>
      <w:ind w:left="1152"/>
      <w:jc w:val="left"/>
      <w:outlineLvl w:val="3"/>
    </w:pPr>
    <w:rPr>
      <w:b/>
      <w:bCs/>
      <w:szCs w:val="28"/>
    </w:rPr>
  </w:style>
  <w:style w:type="paragraph" w:styleId="Heading5">
    <w:name w:val="heading 5"/>
    <w:basedOn w:val="Normal"/>
    <w:next w:val="Normal"/>
    <w:link w:val="Heading5Char"/>
    <w:uiPriority w:val="9"/>
    <w:qFormat/>
    <w:locked/>
    <w:rsid w:val="00B30B20"/>
    <w:pPr>
      <w:numPr>
        <w:ilvl w:val="4"/>
        <w:numId w:val="2"/>
      </w:numPr>
      <w:spacing w:before="240" w:after="60"/>
      <w:jc w:val="left"/>
      <w:outlineLvl w:val="4"/>
    </w:pPr>
    <w:rPr>
      <w:b/>
      <w:bCs/>
      <w:i/>
      <w:iCs/>
      <w:szCs w:val="26"/>
    </w:rPr>
  </w:style>
  <w:style w:type="paragraph" w:styleId="Heading6">
    <w:name w:val="heading 6"/>
    <w:basedOn w:val="Normal"/>
    <w:next w:val="Normal"/>
    <w:link w:val="Heading6Char"/>
    <w:uiPriority w:val="9"/>
    <w:qFormat/>
    <w:locked/>
    <w:rsid w:val="00E868DD"/>
    <w:pPr>
      <w:numPr>
        <w:ilvl w:val="5"/>
        <w:numId w:val="2"/>
      </w:numPr>
      <w:spacing w:before="240" w:after="60"/>
      <w:jc w:val="left"/>
      <w:outlineLvl w:val="5"/>
    </w:pPr>
    <w:rPr>
      <w:b/>
      <w:bCs/>
      <w:szCs w:val="22"/>
    </w:rPr>
  </w:style>
  <w:style w:type="paragraph" w:styleId="Heading7">
    <w:name w:val="heading 7"/>
    <w:basedOn w:val="Normal"/>
    <w:next w:val="Normal"/>
    <w:link w:val="Heading7Char"/>
    <w:uiPriority w:val="9"/>
    <w:qFormat/>
    <w:locked/>
    <w:rsid w:val="00A74B15"/>
    <w:pPr>
      <w:numPr>
        <w:ilvl w:val="6"/>
        <w:numId w:val="2"/>
      </w:numPr>
      <w:spacing w:before="240" w:after="60"/>
      <w:outlineLvl w:val="6"/>
    </w:pPr>
    <w:rPr>
      <w:sz w:val="24"/>
    </w:rPr>
  </w:style>
  <w:style w:type="paragraph" w:styleId="Heading8">
    <w:name w:val="heading 8"/>
    <w:basedOn w:val="Normal"/>
    <w:next w:val="Normal"/>
    <w:link w:val="Heading8Char"/>
    <w:uiPriority w:val="9"/>
    <w:qFormat/>
    <w:locked/>
    <w:rsid w:val="00A74B15"/>
    <w:pPr>
      <w:numPr>
        <w:ilvl w:val="7"/>
        <w:numId w:val="2"/>
      </w:numPr>
      <w:spacing w:before="240" w:after="60"/>
      <w:outlineLvl w:val="7"/>
    </w:pPr>
    <w:rPr>
      <w:i/>
      <w:iCs/>
      <w:sz w:val="24"/>
    </w:rPr>
  </w:style>
  <w:style w:type="paragraph" w:styleId="Heading9">
    <w:name w:val="heading 9"/>
    <w:next w:val="Normal"/>
    <w:link w:val="Heading9Char"/>
    <w:uiPriority w:val="9"/>
    <w:qFormat/>
    <w:locked/>
    <w:rsid w:val="00A8080C"/>
    <w:pPr>
      <w:widowControl w:val="0"/>
      <w:numPr>
        <w:numId w:val="34"/>
      </w:numPr>
      <w:jc w:val="both"/>
      <w:outlineLvl w:val="8"/>
    </w:pPr>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2142E"/>
    <w:rPr>
      <w:rFonts w:ascii="Arial" w:hAnsi="Arial"/>
      <w:b/>
      <w:bCs/>
      <w:kern w:val="32"/>
      <w:sz w:val="24"/>
      <w:szCs w:val="24"/>
      <w:lang w:val="de-DE" w:eastAsia="en-US"/>
    </w:rPr>
  </w:style>
  <w:style w:type="character" w:customStyle="1" w:styleId="Heading2Char">
    <w:name w:val="Heading 2 Char"/>
    <w:link w:val="Heading2"/>
    <w:uiPriority w:val="9"/>
    <w:locked/>
    <w:rsid w:val="008D5A2A"/>
    <w:rPr>
      <w:rFonts w:ascii="Arial" w:hAnsi="Arial"/>
      <w:b/>
      <w:bCs/>
      <w:iCs/>
      <w:sz w:val="22"/>
      <w:szCs w:val="22"/>
      <w:lang w:val="de-DE" w:eastAsia="en-US"/>
    </w:rPr>
  </w:style>
  <w:style w:type="character" w:customStyle="1" w:styleId="Heading3Char">
    <w:name w:val="Heading 3 Char"/>
    <w:link w:val="Heading3"/>
    <w:uiPriority w:val="9"/>
    <w:locked/>
    <w:rsid w:val="008D5A2A"/>
    <w:rPr>
      <w:rFonts w:ascii="Arial" w:hAnsi="Arial"/>
      <w:b/>
      <w:bCs/>
      <w:lang w:val="de-DE" w:eastAsia="en-US"/>
    </w:rPr>
  </w:style>
  <w:style w:type="character" w:customStyle="1" w:styleId="Heading4Char">
    <w:name w:val="Heading 4 Char"/>
    <w:link w:val="Heading4"/>
    <w:uiPriority w:val="9"/>
    <w:locked/>
    <w:rsid w:val="008D5A2A"/>
    <w:rPr>
      <w:rFonts w:ascii="Arial" w:hAnsi="Arial"/>
      <w:b/>
      <w:bCs/>
      <w:szCs w:val="28"/>
      <w:lang w:val="de-DE" w:eastAsia="en-US"/>
    </w:rPr>
  </w:style>
  <w:style w:type="character" w:customStyle="1" w:styleId="Heading5Char">
    <w:name w:val="Heading 5 Char"/>
    <w:link w:val="Heading5"/>
    <w:uiPriority w:val="9"/>
    <w:locked/>
    <w:rsid w:val="00B30B20"/>
    <w:rPr>
      <w:rFonts w:ascii="Arial" w:hAnsi="Arial"/>
      <w:b/>
      <w:bCs/>
      <w:i/>
      <w:iCs/>
      <w:szCs w:val="26"/>
      <w:lang w:val="de-DE" w:eastAsia="en-US"/>
    </w:rPr>
  </w:style>
  <w:style w:type="character" w:customStyle="1" w:styleId="Heading6Char">
    <w:name w:val="Heading 6 Char"/>
    <w:link w:val="Heading6"/>
    <w:uiPriority w:val="9"/>
    <w:locked/>
    <w:rsid w:val="009A1228"/>
    <w:rPr>
      <w:rFonts w:ascii="Arial" w:hAnsi="Arial"/>
      <w:b/>
      <w:bCs/>
      <w:szCs w:val="22"/>
      <w:lang w:val="de-DE" w:eastAsia="en-US"/>
    </w:rPr>
  </w:style>
  <w:style w:type="character" w:customStyle="1" w:styleId="Heading7Char">
    <w:name w:val="Heading 7 Char"/>
    <w:link w:val="Heading7"/>
    <w:uiPriority w:val="9"/>
    <w:locked/>
    <w:rsid w:val="009A1228"/>
    <w:rPr>
      <w:rFonts w:ascii="Arial" w:hAnsi="Arial"/>
      <w:sz w:val="24"/>
      <w:szCs w:val="24"/>
      <w:lang w:val="de-DE" w:eastAsia="en-US"/>
    </w:rPr>
  </w:style>
  <w:style w:type="character" w:customStyle="1" w:styleId="Heading8Char">
    <w:name w:val="Heading 8 Char"/>
    <w:link w:val="Heading8"/>
    <w:uiPriority w:val="9"/>
    <w:locked/>
    <w:rsid w:val="009A1228"/>
    <w:rPr>
      <w:rFonts w:ascii="Arial" w:hAnsi="Arial"/>
      <w:i/>
      <w:iCs/>
      <w:sz w:val="24"/>
      <w:szCs w:val="24"/>
      <w:lang w:val="de-DE" w:eastAsia="en-US"/>
    </w:rPr>
  </w:style>
  <w:style w:type="character" w:customStyle="1" w:styleId="Heading9Char">
    <w:name w:val="Heading 9 Char"/>
    <w:link w:val="Heading9"/>
    <w:uiPriority w:val="9"/>
    <w:locked/>
    <w:rsid w:val="00A8080C"/>
    <w:rPr>
      <w:rFonts w:ascii="Arial" w:hAnsi="Arial"/>
      <w:szCs w:val="24"/>
      <w:lang w:eastAsia="en-US"/>
    </w:rPr>
  </w:style>
  <w:style w:type="character" w:styleId="PageNumber">
    <w:name w:val="page number"/>
    <w:uiPriority w:val="99"/>
    <w:semiHidden/>
    <w:locked/>
    <w:rsid w:val="008F287B"/>
    <w:rPr>
      <w:rFonts w:cs="Times New Roman"/>
    </w:rPr>
  </w:style>
  <w:style w:type="paragraph" w:styleId="BalloonText">
    <w:name w:val="Balloon Text"/>
    <w:basedOn w:val="Normal"/>
    <w:link w:val="BalloonTextChar"/>
    <w:uiPriority w:val="99"/>
    <w:semiHidden/>
    <w:locked/>
    <w:rsid w:val="008760D1"/>
    <w:rPr>
      <w:rFonts w:ascii="Tahoma" w:hAnsi="Tahoma"/>
      <w:sz w:val="16"/>
      <w:szCs w:val="16"/>
    </w:rPr>
  </w:style>
  <w:style w:type="character" w:customStyle="1" w:styleId="BalloonTextChar">
    <w:name w:val="Balloon Text Char"/>
    <w:link w:val="BalloonText"/>
    <w:uiPriority w:val="99"/>
    <w:semiHidden/>
    <w:locked/>
    <w:rsid w:val="009A1228"/>
    <w:rPr>
      <w:rFonts w:ascii="Tahoma" w:hAnsi="Tahoma" w:cs="Tahoma"/>
      <w:sz w:val="16"/>
      <w:szCs w:val="16"/>
      <w:lang w:eastAsia="en-US"/>
    </w:rPr>
  </w:style>
  <w:style w:type="paragraph" w:styleId="Header">
    <w:name w:val="header"/>
    <w:basedOn w:val="Normal"/>
    <w:link w:val="HeaderChar"/>
    <w:uiPriority w:val="99"/>
    <w:locked/>
    <w:rsid w:val="00B00CB4"/>
    <w:pPr>
      <w:tabs>
        <w:tab w:val="center" w:pos="4320"/>
        <w:tab w:val="right" w:pos="8640"/>
      </w:tabs>
    </w:pPr>
    <w:rPr>
      <w:rFonts w:ascii="Times New Roman" w:hAnsi="Times New Roman"/>
      <w:sz w:val="24"/>
    </w:rPr>
  </w:style>
  <w:style w:type="character" w:customStyle="1" w:styleId="HeaderChar">
    <w:name w:val="Header Char"/>
    <w:link w:val="Header"/>
    <w:uiPriority w:val="99"/>
    <w:semiHidden/>
    <w:locked/>
    <w:rsid w:val="009A1228"/>
    <w:rPr>
      <w:rFonts w:cs="Times New Roman"/>
      <w:sz w:val="24"/>
      <w:szCs w:val="24"/>
      <w:lang w:eastAsia="en-US"/>
    </w:rPr>
  </w:style>
  <w:style w:type="paragraph" w:styleId="Footer">
    <w:name w:val="footer"/>
    <w:basedOn w:val="Normal"/>
    <w:link w:val="FooterChar"/>
    <w:uiPriority w:val="99"/>
    <w:locked/>
    <w:rsid w:val="00B00CB4"/>
    <w:pPr>
      <w:tabs>
        <w:tab w:val="center" w:pos="4320"/>
        <w:tab w:val="right" w:pos="8640"/>
      </w:tabs>
    </w:pPr>
    <w:rPr>
      <w:rFonts w:ascii="Times New Roman" w:hAnsi="Times New Roman"/>
      <w:sz w:val="24"/>
    </w:rPr>
  </w:style>
  <w:style w:type="character" w:customStyle="1" w:styleId="FooterChar">
    <w:name w:val="Footer Char"/>
    <w:link w:val="Footer"/>
    <w:uiPriority w:val="99"/>
    <w:semiHidden/>
    <w:locked/>
    <w:rsid w:val="009A1228"/>
    <w:rPr>
      <w:rFonts w:cs="Times New Roman"/>
      <w:sz w:val="24"/>
      <w:szCs w:val="24"/>
      <w:lang w:eastAsia="en-US"/>
    </w:rPr>
  </w:style>
  <w:style w:type="table" w:styleId="TableGrid">
    <w:name w:val="Table Grid"/>
    <w:basedOn w:val="TableNormal"/>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locked/>
    <w:rsid w:val="00725698"/>
    <w:rPr>
      <w:rFonts w:cs="Times New Roman"/>
      <w:sz w:val="16"/>
      <w:szCs w:val="16"/>
    </w:rPr>
  </w:style>
  <w:style w:type="paragraph" w:styleId="CommentText">
    <w:name w:val="annotation text"/>
    <w:basedOn w:val="Normal"/>
    <w:link w:val="CommentTextChar"/>
    <w:uiPriority w:val="99"/>
    <w:semiHidden/>
    <w:locked/>
    <w:rsid w:val="00725698"/>
    <w:rPr>
      <w:rFonts w:ascii="Times New Roman" w:hAnsi="Times New Roman"/>
      <w:szCs w:val="20"/>
    </w:rPr>
  </w:style>
  <w:style w:type="character" w:customStyle="1" w:styleId="CommentTextChar">
    <w:name w:val="Comment Text Char"/>
    <w:link w:val="CommentText"/>
    <w:uiPriority w:val="99"/>
    <w:semiHidden/>
    <w:locked/>
    <w:rsid w:val="009A1228"/>
    <w:rPr>
      <w:rFonts w:cs="Times New Roman"/>
      <w:lang w:eastAsia="en-US"/>
    </w:rPr>
  </w:style>
  <w:style w:type="paragraph" w:styleId="CommentSubject">
    <w:name w:val="annotation subject"/>
    <w:basedOn w:val="CommentText"/>
    <w:next w:val="CommentText"/>
    <w:link w:val="CommentSubjectChar"/>
    <w:uiPriority w:val="99"/>
    <w:semiHidden/>
    <w:locked/>
    <w:rsid w:val="00725698"/>
    <w:rPr>
      <w:b/>
      <w:bCs/>
    </w:rPr>
  </w:style>
  <w:style w:type="character" w:customStyle="1" w:styleId="CommentSubjectChar">
    <w:name w:val="Comment Subject Char"/>
    <w:link w:val="CommentSubject"/>
    <w:uiPriority w:val="99"/>
    <w:semiHidden/>
    <w:locked/>
    <w:rsid w:val="009A1228"/>
    <w:rPr>
      <w:rFonts w:cs="Times New Roman"/>
      <w:b/>
      <w:bCs/>
      <w:lang w:eastAsia="en-US"/>
    </w:rPr>
  </w:style>
  <w:style w:type="paragraph" w:styleId="FootnoteText">
    <w:name w:val="footnote text"/>
    <w:basedOn w:val="Normal"/>
    <w:link w:val="FootnoteTextChar"/>
    <w:uiPriority w:val="99"/>
    <w:semiHidden/>
    <w:locked/>
    <w:rsid w:val="00725698"/>
    <w:rPr>
      <w:rFonts w:ascii="Times New Roman" w:hAnsi="Times New Roman"/>
      <w:szCs w:val="20"/>
    </w:rPr>
  </w:style>
  <w:style w:type="character" w:customStyle="1" w:styleId="FootnoteTextChar">
    <w:name w:val="Footnote Text Char"/>
    <w:link w:val="FootnoteText"/>
    <w:uiPriority w:val="99"/>
    <w:semiHidden/>
    <w:locked/>
    <w:rsid w:val="009A1228"/>
    <w:rPr>
      <w:rFonts w:cs="Times New Roman"/>
      <w:lang w:eastAsia="en-US"/>
    </w:rPr>
  </w:style>
  <w:style w:type="character" w:styleId="FootnoteReference">
    <w:name w:val="footnote reference"/>
    <w:uiPriority w:val="99"/>
    <w:semiHidden/>
    <w:locked/>
    <w:rsid w:val="00725698"/>
    <w:rPr>
      <w:rFonts w:cs="Times New Roman"/>
      <w:vertAlign w:val="superscript"/>
    </w:rPr>
  </w:style>
  <w:style w:type="character" w:styleId="Hyperlink">
    <w:name w:val="Hyperlink"/>
    <w:uiPriority w:val="99"/>
    <w:locked/>
    <w:rsid w:val="00A74B15"/>
    <w:rPr>
      <w:rFonts w:cs="Times New Roman"/>
      <w:color w:val="0000FF"/>
      <w:u w:val="single"/>
    </w:rPr>
  </w:style>
  <w:style w:type="paragraph" w:customStyle="1" w:styleId="Obsah">
    <w:name w:val="Obsah"/>
    <w:basedOn w:val="Normal"/>
    <w:locked/>
    <w:rsid w:val="0018303B"/>
    <w:pPr>
      <w:jc w:val="center"/>
    </w:pPr>
    <w:rPr>
      <w:b/>
      <w:sz w:val="24"/>
    </w:rPr>
  </w:style>
  <w:style w:type="paragraph" w:styleId="Title">
    <w:name w:val="Title"/>
    <w:basedOn w:val="Normal"/>
    <w:link w:val="TitleChar"/>
    <w:uiPriority w:val="10"/>
    <w:qFormat/>
    <w:locked/>
    <w:rsid w:val="008B605E"/>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9A1228"/>
    <w:rPr>
      <w:rFonts w:ascii="Cambria" w:hAnsi="Cambria" w:cs="Times New Roman"/>
      <w:b/>
      <w:bCs/>
      <w:kern w:val="28"/>
      <w:sz w:val="32"/>
      <w:szCs w:val="32"/>
      <w:lang w:eastAsia="en-US"/>
    </w:rPr>
  </w:style>
  <w:style w:type="paragraph" w:customStyle="1" w:styleId="Title16">
    <w:name w:val="Title 16"/>
    <w:basedOn w:val="Normal"/>
    <w:locked/>
    <w:rsid w:val="008B605E"/>
    <w:pPr>
      <w:jc w:val="center"/>
    </w:pPr>
    <w:rPr>
      <w:b/>
      <w:bCs/>
      <w:noProof/>
      <w:sz w:val="32"/>
    </w:rPr>
  </w:style>
  <w:style w:type="paragraph" w:customStyle="1" w:styleId="Title14">
    <w:name w:val="Title 14"/>
    <w:basedOn w:val="Normal"/>
    <w:locked/>
    <w:rsid w:val="008B605E"/>
    <w:pPr>
      <w:jc w:val="center"/>
    </w:pPr>
    <w:rPr>
      <w:b/>
      <w:bCs/>
      <w:noProof/>
      <w:sz w:val="28"/>
    </w:rPr>
  </w:style>
  <w:style w:type="paragraph" w:customStyle="1" w:styleId="Title11">
    <w:name w:val="Title 11"/>
    <w:basedOn w:val="Normal"/>
    <w:locked/>
    <w:rsid w:val="00E96BE9"/>
    <w:pPr>
      <w:jc w:val="center"/>
    </w:pPr>
    <w:rPr>
      <w:b/>
      <w:bCs/>
      <w:noProof/>
    </w:rPr>
  </w:style>
  <w:style w:type="paragraph" w:customStyle="1" w:styleId="Title11b">
    <w:name w:val="Title 11b"/>
    <w:basedOn w:val="Normal"/>
    <w:locked/>
    <w:rsid w:val="00E96BE9"/>
    <w:pPr>
      <w:jc w:val="right"/>
    </w:pPr>
    <w:rPr>
      <w:b/>
      <w:bCs/>
      <w:noProof/>
    </w:rPr>
  </w:style>
  <w:style w:type="paragraph" w:customStyle="1" w:styleId="Title12">
    <w:name w:val="Title 12"/>
    <w:basedOn w:val="Normal"/>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rPr>
  </w:style>
  <w:style w:type="paragraph" w:customStyle="1" w:styleId="Number">
    <w:name w:val="Number"/>
    <w:basedOn w:val="Normal"/>
    <w:next w:val="Normal"/>
    <w:locked/>
    <w:rsid w:val="00997EE9"/>
    <w:pPr>
      <w:jc w:val="center"/>
    </w:pPr>
  </w:style>
  <w:style w:type="paragraph" w:styleId="TOC1">
    <w:name w:val="toc 1"/>
    <w:basedOn w:val="Normal"/>
    <w:next w:val="Normal"/>
    <w:autoRedefine/>
    <w:uiPriority w:val="39"/>
    <w:locked/>
    <w:rsid w:val="00830F59"/>
    <w:pPr>
      <w:tabs>
        <w:tab w:val="left" w:pos="440"/>
        <w:tab w:val="right" w:leader="dot" w:pos="9057"/>
      </w:tabs>
    </w:pPr>
  </w:style>
  <w:style w:type="paragraph" w:styleId="TOC2">
    <w:name w:val="toc 2"/>
    <w:basedOn w:val="Normal"/>
    <w:next w:val="Normal"/>
    <w:autoRedefine/>
    <w:uiPriority w:val="39"/>
    <w:locked/>
    <w:rsid w:val="00620414"/>
    <w:pPr>
      <w:tabs>
        <w:tab w:val="left" w:pos="880"/>
        <w:tab w:val="right" w:leader="dot" w:pos="9057"/>
      </w:tabs>
      <w:ind w:left="221"/>
    </w:pPr>
  </w:style>
  <w:style w:type="paragraph" w:styleId="TOC3">
    <w:name w:val="toc 3"/>
    <w:basedOn w:val="Normal"/>
    <w:next w:val="Normal"/>
    <w:autoRedefine/>
    <w:uiPriority w:val="39"/>
    <w:semiHidden/>
    <w:locked/>
    <w:rsid w:val="006736BF"/>
    <w:pPr>
      <w:ind w:left="440"/>
    </w:pPr>
  </w:style>
  <w:style w:type="paragraph" w:customStyle="1" w:styleId="Priloha1">
    <w:name w:val="Priloha 1"/>
    <w:basedOn w:val="Heading1"/>
    <w:locked/>
    <w:rsid w:val="00B37228"/>
    <w:pPr>
      <w:numPr>
        <w:numId w:val="0"/>
      </w:numPr>
    </w:pPr>
  </w:style>
  <w:style w:type="paragraph" w:customStyle="1" w:styleId="Priloha2">
    <w:name w:val="Priloha 2"/>
    <w:basedOn w:val="Normal"/>
    <w:next w:val="Normal"/>
    <w:locked/>
    <w:rsid w:val="00C20A5D"/>
    <w:pPr>
      <w:numPr>
        <w:numId w:val="1"/>
      </w:numPr>
      <w:jc w:val="left"/>
    </w:pPr>
    <w:rPr>
      <w:b/>
      <w:sz w:val="24"/>
    </w:rPr>
  </w:style>
  <w:style w:type="paragraph" w:styleId="Index1">
    <w:name w:val="index 1"/>
    <w:basedOn w:val="Normal"/>
    <w:next w:val="Normal"/>
    <w:autoRedefine/>
    <w:uiPriority w:val="99"/>
    <w:semiHidden/>
    <w:locked/>
    <w:rsid w:val="007E6F7F"/>
    <w:pPr>
      <w:ind w:left="220" w:hanging="220"/>
    </w:pPr>
  </w:style>
  <w:style w:type="paragraph" w:styleId="Index2">
    <w:name w:val="index 2"/>
    <w:basedOn w:val="Normal"/>
    <w:next w:val="Normal"/>
    <w:autoRedefine/>
    <w:uiPriority w:val="99"/>
    <w:semiHidden/>
    <w:locked/>
    <w:rsid w:val="00046E23"/>
    <w:pPr>
      <w:ind w:left="440" w:hanging="220"/>
    </w:pPr>
  </w:style>
  <w:style w:type="paragraph" w:styleId="TableofAuthorities">
    <w:name w:val="table of authorities"/>
    <w:basedOn w:val="Normal"/>
    <w:next w:val="Normal"/>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TOCHeading">
    <w:name w:val="TOC Heading"/>
    <w:basedOn w:val="Heading1"/>
    <w:next w:val="Normal"/>
    <w:uiPriority w:val="39"/>
    <w:unhideWhenUsed/>
    <w:qFormat/>
    <w:locked/>
    <w:rsid w:val="00E42B01"/>
    <w:pPr>
      <w:numPr>
        <w:numId w:val="0"/>
      </w:numPr>
      <w:spacing w:before="480" w:after="0" w:line="276" w:lineRule="auto"/>
      <w:outlineLvl w:val="9"/>
    </w:pPr>
    <w:rPr>
      <w:rFonts w:ascii="Cambria" w:hAnsi="Cambria"/>
      <w:color w:val="365F91"/>
      <w:kern w:val="0"/>
      <w:sz w:val="28"/>
      <w:szCs w:val="28"/>
      <w:lang w:eastAsia="sk-SK"/>
    </w:rPr>
  </w:style>
  <w:style w:type="character" w:styleId="FollowedHyperlink">
    <w:name w:val="FollowedHyperlink"/>
    <w:locked/>
    <w:rsid w:val="00346BBB"/>
    <w:rPr>
      <w:color w:val="800080"/>
      <w:u w:val="single"/>
    </w:rPr>
  </w:style>
  <w:style w:type="paragraph" w:customStyle="1" w:styleId="tl1">
    <w:name w:val="Štýl1"/>
    <w:basedOn w:val="Normal"/>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al"/>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ListParagraph">
    <w:name w:val="List Paragraph"/>
    <w:basedOn w:val="Normal"/>
    <w:uiPriority w:val="34"/>
    <w:qFormat/>
    <w:locked/>
    <w:rsid w:val="00E71712"/>
    <w:pPr>
      <w:ind w:left="720"/>
      <w:contextualSpacing/>
    </w:pPr>
  </w:style>
  <w:style w:type="paragraph" w:styleId="Caption">
    <w:name w:val="caption"/>
    <w:basedOn w:val="Normal"/>
    <w:next w:val="Normal"/>
    <w:unhideWhenUsed/>
    <w:qFormat/>
    <w:locked/>
    <w:rsid w:val="00D641B3"/>
    <w:pPr>
      <w:spacing w:after="200"/>
      <w:jc w:val="right"/>
    </w:pPr>
    <w:rPr>
      <w:bCs/>
      <w:szCs w:val="18"/>
    </w:rPr>
  </w:style>
  <w:style w:type="paragraph" w:customStyle="1" w:styleId="Obrzek">
    <w:name w:val="Obrázek"/>
    <w:basedOn w:val="ListParagraph"/>
    <w:next w:val="Normal"/>
    <w:qFormat/>
    <w:rsid w:val="001F1E5E"/>
    <w:pPr>
      <w:numPr>
        <w:numId w:val="16"/>
      </w:numPr>
      <w:autoSpaceDE w:val="0"/>
      <w:autoSpaceDN w:val="0"/>
      <w:adjustRightInd w:val="0"/>
      <w:jc w:val="center"/>
    </w:pPr>
    <w:rPr>
      <w:rFonts w:cs="Arial"/>
      <w:szCs w:val="20"/>
    </w:rPr>
  </w:style>
  <w:style w:type="paragraph" w:customStyle="1" w:styleId="Tabulka">
    <w:name w:val="Tabulka"/>
    <w:next w:val="Normal"/>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DefaultParagraphFont"/>
    <w:rsid w:val="000E5D66"/>
  </w:style>
  <w:style w:type="character" w:styleId="PlaceholderText">
    <w:name w:val="Placeholder Text"/>
    <w:uiPriority w:val="99"/>
    <w:semiHidden/>
    <w:locked/>
    <w:rsid w:val="00891A06"/>
    <w:rPr>
      <w:color w:val="808080"/>
    </w:rPr>
  </w:style>
  <w:style w:type="character" w:customStyle="1" w:styleId="formtext">
    <w:name w:val="formtext"/>
    <w:basedOn w:val="DefaultParagraphFont"/>
    <w:rsid w:val="00CB132B"/>
  </w:style>
  <w:style w:type="character" w:styleId="Emphasis">
    <w:name w:val="Emphasis"/>
    <w:basedOn w:val="DefaultParagraphFont"/>
    <w:uiPriority w:val="20"/>
    <w:qFormat/>
    <w:locked/>
    <w:rsid w:val="00F24B6B"/>
    <w:rPr>
      <w:i/>
      <w:iCs/>
    </w:rPr>
  </w:style>
  <w:style w:type="character" w:customStyle="1" w:styleId="im">
    <w:name w:val="im"/>
    <w:basedOn w:val="DefaultParagraphFont"/>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 w:id="21285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sc.s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w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man.dubnicka@stuba.sk"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5DA6F2BFDD34498C4453AF02783704" ma:contentTypeVersion="4" ma:contentTypeDescription="Create a new document." ma:contentTypeScope="" ma:versionID="8193640a980f026e0530ce4c0b0d1c72">
  <xsd:schema xmlns:xsd="http://www.w3.org/2001/XMLSchema" xmlns:xs="http://www.w3.org/2001/XMLSchema" xmlns:p="http://schemas.microsoft.com/office/2006/metadata/properties" xmlns:ns2="d2e48c51-b2a3-4f79-9936-b5965aceee4d" targetNamespace="http://schemas.microsoft.com/office/2006/metadata/properties" ma:root="true" ma:fieldsID="5d5a20e3c99365034b8d9c8d728a5e6c" ns2:_="">
    <xsd:import namespace="d2e48c51-b2a3-4f79-9936-b5965aceee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48c51-b2a3-4f79-9936-b5965acee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8C2F5-B93C-4FC2-83C2-8682B560B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48c51-b2a3-4f79-9936-b5965acee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1956E-3895-4C27-B2E6-9B887BE8A10E}">
  <ds:schemaRefs>
    <ds:schemaRef ds:uri="http://schemas.microsoft.com/sharepoint/v3/contenttype/forms"/>
  </ds:schemaRefs>
</ds:datastoreItem>
</file>

<file path=customXml/itemProps3.xml><?xml version="1.0" encoding="utf-8"?>
<ds:datastoreItem xmlns:ds="http://schemas.openxmlformats.org/officeDocument/2006/customXml" ds:itemID="{2CEBF09A-AADA-44C5-A948-C93D459ABF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E92025-FD2E-450F-A5AC-56084D33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2</TotalTime>
  <Pages>52</Pages>
  <Words>21597</Words>
  <Characters>123105</Characters>
  <Application>Microsoft Office Word</Application>
  <DocSecurity>0</DocSecurity>
  <Lines>1025</Lines>
  <Paragraphs>288</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Sablona SSC</vt:lpstr>
      <vt:lpstr>Sablona SSC</vt:lpstr>
      <vt:lpstr>Sablona SSC</vt:lpstr>
    </vt:vector>
  </TitlesOfParts>
  <Company>XDEVEL</Company>
  <LinksUpToDate>false</LinksUpToDate>
  <CharactersWithSpaces>144414</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Ke, Tingting</cp:lastModifiedBy>
  <cp:revision>9</cp:revision>
  <cp:lastPrinted>2020-05-28T10:07:00Z</cp:lastPrinted>
  <dcterms:created xsi:type="dcterms:W3CDTF">2020-05-28T09:53:00Z</dcterms:created>
  <dcterms:modified xsi:type="dcterms:W3CDTF">2020-09-24T13:31:00Z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y fmtid="{D5CDD505-2E9C-101B-9397-08002B2CF9AE}" pid="5" name="ContentTypeId">
    <vt:lpwstr>0x010100CC5DA6F2BFDD34498C4453AF02783704</vt:lpwstr>
  </property>
</Properties>
</file>